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DD03E0" w:rsidRPr="00247B54" w:rsidTr="00DD03E0">
        <w:tc>
          <w:tcPr>
            <w:tcW w:w="9923" w:type="dxa"/>
          </w:tcPr>
          <w:p w:rsidR="00DD03E0" w:rsidRPr="00551030" w:rsidRDefault="008A67D5" w:rsidP="00DD03E0">
            <w:pPr>
              <w:ind w:left="4536" w:firstLine="0"/>
              <w:outlineLvl w:val="0"/>
              <w:rPr>
                <w:lang w:val="en-US"/>
              </w:rPr>
            </w:pPr>
            <w:r w:rsidRPr="008A67D5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6pt;height:38pt">
                  <v:imagedata r:id="rId11" o:title=""/>
                </v:shape>
              </w:pict>
            </w:r>
          </w:p>
          <w:p w:rsidR="00DD03E0" w:rsidRPr="00551030" w:rsidRDefault="00DD03E0" w:rsidP="00DD03E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DD03E0" w:rsidRPr="00551030" w:rsidRDefault="00DD03E0" w:rsidP="00DD03E0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DD03E0" w:rsidRPr="00551030" w:rsidRDefault="00DD03E0" w:rsidP="00DD03E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DD03E0" w:rsidRPr="00551030" w:rsidRDefault="00DD03E0" w:rsidP="00DD03E0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DD03E0" w:rsidRPr="00551030" w:rsidRDefault="00DD03E0" w:rsidP="00DD03E0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DD03E0" w:rsidRPr="00E87E50" w:rsidRDefault="00DD03E0" w:rsidP="00DD03E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5A5B5D">
              <w:rPr>
                <w:u w:val="single"/>
              </w:rPr>
              <w:t>24.11.2014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</w:t>
            </w:r>
            <w:r w:rsidR="005A5B5D">
              <w:rPr>
                <w:u w:val="single"/>
              </w:rPr>
              <w:t>10259</w:t>
            </w:r>
            <w:r w:rsidRPr="00551030">
              <w:rPr>
                <w:u w:val="single"/>
              </w:rPr>
              <w:t xml:space="preserve"> </w:t>
            </w:r>
            <w:r w:rsidRPr="00551030">
              <w:rPr>
                <w:u w:val="single"/>
              </w:rPr>
              <w:tab/>
            </w:r>
          </w:p>
          <w:p w:rsidR="00DD03E0" w:rsidRPr="00E87E50" w:rsidRDefault="00DD03E0" w:rsidP="00DD03E0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9322"/>
      </w:tblGrid>
      <w:tr w:rsidR="005068B4" w:rsidRPr="00354F4B" w:rsidTr="00DD03E0">
        <w:tc>
          <w:tcPr>
            <w:tcW w:w="9322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О назначении публичных слушаний по проекту постановления мэрии гор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 xml:space="preserve">да Новосибирска «Об утверждении </w:t>
            </w:r>
            <w:r w:rsidRPr="00A74058">
              <w:t xml:space="preserve">проекта </w:t>
            </w:r>
            <w:r w:rsidR="00450C33" w:rsidRPr="005D0158">
              <w:rPr>
                <w:szCs w:val="28"/>
              </w:rPr>
              <w:t xml:space="preserve">планировки </w:t>
            </w:r>
            <w:r w:rsidR="00450C33" w:rsidRPr="00516ACB">
              <w:rPr>
                <w:szCs w:val="28"/>
              </w:rPr>
              <w:t>территории, огр</w:t>
            </w:r>
            <w:r w:rsidR="00450C33" w:rsidRPr="00516ACB">
              <w:rPr>
                <w:szCs w:val="28"/>
              </w:rPr>
              <w:t>а</w:t>
            </w:r>
            <w:r w:rsidR="00450C33" w:rsidRPr="00516ACB">
              <w:rPr>
                <w:szCs w:val="28"/>
              </w:rPr>
              <w:t>ниченной рекой Обь</w:t>
            </w:r>
            <w:r w:rsidR="00450C33">
              <w:rPr>
                <w:szCs w:val="28"/>
              </w:rPr>
              <w:t>ю</w:t>
            </w:r>
            <w:r w:rsidR="00450C33" w:rsidRPr="00516ACB">
              <w:rPr>
                <w:szCs w:val="28"/>
              </w:rPr>
              <w:t xml:space="preserve">, границей города Новосибирска, </w:t>
            </w:r>
            <w:proofErr w:type="spellStart"/>
            <w:r w:rsidR="00450C33" w:rsidRPr="00516ACB">
              <w:rPr>
                <w:szCs w:val="28"/>
              </w:rPr>
              <w:t>Мочищенским</w:t>
            </w:r>
            <w:proofErr w:type="spellEnd"/>
            <w:r w:rsidR="00450C33" w:rsidRPr="00516ACB">
              <w:rPr>
                <w:szCs w:val="28"/>
              </w:rPr>
              <w:t xml:space="preserve"> шоссе, ул.</w:t>
            </w:r>
            <w:r w:rsidR="00450C33">
              <w:rPr>
                <w:szCs w:val="28"/>
              </w:rPr>
              <w:t xml:space="preserve"> </w:t>
            </w:r>
            <w:r w:rsidR="00450C33" w:rsidRPr="00516ACB">
              <w:rPr>
                <w:szCs w:val="28"/>
              </w:rPr>
              <w:t>Жуковского, ул.</w:t>
            </w:r>
            <w:r w:rsidR="00450C33">
              <w:rPr>
                <w:szCs w:val="28"/>
              </w:rPr>
              <w:t> </w:t>
            </w:r>
            <w:r w:rsidR="00450C33" w:rsidRPr="00516ACB">
              <w:rPr>
                <w:szCs w:val="28"/>
              </w:rPr>
              <w:t>Тимирязева, ул.</w:t>
            </w:r>
            <w:r w:rsidR="00450C33">
              <w:rPr>
                <w:szCs w:val="28"/>
              </w:rPr>
              <w:t xml:space="preserve"> </w:t>
            </w:r>
            <w:r w:rsidR="00450C33" w:rsidRPr="00516ACB">
              <w:rPr>
                <w:szCs w:val="28"/>
              </w:rPr>
              <w:t>Сухарной, перспективной г</w:t>
            </w:r>
            <w:r w:rsidR="00450C33" w:rsidRPr="00516ACB">
              <w:rPr>
                <w:szCs w:val="28"/>
              </w:rPr>
              <w:t>о</w:t>
            </w:r>
            <w:r w:rsidR="00450C33" w:rsidRPr="00516ACB">
              <w:rPr>
                <w:szCs w:val="28"/>
              </w:rPr>
              <w:t>родской магистралью непрерывного движения в направлении перспекти</w:t>
            </w:r>
            <w:r w:rsidR="00450C33" w:rsidRPr="00516ACB">
              <w:rPr>
                <w:szCs w:val="28"/>
              </w:rPr>
              <w:t>в</w:t>
            </w:r>
            <w:r w:rsidR="00450C33" w:rsidRPr="00516ACB">
              <w:rPr>
                <w:szCs w:val="28"/>
              </w:rPr>
              <w:t xml:space="preserve">ного </w:t>
            </w:r>
            <w:proofErr w:type="spellStart"/>
            <w:r w:rsidR="00450C33" w:rsidRPr="00516ACB">
              <w:rPr>
                <w:szCs w:val="28"/>
              </w:rPr>
              <w:t>Ельцовского</w:t>
            </w:r>
            <w:proofErr w:type="spellEnd"/>
            <w:r w:rsidR="00450C33" w:rsidRPr="00516ACB">
              <w:rPr>
                <w:szCs w:val="28"/>
              </w:rPr>
              <w:t xml:space="preserve"> моста через реку Обь в </w:t>
            </w:r>
            <w:proofErr w:type="spellStart"/>
            <w:r w:rsidR="00450C33" w:rsidRPr="00516ACB">
              <w:rPr>
                <w:szCs w:val="28"/>
              </w:rPr>
              <w:t>Заельцовском</w:t>
            </w:r>
            <w:proofErr w:type="spellEnd"/>
            <w:r w:rsidR="00450C33" w:rsidRPr="00516ACB">
              <w:rPr>
                <w:szCs w:val="28"/>
              </w:rPr>
              <w:t xml:space="preserve"> районе</w:t>
            </w:r>
            <w:r w:rsidR="002961B0">
              <w:rPr>
                <w:szCs w:val="28"/>
              </w:rPr>
              <w:t>»</w:t>
            </w:r>
          </w:p>
        </w:tc>
      </w:tr>
    </w:tbl>
    <w:p w:rsidR="005068B4" w:rsidRDefault="005068B4" w:rsidP="005068B4">
      <w:pPr>
        <w:ind w:firstLine="700"/>
        <w:rPr>
          <w:szCs w:val="28"/>
        </w:rPr>
      </w:pPr>
    </w:p>
    <w:p w:rsidR="005068B4" w:rsidRPr="00354F4B" w:rsidRDefault="005068B4" w:rsidP="005068B4">
      <w:pPr>
        <w:ind w:firstLine="700"/>
        <w:rPr>
          <w:szCs w:val="28"/>
        </w:rPr>
      </w:pPr>
    </w:p>
    <w:p w:rsidR="005068B4" w:rsidRPr="00354F4B" w:rsidRDefault="005068B4" w:rsidP="00325F2B">
      <w:pPr>
        <w:ind w:firstLine="700"/>
        <w:rPr>
          <w:szCs w:val="28"/>
        </w:rPr>
      </w:pPr>
      <w:proofErr w:type="gramStart"/>
      <w:r w:rsidRPr="00354F4B">
        <w:rPr>
          <w:szCs w:val="28"/>
        </w:rPr>
        <w:t>В целях выявления и учета мнения и интересов жителей города Новосиби</w:t>
      </w:r>
      <w:r w:rsidRPr="00354F4B">
        <w:rPr>
          <w:szCs w:val="28"/>
        </w:rPr>
        <w:t>р</w:t>
      </w:r>
      <w:r w:rsidRPr="00354F4B">
        <w:rPr>
          <w:szCs w:val="28"/>
        </w:rPr>
        <w:t xml:space="preserve">ска по проекту постановления мэрии города Новосибирска </w:t>
      </w:r>
      <w:r w:rsidR="002961B0" w:rsidRPr="00354F4B">
        <w:rPr>
          <w:szCs w:val="28"/>
        </w:rPr>
        <w:t xml:space="preserve">«Об утверждении </w:t>
      </w:r>
      <w:r w:rsidR="002961B0" w:rsidRPr="00A74058">
        <w:t>пр</w:t>
      </w:r>
      <w:r w:rsidR="002961B0" w:rsidRPr="00A74058">
        <w:t>о</w:t>
      </w:r>
      <w:r w:rsidR="002961B0" w:rsidRPr="00A74058">
        <w:t xml:space="preserve">екта </w:t>
      </w:r>
      <w:r w:rsidR="00B659F6" w:rsidRPr="005D0158">
        <w:rPr>
          <w:szCs w:val="28"/>
        </w:rPr>
        <w:t>планировки территории, ограниченной перспективной городской магистр</w:t>
      </w:r>
      <w:r w:rsidR="00B659F6" w:rsidRPr="005D0158">
        <w:rPr>
          <w:szCs w:val="28"/>
        </w:rPr>
        <w:t>а</w:t>
      </w:r>
      <w:r w:rsidR="00B659F6" w:rsidRPr="005D0158">
        <w:rPr>
          <w:szCs w:val="28"/>
        </w:rPr>
        <w:t xml:space="preserve">лью непрерывного движения в направлении перспективного </w:t>
      </w:r>
      <w:proofErr w:type="spellStart"/>
      <w:r w:rsidR="00B659F6" w:rsidRPr="005D0158">
        <w:rPr>
          <w:szCs w:val="28"/>
        </w:rPr>
        <w:t>Ельцовского</w:t>
      </w:r>
      <w:proofErr w:type="spellEnd"/>
      <w:r w:rsidR="00B659F6" w:rsidRPr="005D0158">
        <w:rPr>
          <w:szCs w:val="28"/>
        </w:rPr>
        <w:t xml:space="preserve"> моста через реку Обь, перспективной городской магистралью непрерывного движения по ул.</w:t>
      </w:r>
      <w:r w:rsidR="00B659F6">
        <w:rPr>
          <w:szCs w:val="28"/>
        </w:rPr>
        <w:t xml:space="preserve"> </w:t>
      </w:r>
      <w:r w:rsidR="00B659F6" w:rsidRPr="005D0158">
        <w:rPr>
          <w:szCs w:val="28"/>
        </w:rPr>
        <w:t xml:space="preserve">Бардина, перспективным продолжением Красного проспекта в </w:t>
      </w:r>
      <w:proofErr w:type="spellStart"/>
      <w:r w:rsidR="00B659F6" w:rsidRPr="005D0158">
        <w:rPr>
          <w:szCs w:val="28"/>
        </w:rPr>
        <w:t>Заельцо</w:t>
      </w:r>
      <w:r w:rsidR="00B659F6" w:rsidRPr="005D0158">
        <w:rPr>
          <w:szCs w:val="28"/>
        </w:rPr>
        <w:t>в</w:t>
      </w:r>
      <w:r w:rsidR="00B659F6" w:rsidRPr="005D0158">
        <w:rPr>
          <w:szCs w:val="28"/>
        </w:rPr>
        <w:t>ском</w:t>
      </w:r>
      <w:proofErr w:type="spellEnd"/>
      <w:r w:rsidR="00B659F6" w:rsidRPr="005D0158">
        <w:rPr>
          <w:szCs w:val="28"/>
        </w:rPr>
        <w:t xml:space="preserve"> районе</w:t>
      </w:r>
      <w:r w:rsidR="002961B0">
        <w:rPr>
          <w:szCs w:val="28"/>
        </w:rPr>
        <w:t>»</w:t>
      </w:r>
      <w:r w:rsidRPr="00354F4B">
        <w:rPr>
          <w:szCs w:val="28"/>
        </w:rPr>
        <w:t>, в соответствии с Градостроительным кодексом Российской Фед</w:t>
      </w:r>
      <w:r w:rsidRPr="00354F4B">
        <w:rPr>
          <w:szCs w:val="28"/>
        </w:rPr>
        <w:t>е</w:t>
      </w:r>
      <w:r w:rsidRPr="00354F4B">
        <w:rPr>
          <w:szCs w:val="28"/>
        </w:rPr>
        <w:t>рации, Федеральным законом</w:t>
      </w:r>
      <w:proofErr w:type="gramEnd"/>
      <w:r w:rsidRPr="00354F4B">
        <w:rPr>
          <w:szCs w:val="28"/>
        </w:rPr>
        <w:t xml:space="preserve"> от 06.10.2003 № 131-ФЗ «Об общих принципах о</w:t>
      </w:r>
      <w:r w:rsidRPr="00354F4B">
        <w:rPr>
          <w:szCs w:val="28"/>
        </w:rPr>
        <w:t>р</w:t>
      </w:r>
      <w:r w:rsidRPr="00354F4B">
        <w:rPr>
          <w:szCs w:val="28"/>
        </w:rPr>
        <w:t>ганизации местного самоуправления в Российской Федерации», решением горо</w:t>
      </w:r>
      <w:r w:rsidRPr="00354F4B">
        <w:rPr>
          <w:szCs w:val="28"/>
        </w:rPr>
        <w:t>д</w:t>
      </w:r>
      <w:r w:rsidRPr="00354F4B">
        <w:rPr>
          <w:szCs w:val="28"/>
        </w:rPr>
        <w:t xml:space="preserve">ского Совета Новосибирска от 25.04.2007 № 562 «О </w:t>
      </w:r>
      <w:proofErr w:type="gramStart"/>
      <w:r w:rsidRPr="00354F4B">
        <w:rPr>
          <w:szCs w:val="28"/>
        </w:rPr>
        <w:t>Положении</w:t>
      </w:r>
      <w:proofErr w:type="gramEnd"/>
      <w:r w:rsidRPr="00354F4B">
        <w:rPr>
          <w:szCs w:val="28"/>
        </w:rPr>
        <w:t xml:space="preserve"> о публичных слушаниях в городе Новосибирске», постановлением мэрии города Новосибирска от </w:t>
      </w:r>
      <w:r w:rsidR="00B659F6" w:rsidRPr="00B659F6">
        <w:rPr>
          <w:szCs w:val="28"/>
        </w:rPr>
        <w:t>25.12.2013</w:t>
      </w:r>
      <w:r w:rsidR="00B659F6">
        <w:rPr>
          <w:szCs w:val="28"/>
        </w:rPr>
        <w:t xml:space="preserve"> </w:t>
      </w:r>
      <w:r w:rsidR="00B659F6" w:rsidRPr="00B659F6">
        <w:rPr>
          <w:szCs w:val="28"/>
        </w:rPr>
        <w:t>№</w:t>
      </w:r>
      <w:r w:rsidR="00B659F6" w:rsidRPr="00494518">
        <w:rPr>
          <w:szCs w:val="28"/>
        </w:rPr>
        <w:t xml:space="preserve"> </w:t>
      </w:r>
      <w:r w:rsidR="00494518" w:rsidRPr="00494518">
        <w:t>12269</w:t>
      </w:r>
      <w:r w:rsidRPr="006F5A20">
        <w:rPr>
          <w:szCs w:val="28"/>
        </w:rPr>
        <w:t xml:space="preserve"> </w:t>
      </w:r>
      <w:r w:rsidRPr="00354F4B">
        <w:rPr>
          <w:szCs w:val="28"/>
        </w:rPr>
        <w:t xml:space="preserve">«О подготовке </w:t>
      </w:r>
      <w:r w:rsidRPr="006F5A20">
        <w:rPr>
          <w:szCs w:val="28"/>
        </w:rPr>
        <w:t xml:space="preserve">проекта </w:t>
      </w:r>
      <w:r w:rsidR="00494518" w:rsidRPr="005D0158">
        <w:rPr>
          <w:szCs w:val="28"/>
        </w:rPr>
        <w:t xml:space="preserve">планировки </w:t>
      </w:r>
      <w:r w:rsidR="00494518" w:rsidRPr="00516ACB">
        <w:rPr>
          <w:szCs w:val="28"/>
        </w:rPr>
        <w:t>территории, огран</w:t>
      </w:r>
      <w:r w:rsidR="00494518" w:rsidRPr="00516ACB">
        <w:rPr>
          <w:szCs w:val="28"/>
        </w:rPr>
        <w:t>и</w:t>
      </w:r>
      <w:r w:rsidR="00494518" w:rsidRPr="00516ACB">
        <w:rPr>
          <w:szCs w:val="28"/>
        </w:rPr>
        <w:t>ченной рекой Обь</w:t>
      </w:r>
      <w:r w:rsidR="00494518">
        <w:rPr>
          <w:szCs w:val="28"/>
        </w:rPr>
        <w:t>ю</w:t>
      </w:r>
      <w:r w:rsidR="00494518" w:rsidRPr="00516ACB">
        <w:rPr>
          <w:szCs w:val="28"/>
        </w:rPr>
        <w:t xml:space="preserve">, границей города Новосибирска, </w:t>
      </w:r>
      <w:proofErr w:type="spellStart"/>
      <w:r w:rsidR="00494518" w:rsidRPr="00516ACB">
        <w:rPr>
          <w:szCs w:val="28"/>
        </w:rPr>
        <w:t>Мочищенским</w:t>
      </w:r>
      <w:proofErr w:type="spellEnd"/>
      <w:r w:rsidR="00494518" w:rsidRPr="00516ACB">
        <w:rPr>
          <w:szCs w:val="28"/>
        </w:rPr>
        <w:t xml:space="preserve"> шоссе, ул.</w:t>
      </w:r>
      <w:r w:rsidR="009F16FE">
        <w:rPr>
          <w:szCs w:val="28"/>
        </w:rPr>
        <w:t> </w:t>
      </w:r>
      <w:r w:rsidR="00494518" w:rsidRPr="00516ACB">
        <w:rPr>
          <w:szCs w:val="28"/>
        </w:rPr>
        <w:t>Жуковского, ул.</w:t>
      </w:r>
      <w:r w:rsidR="00494518">
        <w:rPr>
          <w:szCs w:val="28"/>
        </w:rPr>
        <w:t> </w:t>
      </w:r>
      <w:r w:rsidR="00494518" w:rsidRPr="00516ACB">
        <w:rPr>
          <w:szCs w:val="28"/>
        </w:rPr>
        <w:t>Тимирязева, ул.</w:t>
      </w:r>
      <w:r w:rsidR="00494518">
        <w:rPr>
          <w:szCs w:val="28"/>
        </w:rPr>
        <w:t xml:space="preserve"> </w:t>
      </w:r>
      <w:r w:rsidR="00494518" w:rsidRPr="00516ACB">
        <w:rPr>
          <w:szCs w:val="28"/>
        </w:rPr>
        <w:t>Сухарной, перспективной городской магис</w:t>
      </w:r>
      <w:r w:rsidR="00494518" w:rsidRPr="00516ACB">
        <w:rPr>
          <w:szCs w:val="28"/>
        </w:rPr>
        <w:t>т</w:t>
      </w:r>
      <w:r w:rsidR="00494518" w:rsidRPr="00516ACB">
        <w:rPr>
          <w:szCs w:val="28"/>
        </w:rPr>
        <w:t xml:space="preserve">ралью непрерывного движения в направлении перспективного </w:t>
      </w:r>
      <w:proofErr w:type="spellStart"/>
      <w:r w:rsidR="00494518" w:rsidRPr="00516ACB">
        <w:rPr>
          <w:szCs w:val="28"/>
        </w:rPr>
        <w:t>Ельцовского</w:t>
      </w:r>
      <w:proofErr w:type="spellEnd"/>
      <w:r w:rsidR="00494518" w:rsidRPr="00516ACB">
        <w:rPr>
          <w:szCs w:val="28"/>
        </w:rPr>
        <w:t xml:space="preserve"> моста через реку Обь в </w:t>
      </w:r>
      <w:proofErr w:type="spellStart"/>
      <w:r w:rsidR="00494518" w:rsidRPr="00516ACB">
        <w:rPr>
          <w:szCs w:val="28"/>
        </w:rPr>
        <w:t>Заельцовском</w:t>
      </w:r>
      <w:proofErr w:type="spellEnd"/>
      <w:r w:rsidR="00494518" w:rsidRPr="00516ACB">
        <w:rPr>
          <w:szCs w:val="28"/>
        </w:rPr>
        <w:t xml:space="preserve"> районе</w:t>
      </w:r>
      <w:r w:rsidRPr="00354F4B">
        <w:rPr>
          <w:szCs w:val="28"/>
        </w:rPr>
        <w:t>»</w:t>
      </w:r>
      <w:r w:rsidR="00325F2B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</w:t>
      </w:r>
      <w:r w:rsidRPr="00A74058">
        <w:t xml:space="preserve">проекта </w:t>
      </w:r>
      <w:r w:rsidR="00494518" w:rsidRPr="005D0158">
        <w:rPr>
          <w:szCs w:val="28"/>
        </w:rPr>
        <w:t xml:space="preserve">планировки </w:t>
      </w:r>
      <w:r w:rsidR="00494518" w:rsidRPr="00516ACB">
        <w:rPr>
          <w:szCs w:val="28"/>
        </w:rPr>
        <w:t>территории, ограниченной рекой Обь</w:t>
      </w:r>
      <w:r w:rsidR="00494518">
        <w:rPr>
          <w:szCs w:val="28"/>
        </w:rPr>
        <w:t>ю</w:t>
      </w:r>
      <w:r w:rsidR="00494518" w:rsidRPr="00516ACB">
        <w:rPr>
          <w:szCs w:val="28"/>
        </w:rPr>
        <w:t xml:space="preserve">, границей города Новосибирска, </w:t>
      </w:r>
      <w:proofErr w:type="spellStart"/>
      <w:r w:rsidR="00494518" w:rsidRPr="00516ACB">
        <w:rPr>
          <w:szCs w:val="28"/>
        </w:rPr>
        <w:t>Мочищенским</w:t>
      </w:r>
      <w:proofErr w:type="spellEnd"/>
      <w:r w:rsidR="00494518" w:rsidRPr="00516ACB">
        <w:rPr>
          <w:szCs w:val="28"/>
        </w:rPr>
        <w:t xml:space="preserve"> шоссе, ул.</w:t>
      </w:r>
      <w:r w:rsidR="00494518">
        <w:rPr>
          <w:szCs w:val="28"/>
        </w:rPr>
        <w:t xml:space="preserve"> </w:t>
      </w:r>
      <w:r w:rsidR="00494518" w:rsidRPr="00516ACB">
        <w:rPr>
          <w:szCs w:val="28"/>
        </w:rPr>
        <w:t>Жуковск</w:t>
      </w:r>
      <w:r w:rsidR="00494518" w:rsidRPr="00516ACB">
        <w:rPr>
          <w:szCs w:val="28"/>
        </w:rPr>
        <w:t>о</w:t>
      </w:r>
      <w:r w:rsidR="00494518" w:rsidRPr="00516ACB">
        <w:rPr>
          <w:szCs w:val="28"/>
        </w:rPr>
        <w:t>го, ул.</w:t>
      </w:r>
      <w:r w:rsidR="00494518">
        <w:rPr>
          <w:szCs w:val="28"/>
        </w:rPr>
        <w:t> </w:t>
      </w:r>
      <w:r w:rsidR="00494518" w:rsidRPr="00516ACB">
        <w:rPr>
          <w:szCs w:val="28"/>
        </w:rPr>
        <w:t>Тимирязева, ул.</w:t>
      </w:r>
      <w:r w:rsidR="00494518">
        <w:rPr>
          <w:szCs w:val="28"/>
        </w:rPr>
        <w:t xml:space="preserve"> </w:t>
      </w:r>
      <w:r w:rsidR="00494518" w:rsidRPr="00516ACB">
        <w:rPr>
          <w:szCs w:val="28"/>
        </w:rPr>
        <w:t>Сухарной, перспективной городской магистралью непр</w:t>
      </w:r>
      <w:r w:rsidR="00494518" w:rsidRPr="00516ACB">
        <w:rPr>
          <w:szCs w:val="28"/>
        </w:rPr>
        <w:t>е</w:t>
      </w:r>
      <w:r w:rsidR="00494518" w:rsidRPr="00516ACB">
        <w:rPr>
          <w:szCs w:val="28"/>
        </w:rPr>
        <w:t xml:space="preserve">рывного движения в направлении перспективного </w:t>
      </w:r>
      <w:proofErr w:type="spellStart"/>
      <w:r w:rsidR="00494518" w:rsidRPr="00516ACB">
        <w:rPr>
          <w:szCs w:val="28"/>
        </w:rPr>
        <w:t>Ельцовского</w:t>
      </w:r>
      <w:proofErr w:type="spellEnd"/>
      <w:r w:rsidR="00494518" w:rsidRPr="00516ACB">
        <w:rPr>
          <w:szCs w:val="28"/>
        </w:rPr>
        <w:t xml:space="preserve"> моста через реку Обь в </w:t>
      </w:r>
      <w:proofErr w:type="spellStart"/>
      <w:r w:rsidR="00494518" w:rsidRPr="00516ACB">
        <w:rPr>
          <w:szCs w:val="28"/>
        </w:rPr>
        <w:t>Заельцовском</w:t>
      </w:r>
      <w:proofErr w:type="spellEnd"/>
      <w:r w:rsidR="00494518" w:rsidRPr="00516ACB">
        <w:rPr>
          <w:szCs w:val="28"/>
        </w:rPr>
        <w:t xml:space="preserve"> районе</w:t>
      </w:r>
      <w:r w:rsidRPr="00354F4B">
        <w:rPr>
          <w:szCs w:val="28"/>
        </w:rPr>
        <w:t>» (приложение).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 xml:space="preserve">2. Провести </w:t>
      </w:r>
      <w:r w:rsidR="00E165F2">
        <w:rPr>
          <w:szCs w:val="28"/>
        </w:rPr>
        <w:t>2</w:t>
      </w:r>
      <w:r w:rsidR="00AF4EFC">
        <w:rPr>
          <w:szCs w:val="28"/>
        </w:rPr>
        <w:t>5</w:t>
      </w:r>
      <w:r w:rsidR="00E165F2">
        <w:rPr>
          <w:szCs w:val="28"/>
        </w:rPr>
        <w:t>.12.</w:t>
      </w:r>
      <w:r w:rsidRPr="00E165F2">
        <w:rPr>
          <w:szCs w:val="28"/>
        </w:rPr>
        <w:t>2014</w:t>
      </w:r>
      <w:r w:rsidRPr="00354F4B">
        <w:rPr>
          <w:szCs w:val="28"/>
        </w:rPr>
        <w:t xml:space="preserve"> в </w:t>
      </w:r>
      <w:r w:rsidR="00494518">
        <w:rPr>
          <w:szCs w:val="28"/>
        </w:rPr>
        <w:t>1</w:t>
      </w:r>
      <w:r w:rsidR="00AF4EFC">
        <w:rPr>
          <w:szCs w:val="28"/>
        </w:rPr>
        <w:t>0</w:t>
      </w:r>
      <w:r w:rsidRPr="00354F4B">
        <w:rPr>
          <w:szCs w:val="28"/>
        </w:rPr>
        <w:t>.</w:t>
      </w:r>
      <w:r w:rsidR="00AF4EFC">
        <w:rPr>
          <w:szCs w:val="28"/>
        </w:rPr>
        <w:t>0</w:t>
      </w:r>
      <w:r>
        <w:rPr>
          <w:szCs w:val="28"/>
        </w:rPr>
        <w:t>0</w:t>
      </w:r>
      <w:r w:rsidRPr="00354F4B">
        <w:rPr>
          <w:szCs w:val="28"/>
        </w:rPr>
        <w:t xml:space="preserve"> час</w:t>
      </w:r>
      <w:proofErr w:type="gramStart"/>
      <w:r w:rsidRPr="00354F4B">
        <w:rPr>
          <w:szCs w:val="28"/>
        </w:rPr>
        <w:t>.</w:t>
      </w:r>
      <w:proofErr w:type="gramEnd"/>
      <w:r w:rsidRPr="00354F4B">
        <w:rPr>
          <w:szCs w:val="28"/>
        </w:rPr>
        <w:t xml:space="preserve"> </w:t>
      </w:r>
      <w:proofErr w:type="gramStart"/>
      <w:r w:rsidRPr="00354F4B">
        <w:rPr>
          <w:szCs w:val="28"/>
        </w:rPr>
        <w:t>п</w:t>
      </w:r>
      <w:proofErr w:type="gramEnd"/>
      <w:r w:rsidRPr="00354F4B">
        <w:rPr>
          <w:szCs w:val="28"/>
        </w:rPr>
        <w:t>убличные слушания в здании админ</w:t>
      </w:r>
      <w:r w:rsidRPr="00354F4B">
        <w:rPr>
          <w:szCs w:val="28"/>
        </w:rPr>
        <w:t>и</w:t>
      </w:r>
      <w:r w:rsidRPr="00354F4B">
        <w:rPr>
          <w:szCs w:val="28"/>
        </w:rPr>
        <w:t xml:space="preserve">страции </w:t>
      </w:r>
      <w:r w:rsidRPr="003E2864">
        <w:rPr>
          <w:szCs w:val="28"/>
        </w:rPr>
        <w:t xml:space="preserve">Центрального округа по Железнодорожному, </w:t>
      </w:r>
      <w:proofErr w:type="spellStart"/>
      <w:r w:rsidRPr="003E2864">
        <w:rPr>
          <w:szCs w:val="28"/>
        </w:rPr>
        <w:t>Заельцовскому</w:t>
      </w:r>
      <w:proofErr w:type="spellEnd"/>
      <w:r w:rsidRPr="003E2864">
        <w:rPr>
          <w:szCs w:val="28"/>
        </w:rPr>
        <w:t xml:space="preserve"> и Централ</w:t>
      </w:r>
      <w:r w:rsidRPr="003E2864">
        <w:rPr>
          <w:szCs w:val="28"/>
        </w:rPr>
        <w:t>ь</w:t>
      </w:r>
      <w:r w:rsidRPr="003E2864">
        <w:rPr>
          <w:szCs w:val="28"/>
        </w:rPr>
        <w:t>ному районам города Новосибирска</w:t>
      </w:r>
      <w:r w:rsidRPr="00354F4B">
        <w:rPr>
          <w:szCs w:val="28"/>
        </w:rPr>
        <w:t xml:space="preserve"> (</w:t>
      </w:r>
      <w:r w:rsidRPr="00E165F2">
        <w:rPr>
          <w:szCs w:val="28"/>
        </w:rPr>
        <w:t>ул. Ленина, 57</w:t>
      </w:r>
      <w:r w:rsidRPr="00354F4B">
        <w:rPr>
          <w:szCs w:val="28"/>
        </w:rPr>
        <w:t>).</w:t>
      </w:r>
    </w:p>
    <w:p w:rsidR="005068B4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3. Создать организационный комитет в следующем составе:</w:t>
      </w:r>
    </w:p>
    <w:p w:rsidR="00DD03E0" w:rsidRPr="00354F4B" w:rsidRDefault="00DD03E0" w:rsidP="005068B4">
      <w:pPr>
        <w:ind w:firstLine="700"/>
        <w:rPr>
          <w:szCs w:val="28"/>
        </w:rPr>
      </w:pPr>
    </w:p>
    <w:tbl>
      <w:tblPr>
        <w:tblW w:w="10031" w:type="dxa"/>
        <w:tblLook w:val="00A0"/>
      </w:tblPr>
      <w:tblGrid>
        <w:gridCol w:w="4786"/>
        <w:gridCol w:w="310"/>
        <w:gridCol w:w="4935"/>
      </w:tblGrid>
      <w:tr w:rsidR="005068B4" w:rsidRPr="00354F4B" w:rsidTr="00E165F2">
        <w:trPr>
          <w:trHeight w:val="1258"/>
        </w:trPr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lastRenderedPageBreak/>
              <w:t xml:space="preserve">Галимова Ольга Лингвинстоновна 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начальник отдела планировки и меж</w:t>
            </w:r>
            <w:r w:rsidRPr="00354F4B">
              <w:rPr>
                <w:szCs w:val="28"/>
              </w:rPr>
              <w:t>е</w:t>
            </w:r>
            <w:r w:rsidRPr="00354F4B">
              <w:rPr>
                <w:szCs w:val="28"/>
              </w:rPr>
              <w:t>вания территорий Главного управл</w:t>
            </w:r>
            <w:r w:rsidRPr="00354F4B">
              <w:rPr>
                <w:szCs w:val="28"/>
              </w:rPr>
              <w:t>е</w:t>
            </w:r>
            <w:r w:rsidRPr="00354F4B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E165F2" w:rsidRPr="00354F4B" w:rsidTr="00E165F2">
        <w:tc>
          <w:tcPr>
            <w:tcW w:w="4786" w:type="dxa"/>
          </w:tcPr>
          <w:p w:rsidR="00E165F2" w:rsidRPr="00354F4B" w:rsidRDefault="00E165F2" w:rsidP="00E23922">
            <w:pPr>
              <w:ind w:firstLine="0"/>
              <w:rPr>
                <w:szCs w:val="28"/>
              </w:rPr>
            </w:pPr>
            <w:proofErr w:type="spellStart"/>
            <w:r w:rsidRPr="00E165F2">
              <w:rPr>
                <w:szCs w:val="28"/>
              </w:rPr>
              <w:t>Канунников</w:t>
            </w:r>
            <w:proofErr w:type="spellEnd"/>
            <w:r w:rsidRPr="00E165F2">
              <w:rPr>
                <w:szCs w:val="28"/>
              </w:rPr>
              <w:t xml:space="preserve"> Сергей Иванович</w:t>
            </w:r>
          </w:p>
        </w:tc>
        <w:tc>
          <w:tcPr>
            <w:tcW w:w="310" w:type="dxa"/>
          </w:tcPr>
          <w:p w:rsidR="00E165F2" w:rsidRPr="00354F4B" w:rsidRDefault="00E165F2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E165F2" w:rsidRPr="00354F4B" w:rsidRDefault="00E165F2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глава </w:t>
            </w:r>
            <w:r w:rsidRPr="00E165F2">
              <w:rPr>
                <w:szCs w:val="28"/>
              </w:rPr>
              <w:t xml:space="preserve">администрации Центрального округа по Железнодорожному, </w:t>
            </w:r>
            <w:proofErr w:type="spellStart"/>
            <w:r w:rsidRPr="00E165F2">
              <w:rPr>
                <w:szCs w:val="28"/>
              </w:rPr>
              <w:t>Заел</w:t>
            </w:r>
            <w:r w:rsidRPr="00E165F2">
              <w:rPr>
                <w:szCs w:val="28"/>
              </w:rPr>
              <w:t>ь</w:t>
            </w:r>
            <w:r w:rsidRPr="00E165F2">
              <w:rPr>
                <w:szCs w:val="28"/>
              </w:rPr>
              <w:t>цовскому</w:t>
            </w:r>
            <w:proofErr w:type="spellEnd"/>
            <w:r w:rsidRPr="00E165F2">
              <w:rPr>
                <w:szCs w:val="28"/>
              </w:rPr>
              <w:t xml:space="preserve"> и Центральному районам г</w:t>
            </w:r>
            <w:r w:rsidRPr="00E165F2">
              <w:rPr>
                <w:szCs w:val="28"/>
              </w:rPr>
              <w:t>о</w:t>
            </w:r>
            <w:r w:rsidRPr="00E165F2">
              <w:rPr>
                <w:szCs w:val="28"/>
              </w:rPr>
              <w:t>рода Новосибирска</w:t>
            </w:r>
            <w:r w:rsidR="009F16FE">
              <w:rPr>
                <w:szCs w:val="28"/>
              </w:rPr>
              <w:t>;</w:t>
            </w:r>
            <w:r w:rsidRPr="00E165F2">
              <w:rPr>
                <w:szCs w:val="28"/>
              </w:rPr>
              <w:t> </w:t>
            </w:r>
          </w:p>
        </w:tc>
      </w:tr>
      <w:tr w:rsidR="005068B4" w:rsidRPr="00354F4B" w:rsidTr="00E165F2"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Кучинская Ольга Владимировна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главный специалист отдела планиро</w:t>
            </w:r>
            <w:r w:rsidRPr="00354F4B">
              <w:rPr>
                <w:szCs w:val="28"/>
              </w:rPr>
              <w:t>в</w:t>
            </w:r>
            <w:r w:rsidRPr="00354F4B">
              <w:rPr>
                <w:szCs w:val="28"/>
              </w:rPr>
              <w:t>ки и межевания территорий Главного управления архитектуры и град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строительства мэрии города Новос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бирска;</w:t>
            </w:r>
          </w:p>
        </w:tc>
      </w:tr>
      <w:tr w:rsidR="005068B4" w:rsidRPr="00354F4B" w:rsidTr="00E165F2"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Новокшонов Сергей Михайлович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354F4B" w:rsidRDefault="000414AD" w:rsidP="00B85374">
            <w:pPr>
              <w:ind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и</w:t>
            </w:r>
            <w:r w:rsidR="00B85374">
              <w:rPr>
                <w:szCs w:val="28"/>
              </w:rPr>
              <w:t>сполняющий</w:t>
            </w:r>
            <w:proofErr w:type="gramEnd"/>
            <w:r w:rsidR="00B85374">
              <w:rPr>
                <w:szCs w:val="28"/>
              </w:rPr>
              <w:t xml:space="preserve"> обязанности </w:t>
            </w:r>
            <w:r w:rsidR="005068B4" w:rsidRPr="00354F4B">
              <w:rPr>
                <w:szCs w:val="28"/>
              </w:rPr>
              <w:t>начальника Главного управления архитектуры и градостроительства мэрии города Н</w:t>
            </w:r>
            <w:r w:rsidR="005068B4" w:rsidRPr="00354F4B">
              <w:rPr>
                <w:szCs w:val="28"/>
              </w:rPr>
              <w:t>о</w:t>
            </w:r>
            <w:r w:rsidR="005068B4" w:rsidRPr="00354F4B">
              <w:rPr>
                <w:szCs w:val="28"/>
              </w:rPr>
              <w:t>восибирска;</w:t>
            </w:r>
          </w:p>
        </w:tc>
      </w:tr>
      <w:tr w:rsidR="005068B4" w:rsidRPr="00354F4B" w:rsidTr="00E165F2">
        <w:trPr>
          <w:cantSplit/>
        </w:trPr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proofErr w:type="spellStart"/>
            <w:r w:rsidRPr="00354F4B">
              <w:rPr>
                <w:szCs w:val="28"/>
              </w:rPr>
              <w:t>Пискус</w:t>
            </w:r>
            <w:proofErr w:type="spellEnd"/>
            <w:r w:rsidRPr="00354F4B">
              <w:rPr>
                <w:szCs w:val="28"/>
              </w:rPr>
              <w:t xml:space="preserve"> Владимир Иванович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председатель правления Новосиби</w:t>
            </w:r>
            <w:r w:rsidRPr="00354F4B">
              <w:rPr>
                <w:szCs w:val="28"/>
              </w:rPr>
              <w:t>р</w:t>
            </w:r>
            <w:r w:rsidRPr="00354F4B">
              <w:rPr>
                <w:szCs w:val="28"/>
              </w:rPr>
              <w:t>ского отделения Союза архитекторов Российской Федерации (по согласов</w:t>
            </w:r>
            <w:r w:rsidRPr="00354F4B">
              <w:rPr>
                <w:szCs w:val="28"/>
              </w:rPr>
              <w:t>а</w:t>
            </w:r>
            <w:r w:rsidRPr="00354F4B">
              <w:rPr>
                <w:szCs w:val="28"/>
              </w:rPr>
              <w:t>нию);</w:t>
            </w:r>
          </w:p>
        </w:tc>
      </w:tr>
      <w:tr w:rsidR="005068B4" w:rsidRPr="00354F4B" w:rsidTr="00E165F2">
        <w:trPr>
          <w:cantSplit/>
        </w:trPr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Позднякова Елена Викторовна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Главного управления архитектуры и град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строительства мэрии города Новос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бирска – начальник отдела территор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ального планирования города;</w:t>
            </w:r>
          </w:p>
        </w:tc>
      </w:tr>
      <w:tr w:rsidR="005068B4" w:rsidRPr="00354F4B" w:rsidTr="00E165F2">
        <w:trPr>
          <w:cantSplit/>
        </w:trPr>
        <w:tc>
          <w:tcPr>
            <w:tcW w:w="4786" w:type="dxa"/>
          </w:tcPr>
          <w:p w:rsidR="005068B4" w:rsidRPr="001331AE" w:rsidRDefault="005068B4" w:rsidP="00E23922">
            <w:pPr>
              <w:ind w:firstLine="0"/>
              <w:rPr>
                <w:sz w:val="27"/>
                <w:szCs w:val="27"/>
              </w:rPr>
            </w:pPr>
            <w:r w:rsidRPr="00E165F2">
              <w:rPr>
                <w:szCs w:val="28"/>
              </w:rPr>
              <w:t>Степаненкова Екатерина Викторовна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8077E6" w:rsidRDefault="005068B4" w:rsidP="00E23922">
            <w:pPr>
              <w:ind w:firstLine="0"/>
              <w:rPr>
                <w:szCs w:val="28"/>
              </w:rPr>
            </w:pPr>
            <w:r w:rsidRPr="008077E6">
              <w:rPr>
                <w:szCs w:val="28"/>
              </w:rPr>
              <w:t>главный специалист отдела планиро</w:t>
            </w:r>
            <w:r w:rsidRPr="008077E6">
              <w:rPr>
                <w:szCs w:val="28"/>
              </w:rPr>
              <w:t>в</w:t>
            </w:r>
            <w:r w:rsidRPr="008077E6">
              <w:rPr>
                <w:szCs w:val="28"/>
              </w:rPr>
              <w:t>ки и межевания территорий Главного управления архитектуры и град</w:t>
            </w:r>
            <w:r w:rsidRPr="008077E6">
              <w:rPr>
                <w:szCs w:val="28"/>
              </w:rPr>
              <w:t>о</w:t>
            </w:r>
            <w:r w:rsidRPr="008077E6">
              <w:rPr>
                <w:szCs w:val="28"/>
              </w:rPr>
              <w:t>строительства мэрии города Новос</w:t>
            </w:r>
            <w:r w:rsidRPr="008077E6">
              <w:rPr>
                <w:szCs w:val="28"/>
              </w:rPr>
              <w:t>и</w:t>
            </w:r>
            <w:r w:rsidRPr="008077E6">
              <w:rPr>
                <w:szCs w:val="28"/>
              </w:rPr>
              <w:t>бирска;</w:t>
            </w:r>
          </w:p>
        </w:tc>
      </w:tr>
      <w:tr w:rsidR="005068B4" w:rsidRPr="00354F4B" w:rsidTr="00E165F2"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proofErr w:type="spellStart"/>
            <w:r w:rsidRPr="00354F4B">
              <w:rPr>
                <w:szCs w:val="28"/>
              </w:rPr>
              <w:t>Фефелов</w:t>
            </w:r>
            <w:proofErr w:type="spellEnd"/>
            <w:r w:rsidRPr="00354F4B">
              <w:rPr>
                <w:szCs w:val="28"/>
              </w:rPr>
              <w:t xml:space="preserve"> Владимир Васильевич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тектор города;</w:t>
            </w:r>
          </w:p>
        </w:tc>
      </w:tr>
      <w:tr w:rsidR="005068B4" w:rsidRPr="00354F4B" w:rsidTr="00E165F2"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Яцков Михаил Иванович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председатель Новосибирского горо</w:t>
            </w:r>
            <w:r w:rsidRPr="00354F4B">
              <w:rPr>
                <w:szCs w:val="28"/>
              </w:rPr>
              <w:t>д</w:t>
            </w:r>
            <w:r w:rsidRPr="00354F4B">
              <w:rPr>
                <w:szCs w:val="28"/>
              </w:rPr>
              <w:t>ского комитета охраны окружающей среды и природных ресурсов.</w:t>
            </w:r>
          </w:p>
        </w:tc>
      </w:tr>
    </w:tbl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354F4B">
          <w:rPr>
            <w:szCs w:val="28"/>
          </w:rPr>
          <w:t>630091, г</w:t>
        </w:r>
      </w:smartTag>
      <w:r w:rsidRPr="00354F4B">
        <w:rPr>
          <w:szCs w:val="28"/>
        </w:rPr>
        <w:t>. Новосибирск, Красный проспект, 50, кабинет 52</w:t>
      </w:r>
      <w:r>
        <w:rPr>
          <w:szCs w:val="28"/>
        </w:rPr>
        <w:t>8</w:t>
      </w:r>
      <w:r w:rsidRPr="00354F4B">
        <w:rPr>
          <w:szCs w:val="28"/>
        </w:rPr>
        <w:t xml:space="preserve">, адрес электронной почты: </w:t>
      </w:r>
      <w:proofErr w:type="spellStart"/>
      <w:r w:rsidRPr="00354F4B">
        <w:rPr>
          <w:szCs w:val="28"/>
        </w:rPr>
        <w:t>ogalimova@admnsk.ru</w:t>
      </w:r>
      <w:proofErr w:type="spellEnd"/>
      <w:r w:rsidRPr="00354F4B">
        <w:rPr>
          <w:szCs w:val="28"/>
        </w:rPr>
        <w:t>, контактный телефон</w:t>
      </w:r>
      <w:r w:rsidR="00325F2B">
        <w:rPr>
          <w:szCs w:val="28"/>
        </w:rPr>
        <w:t>:</w:t>
      </w:r>
      <w:r w:rsidRPr="00354F4B">
        <w:rPr>
          <w:szCs w:val="28"/>
        </w:rPr>
        <w:t xml:space="preserve"> 227-54-18.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5. </w:t>
      </w:r>
      <w:proofErr w:type="gramStart"/>
      <w:r w:rsidRPr="00354F4B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внесенному на публичные слушания проекту постановления м</w:t>
      </w:r>
      <w:r w:rsidRPr="00354F4B">
        <w:rPr>
          <w:szCs w:val="28"/>
        </w:rPr>
        <w:t>э</w:t>
      </w:r>
      <w:r w:rsidRPr="00354F4B">
        <w:rPr>
          <w:szCs w:val="28"/>
        </w:rPr>
        <w:t xml:space="preserve">рии города Новосибирска «Об утверждении </w:t>
      </w:r>
      <w:r w:rsidRPr="00A74058">
        <w:t xml:space="preserve">проекта </w:t>
      </w:r>
      <w:r w:rsidR="00494518" w:rsidRPr="005D0158">
        <w:rPr>
          <w:szCs w:val="28"/>
        </w:rPr>
        <w:t xml:space="preserve">планировки </w:t>
      </w:r>
      <w:r w:rsidR="00494518" w:rsidRPr="00516ACB">
        <w:rPr>
          <w:szCs w:val="28"/>
        </w:rPr>
        <w:t>территории, о</w:t>
      </w:r>
      <w:r w:rsidR="00494518" w:rsidRPr="00516ACB">
        <w:rPr>
          <w:szCs w:val="28"/>
        </w:rPr>
        <w:t>г</w:t>
      </w:r>
      <w:r w:rsidR="00494518" w:rsidRPr="00516ACB">
        <w:rPr>
          <w:szCs w:val="28"/>
        </w:rPr>
        <w:t>раниченной рекой Обь</w:t>
      </w:r>
      <w:r w:rsidR="00494518">
        <w:rPr>
          <w:szCs w:val="28"/>
        </w:rPr>
        <w:t>ю</w:t>
      </w:r>
      <w:r w:rsidR="00494518" w:rsidRPr="00516ACB">
        <w:rPr>
          <w:szCs w:val="28"/>
        </w:rPr>
        <w:t xml:space="preserve">, границей города Новосибирска, </w:t>
      </w:r>
      <w:proofErr w:type="spellStart"/>
      <w:r w:rsidR="00494518" w:rsidRPr="00516ACB">
        <w:rPr>
          <w:szCs w:val="28"/>
        </w:rPr>
        <w:t>Мочищенским</w:t>
      </w:r>
      <w:proofErr w:type="spellEnd"/>
      <w:r w:rsidR="00494518" w:rsidRPr="00516ACB">
        <w:rPr>
          <w:szCs w:val="28"/>
        </w:rPr>
        <w:t xml:space="preserve"> шоссе, </w:t>
      </w:r>
      <w:r w:rsidR="00494518" w:rsidRPr="00516ACB">
        <w:rPr>
          <w:szCs w:val="28"/>
        </w:rPr>
        <w:lastRenderedPageBreak/>
        <w:t>ул.</w:t>
      </w:r>
      <w:r w:rsidR="00494518">
        <w:rPr>
          <w:szCs w:val="28"/>
        </w:rPr>
        <w:t xml:space="preserve"> </w:t>
      </w:r>
      <w:r w:rsidR="00494518" w:rsidRPr="00516ACB">
        <w:rPr>
          <w:szCs w:val="28"/>
        </w:rPr>
        <w:t>Жуковского, ул.</w:t>
      </w:r>
      <w:r w:rsidR="00494518">
        <w:rPr>
          <w:szCs w:val="28"/>
        </w:rPr>
        <w:t> </w:t>
      </w:r>
      <w:r w:rsidR="00494518" w:rsidRPr="00516ACB">
        <w:rPr>
          <w:szCs w:val="28"/>
        </w:rPr>
        <w:t>Тимирязева, ул.</w:t>
      </w:r>
      <w:r w:rsidR="00494518">
        <w:rPr>
          <w:szCs w:val="28"/>
        </w:rPr>
        <w:t xml:space="preserve"> </w:t>
      </w:r>
      <w:r w:rsidR="00494518" w:rsidRPr="00516ACB">
        <w:rPr>
          <w:szCs w:val="28"/>
        </w:rPr>
        <w:t>Сухарной, перспективной городской магис</w:t>
      </w:r>
      <w:r w:rsidR="00494518" w:rsidRPr="00516ACB">
        <w:rPr>
          <w:szCs w:val="28"/>
        </w:rPr>
        <w:t>т</w:t>
      </w:r>
      <w:r w:rsidR="00494518" w:rsidRPr="00516ACB">
        <w:rPr>
          <w:szCs w:val="28"/>
        </w:rPr>
        <w:t xml:space="preserve">ралью непрерывного движения в направлении перспективного </w:t>
      </w:r>
      <w:proofErr w:type="spellStart"/>
      <w:r w:rsidR="00494518" w:rsidRPr="00516ACB">
        <w:rPr>
          <w:szCs w:val="28"/>
        </w:rPr>
        <w:t>Ельцовского</w:t>
      </w:r>
      <w:proofErr w:type="spellEnd"/>
      <w:r w:rsidR="00494518" w:rsidRPr="00516ACB">
        <w:rPr>
          <w:szCs w:val="28"/>
        </w:rPr>
        <w:t xml:space="preserve"> моста через реку</w:t>
      </w:r>
      <w:proofErr w:type="gramEnd"/>
      <w:r w:rsidR="00494518" w:rsidRPr="00516ACB">
        <w:rPr>
          <w:szCs w:val="28"/>
        </w:rPr>
        <w:t xml:space="preserve"> Обь в </w:t>
      </w:r>
      <w:proofErr w:type="spellStart"/>
      <w:r w:rsidR="00494518" w:rsidRPr="00516ACB">
        <w:rPr>
          <w:szCs w:val="28"/>
        </w:rPr>
        <w:t>Заельцовском</w:t>
      </w:r>
      <w:proofErr w:type="spellEnd"/>
      <w:r w:rsidR="00494518" w:rsidRPr="00516ACB">
        <w:rPr>
          <w:szCs w:val="28"/>
        </w:rPr>
        <w:t xml:space="preserve"> районе</w:t>
      </w:r>
      <w:r w:rsidR="009F16FE">
        <w:rPr>
          <w:szCs w:val="28"/>
        </w:rPr>
        <w:t>».</w:t>
      </w:r>
    </w:p>
    <w:p w:rsidR="005068B4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6. </w:t>
      </w:r>
      <w:proofErr w:type="gramStart"/>
      <w:r w:rsidRPr="00354F4B">
        <w:rPr>
          <w:szCs w:val="28"/>
        </w:rPr>
        <w:t>Организационному комитету организовать мероприятия, предусмотре</w:t>
      </w:r>
      <w:r w:rsidRPr="00354F4B">
        <w:rPr>
          <w:szCs w:val="28"/>
        </w:rPr>
        <w:t>н</w:t>
      </w:r>
      <w:r w:rsidRPr="00354F4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</w:t>
      </w:r>
      <w:r w:rsidR="00494518" w:rsidRPr="005D0158">
        <w:rPr>
          <w:szCs w:val="28"/>
        </w:rPr>
        <w:t xml:space="preserve">планировки </w:t>
      </w:r>
      <w:r w:rsidR="00494518" w:rsidRPr="00516ACB">
        <w:rPr>
          <w:szCs w:val="28"/>
        </w:rPr>
        <w:t>территории, о</w:t>
      </w:r>
      <w:r w:rsidR="00494518" w:rsidRPr="00516ACB">
        <w:rPr>
          <w:szCs w:val="28"/>
        </w:rPr>
        <w:t>г</w:t>
      </w:r>
      <w:r w:rsidR="00494518" w:rsidRPr="00516ACB">
        <w:rPr>
          <w:szCs w:val="28"/>
        </w:rPr>
        <w:t>раниченной рекой Обь</w:t>
      </w:r>
      <w:r w:rsidR="00494518">
        <w:rPr>
          <w:szCs w:val="28"/>
        </w:rPr>
        <w:t>ю</w:t>
      </w:r>
      <w:r w:rsidR="00494518" w:rsidRPr="00516ACB">
        <w:rPr>
          <w:szCs w:val="28"/>
        </w:rPr>
        <w:t xml:space="preserve">, границей города Новосибирска, </w:t>
      </w:r>
      <w:proofErr w:type="spellStart"/>
      <w:r w:rsidR="00494518" w:rsidRPr="00516ACB">
        <w:rPr>
          <w:szCs w:val="28"/>
        </w:rPr>
        <w:t>Мочищенским</w:t>
      </w:r>
      <w:proofErr w:type="spellEnd"/>
      <w:r w:rsidR="00494518" w:rsidRPr="00516ACB">
        <w:rPr>
          <w:szCs w:val="28"/>
        </w:rPr>
        <w:t xml:space="preserve"> шоссе, ул.</w:t>
      </w:r>
      <w:r w:rsidR="00494518">
        <w:rPr>
          <w:szCs w:val="28"/>
        </w:rPr>
        <w:t xml:space="preserve"> </w:t>
      </w:r>
      <w:r w:rsidR="00494518" w:rsidRPr="00516ACB">
        <w:rPr>
          <w:szCs w:val="28"/>
        </w:rPr>
        <w:t>Жуковского, ул.</w:t>
      </w:r>
      <w:r w:rsidR="00494518">
        <w:rPr>
          <w:szCs w:val="28"/>
        </w:rPr>
        <w:t> </w:t>
      </w:r>
      <w:r w:rsidR="00494518" w:rsidRPr="00516ACB">
        <w:rPr>
          <w:szCs w:val="28"/>
        </w:rPr>
        <w:t>Тимирязева, ул.</w:t>
      </w:r>
      <w:r w:rsidR="00494518">
        <w:rPr>
          <w:szCs w:val="28"/>
        </w:rPr>
        <w:t xml:space="preserve"> </w:t>
      </w:r>
      <w:r w:rsidR="00494518" w:rsidRPr="00516ACB">
        <w:rPr>
          <w:szCs w:val="28"/>
        </w:rPr>
        <w:t>Сухарной, перспективной городской магис</w:t>
      </w:r>
      <w:r w:rsidR="00494518" w:rsidRPr="00516ACB">
        <w:rPr>
          <w:szCs w:val="28"/>
        </w:rPr>
        <w:t>т</w:t>
      </w:r>
      <w:r w:rsidR="00494518" w:rsidRPr="00516ACB">
        <w:rPr>
          <w:szCs w:val="28"/>
        </w:rPr>
        <w:t xml:space="preserve">ралью непрерывного движения в направлении перспективного </w:t>
      </w:r>
      <w:proofErr w:type="spellStart"/>
      <w:r w:rsidR="00494518" w:rsidRPr="00516ACB">
        <w:rPr>
          <w:szCs w:val="28"/>
        </w:rPr>
        <w:t>Ельцовского</w:t>
      </w:r>
      <w:proofErr w:type="spellEnd"/>
      <w:r w:rsidR="00494518" w:rsidRPr="00516ACB">
        <w:rPr>
          <w:szCs w:val="28"/>
        </w:rPr>
        <w:t xml:space="preserve"> моста через реку Обь в </w:t>
      </w:r>
      <w:proofErr w:type="spellStart"/>
      <w:r w:rsidR="00494518" w:rsidRPr="00516ACB">
        <w:rPr>
          <w:szCs w:val="28"/>
        </w:rPr>
        <w:t>Заельцовском</w:t>
      </w:r>
      <w:proofErr w:type="spellEnd"/>
      <w:r w:rsidR="00494518" w:rsidRPr="00516ACB">
        <w:rPr>
          <w:szCs w:val="28"/>
        </w:rPr>
        <w:t xml:space="preserve"> районе</w:t>
      </w:r>
      <w:r>
        <w:rPr>
          <w:szCs w:val="28"/>
        </w:rPr>
        <w:t>.</w:t>
      </w:r>
      <w:proofErr w:type="gramEnd"/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 xml:space="preserve">7. Возложить на </w:t>
      </w:r>
      <w:proofErr w:type="spellStart"/>
      <w:r w:rsidRPr="00354F4B">
        <w:rPr>
          <w:szCs w:val="28"/>
        </w:rPr>
        <w:t>Фефелова</w:t>
      </w:r>
      <w:proofErr w:type="spellEnd"/>
      <w:r w:rsidRPr="00354F4B">
        <w:rPr>
          <w:szCs w:val="28"/>
        </w:rPr>
        <w:t xml:space="preserve"> Владимира Васильевича, заместителя начальника департамента строительства и архитектуры мэрии города Новосибирска - главн</w:t>
      </w:r>
      <w:r w:rsidRPr="00354F4B">
        <w:rPr>
          <w:szCs w:val="28"/>
        </w:rPr>
        <w:t>о</w:t>
      </w:r>
      <w:r w:rsidRPr="00354F4B">
        <w:rPr>
          <w:szCs w:val="28"/>
        </w:rPr>
        <w:t>го архитектора города, ответственность за организацию и проведение первого с</w:t>
      </w:r>
      <w:r w:rsidRPr="00354F4B">
        <w:rPr>
          <w:szCs w:val="28"/>
        </w:rPr>
        <w:t>о</w:t>
      </w:r>
      <w:r w:rsidRPr="00354F4B">
        <w:rPr>
          <w:szCs w:val="28"/>
        </w:rPr>
        <w:t>брания организационного комитета.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354F4B">
        <w:rPr>
          <w:szCs w:val="28"/>
        </w:rPr>
        <w:t>разместить постановление</w:t>
      </w:r>
      <w:proofErr w:type="gramEnd"/>
      <w:r w:rsidRPr="00354F4B">
        <w:rPr>
          <w:szCs w:val="28"/>
        </w:rPr>
        <w:t xml:space="preserve"> на официальном сайте города Новосибирска.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в установленном порядке.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10. </w:t>
      </w:r>
      <w:proofErr w:type="gramStart"/>
      <w:r w:rsidRPr="00354F4B">
        <w:rPr>
          <w:szCs w:val="28"/>
        </w:rPr>
        <w:t>Контроль за</w:t>
      </w:r>
      <w:proofErr w:type="gramEnd"/>
      <w:r w:rsidRPr="00354F4B">
        <w:rPr>
          <w:szCs w:val="28"/>
        </w:rPr>
        <w:t xml:space="preserve"> исполнением постановления возложить на </w:t>
      </w:r>
      <w:r w:rsidR="00E165F2">
        <w:rPr>
          <w:szCs w:val="28"/>
        </w:rPr>
        <w:t>заместителя мэра</w:t>
      </w:r>
      <w:r w:rsidR="009F16FE">
        <w:rPr>
          <w:szCs w:val="28"/>
        </w:rPr>
        <w:t xml:space="preserve"> города Новосибирска</w:t>
      </w:r>
      <w:r w:rsidR="00E165F2">
        <w:rPr>
          <w:szCs w:val="28"/>
        </w:rPr>
        <w:t xml:space="preserve"> - </w:t>
      </w:r>
      <w:r w:rsidRPr="00354F4B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068B4" w:rsidRPr="00116945" w:rsidTr="00E23922">
        <w:tc>
          <w:tcPr>
            <w:tcW w:w="6946" w:type="dxa"/>
          </w:tcPr>
          <w:p w:rsidR="005068B4" w:rsidRDefault="005068B4" w:rsidP="00E23922">
            <w:pPr>
              <w:ind w:firstLine="0"/>
              <w:rPr>
                <w:szCs w:val="28"/>
              </w:rPr>
            </w:pPr>
          </w:p>
          <w:p w:rsidR="005068B4" w:rsidRDefault="005068B4" w:rsidP="00E23922">
            <w:pPr>
              <w:ind w:firstLine="0"/>
              <w:rPr>
                <w:szCs w:val="28"/>
              </w:rPr>
            </w:pPr>
          </w:p>
          <w:p w:rsidR="005068B4" w:rsidRPr="00116945" w:rsidRDefault="005068B4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068B4" w:rsidRPr="000F0856" w:rsidRDefault="005068B4" w:rsidP="00E23922">
            <w:pPr>
              <w:pStyle w:val="7"/>
              <w:spacing w:before="0"/>
              <w:ind w:righ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F085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068B4" w:rsidRDefault="005068B4" w:rsidP="005068B4">
      <w:pPr>
        <w:suppressAutoHyphens/>
        <w:ind w:firstLine="0"/>
        <w:rPr>
          <w:szCs w:val="28"/>
        </w:rPr>
      </w:pPr>
    </w:p>
    <w:p w:rsidR="005068B4" w:rsidRDefault="005068B4" w:rsidP="005068B4">
      <w:pPr>
        <w:suppressAutoHyphens/>
        <w:ind w:firstLine="0"/>
        <w:rPr>
          <w:szCs w:val="28"/>
        </w:rPr>
      </w:pPr>
    </w:p>
    <w:p w:rsidR="005068B4" w:rsidRDefault="005068B4" w:rsidP="005068B4">
      <w:pPr>
        <w:suppressAutoHyphens/>
        <w:ind w:firstLine="0"/>
        <w:rPr>
          <w:szCs w:val="28"/>
        </w:rPr>
      </w:pPr>
    </w:p>
    <w:p w:rsidR="005068B4" w:rsidRDefault="005068B4" w:rsidP="005068B4">
      <w:pPr>
        <w:suppressAutoHyphens/>
        <w:ind w:firstLine="0"/>
        <w:rPr>
          <w:szCs w:val="28"/>
        </w:rPr>
      </w:pPr>
    </w:p>
    <w:p w:rsidR="005068B4" w:rsidRDefault="005068B4" w:rsidP="005068B4">
      <w:pPr>
        <w:suppressAutoHyphens/>
        <w:ind w:firstLine="0"/>
        <w:rPr>
          <w:szCs w:val="28"/>
        </w:rPr>
      </w:pPr>
    </w:p>
    <w:p w:rsidR="005068B4" w:rsidRDefault="005068B4" w:rsidP="005068B4">
      <w:pPr>
        <w:suppressAutoHyphens/>
        <w:ind w:firstLine="0"/>
        <w:rPr>
          <w:szCs w:val="28"/>
        </w:rPr>
      </w:pPr>
    </w:p>
    <w:p w:rsidR="005068B4" w:rsidRDefault="005068B4" w:rsidP="005068B4">
      <w:pPr>
        <w:suppressAutoHyphens/>
        <w:ind w:firstLine="0"/>
        <w:rPr>
          <w:szCs w:val="28"/>
        </w:rPr>
      </w:pPr>
    </w:p>
    <w:p w:rsidR="005068B4" w:rsidRDefault="005068B4" w:rsidP="005068B4">
      <w:pPr>
        <w:suppressAutoHyphens/>
        <w:ind w:firstLine="0"/>
        <w:rPr>
          <w:szCs w:val="28"/>
        </w:rPr>
      </w:pPr>
    </w:p>
    <w:p w:rsidR="005068B4" w:rsidRDefault="005068B4" w:rsidP="005068B4">
      <w:pPr>
        <w:suppressAutoHyphens/>
        <w:ind w:firstLine="0"/>
        <w:rPr>
          <w:szCs w:val="28"/>
        </w:rPr>
      </w:pPr>
    </w:p>
    <w:p w:rsidR="005068B4" w:rsidRDefault="005068B4" w:rsidP="005068B4">
      <w:pPr>
        <w:suppressAutoHyphens/>
        <w:ind w:firstLine="0"/>
        <w:rPr>
          <w:szCs w:val="28"/>
        </w:rPr>
      </w:pPr>
    </w:p>
    <w:p w:rsidR="005068B4" w:rsidRDefault="005068B4" w:rsidP="005068B4">
      <w:pPr>
        <w:suppressAutoHyphens/>
        <w:ind w:firstLine="0"/>
        <w:rPr>
          <w:szCs w:val="28"/>
        </w:rPr>
      </w:pPr>
    </w:p>
    <w:p w:rsidR="00A05F6B" w:rsidRDefault="00A05F6B" w:rsidP="005068B4">
      <w:pPr>
        <w:suppressAutoHyphens/>
        <w:ind w:firstLine="0"/>
        <w:rPr>
          <w:szCs w:val="28"/>
        </w:rPr>
      </w:pPr>
    </w:p>
    <w:p w:rsidR="00A05F6B" w:rsidRDefault="00A05F6B" w:rsidP="005068B4">
      <w:pPr>
        <w:suppressAutoHyphens/>
        <w:ind w:firstLine="0"/>
        <w:rPr>
          <w:szCs w:val="28"/>
        </w:rPr>
      </w:pPr>
    </w:p>
    <w:p w:rsidR="005068B4" w:rsidRDefault="005068B4" w:rsidP="005068B4">
      <w:pPr>
        <w:suppressAutoHyphens/>
        <w:ind w:firstLine="0"/>
        <w:rPr>
          <w:szCs w:val="28"/>
        </w:rPr>
      </w:pPr>
    </w:p>
    <w:p w:rsidR="009E777D" w:rsidRDefault="009E777D" w:rsidP="005068B4">
      <w:pPr>
        <w:suppressAutoHyphens/>
        <w:ind w:firstLine="0"/>
        <w:rPr>
          <w:szCs w:val="28"/>
        </w:rPr>
      </w:pPr>
    </w:p>
    <w:p w:rsidR="009E777D" w:rsidRDefault="009E777D" w:rsidP="005068B4">
      <w:pPr>
        <w:suppressAutoHyphens/>
        <w:ind w:firstLine="0"/>
        <w:rPr>
          <w:szCs w:val="28"/>
        </w:rPr>
      </w:pPr>
    </w:p>
    <w:p w:rsidR="009E777D" w:rsidRDefault="009E777D" w:rsidP="005068B4">
      <w:pPr>
        <w:suppressAutoHyphens/>
        <w:ind w:firstLine="0"/>
        <w:rPr>
          <w:szCs w:val="28"/>
        </w:rPr>
      </w:pPr>
    </w:p>
    <w:p w:rsidR="005068B4" w:rsidRDefault="005068B4" w:rsidP="005068B4">
      <w:pPr>
        <w:suppressAutoHyphens/>
        <w:ind w:firstLine="0"/>
        <w:rPr>
          <w:szCs w:val="28"/>
        </w:rPr>
      </w:pPr>
    </w:p>
    <w:p w:rsidR="005068B4" w:rsidRDefault="005068B4" w:rsidP="005068B4">
      <w:pPr>
        <w:suppressAutoHyphens/>
        <w:ind w:firstLine="0"/>
        <w:rPr>
          <w:szCs w:val="28"/>
        </w:rPr>
      </w:pPr>
    </w:p>
    <w:p w:rsidR="005068B4" w:rsidRDefault="005068B4" w:rsidP="005068B4">
      <w:pPr>
        <w:suppressAutoHyphens/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5068B4" w:rsidRPr="00BC3112" w:rsidRDefault="005068B4" w:rsidP="005068B4">
      <w:pPr>
        <w:suppressAutoHyphens/>
        <w:ind w:firstLine="0"/>
        <w:rPr>
          <w:sz w:val="24"/>
          <w:szCs w:val="28"/>
        </w:rPr>
      </w:pPr>
      <w:r>
        <w:rPr>
          <w:sz w:val="24"/>
          <w:szCs w:val="28"/>
        </w:rPr>
        <w:t>2275337</w:t>
      </w:r>
    </w:p>
    <w:p w:rsidR="005068B4" w:rsidRPr="00BC3112" w:rsidRDefault="005068B4" w:rsidP="005068B4">
      <w:pPr>
        <w:ind w:firstLine="0"/>
        <w:rPr>
          <w:sz w:val="24"/>
          <w:szCs w:val="28"/>
        </w:rPr>
      </w:pPr>
      <w:proofErr w:type="spellStart"/>
      <w:r w:rsidRPr="00BC3112">
        <w:rPr>
          <w:sz w:val="24"/>
          <w:szCs w:val="28"/>
        </w:rPr>
        <w:t>ГУАиГ</w:t>
      </w:r>
      <w:proofErr w:type="spellEnd"/>
    </w:p>
    <w:p w:rsidR="005068B4" w:rsidRPr="00354F4B" w:rsidRDefault="005068B4" w:rsidP="005068B4">
      <w:pPr>
        <w:ind w:firstLine="0"/>
        <w:rPr>
          <w:szCs w:val="28"/>
        </w:rPr>
        <w:sectPr w:rsidR="005068B4" w:rsidRPr="00354F4B" w:rsidSect="00DD03E0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5068B4" w:rsidRPr="00354F4B" w:rsidTr="00E23922">
        <w:trPr>
          <w:trHeight w:val="1608"/>
        </w:trPr>
        <w:tc>
          <w:tcPr>
            <w:tcW w:w="10031" w:type="dxa"/>
          </w:tcPr>
          <w:p w:rsidR="005068B4" w:rsidRPr="00354F4B" w:rsidRDefault="005068B4" w:rsidP="00E23922">
            <w:pPr>
              <w:suppressAutoHyphens/>
              <w:ind w:left="6379" w:firstLine="0"/>
              <w:outlineLvl w:val="8"/>
              <w:rPr>
                <w:szCs w:val="28"/>
              </w:rPr>
            </w:pPr>
            <w:r w:rsidRPr="00354F4B">
              <w:rPr>
                <w:szCs w:val="28"/>
              </w:rPr>
              <w:lastRenderedPageBreak/>
              <w:t>Приложение</w:t>
            </w:r>
          </w:p>
          <w:p w:rsidR="005068B4" w:rsidRPr="00354F4B" w:rsidRDefault="005068B4" w:rsidP="00E23922">
            <w:pPr>
              <w:suppressAutoHyphens/>
              <w:ind w:left="6379" w:firstLine="0"/>
              <w:outlineLvl w:val="8"/>
              <w:rPr>
                <w:szCs w:val="28"/>
              </w:rPr>
            </w:pPr>
            <w:r w:rsidRPr="00354F4B">
              <w:rPr>
                <w:szCs w:val="28"/>
              </w:rPr>
              <w:t>к постановлению мэрии</w:t>
            </w:r>
          </w:p>
          <w:p w:rsidR="005068B4" w:rsidRPr="00354F4B" w:rsidRDefault="005068B4" w:rsidP="00E23922">
            <w:pPr>
              <w:suppressAutoHyphens/>
              <w:ind w:left="6379" w:firstLine="0"/>
              <w:outlineLvl w:val="8"/>
              <w:rPr>
                <w:szCs w:val="28"/>
              </w:rPr>
            </w:pPr>
            <w:r w:rsidRPr="00354F4B">
              <w:rPr>
                <w:szCs w:val="28"/>
              </w:rPr>
              <w:t>города Новосибирска</w:t>
            </w:r>
          </w:p>
          <w:p w:rsidR="005068B4" w:rsidRPr="00C52C1D" w:rsidRDefault="00FE7DD2" w:rsidP="005A5B5D">
            <w:pPr>
              <w:suppressAutoHyphens/>
              <w:ind w:left="6379" w:firstLine="0"/>
              <w:outlineLvl w:val="8"/>
              <w:rPr>
                <w:rFonts w:ascii="Calibri" w:hAnsi="Calibri"/>
                <w:szCs w:val="28"/>
              </w:rPr>
            </w:pPr>
            <w:r>
              <w:rPr>
                <w:szCs w:val="28"/>
              </w:rPr>
              <w:t xml:space="preserve">от </w:t>
            </w:r>
            <w:r w:rsidR="005A5B5D">
              <w:rPr>
                <w:szCs w:val="28"/>
                <w:u w:val="single"/>
              </w:rPr>
              <w:t>24.11.2014</w:t>
            </w:r>
            <w:r w:rsidR="005068B4" w:rsidRPr="00C52C1D">
              <w:rPr>
                <w:szCs w:val="28"/>
              </w:rPr>
              <w:t xml:space="preserve"> № </w:t>
            </w:r>
            <w:r w:rsidR="005A5B5D">
              <w:rPr>
                <w:szCs w:val="28"/>
                <w:u w:val="single"/>
              </w:rPr>
              <w:t>10259</w:t>
            </w:r>
            <w:bookmarkStart w:id="0" w:name="_GoBack"/>
            <w:bookmarkEnd w:id="0"/>
          </w:p>
        </w:tc>
      </w:tr>
    </w:tbl>
    <w:p w:rsidR="005068B4" w:rsidRPr="00354F4B" w:rsidRDefault="005068B4" w:rsidP="005068B4">
      <w:pPr>
        <w:ind w:firstLine="6379"/>
        <w:rPr>
          <w:szCs w:val="28"/>
        </w:rPr>
      </w:pPr>
      <w:r w:rsidRPr="00354F4B">
        <w:rPr>
          <w:szCs w:val="28"/>
        </w:rPr>
        <w:t>Проект постановления мэрии</w:t>
      </w:r>
    </w:p>
    <w:p w:rsidR="005068B4" w:rsidRPr="00354F4B" w:rsidRDefault="005068B4" w:rsidP="005068B4">
      <w:pPr>
        <w:ind w:firstLine="6379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5068B4" w:rsidRDefault="005068B4" w:rsidP="005068B4">
      <w:pPr>
        <w:tabs>
          <w:tab w:val="left" w:pos="6663"/>
        </w:tabs>
        <w:ind w:firstLine="0"/>
        <w:rPr>
          <w:szCs w:val="28"/>
        </w:rPr>
      </w:pPr>
    </w:p>
    <w:p w:rsidR="005068B4" w:rsidRPr="00354F4B" w:rsidRDefault="005068B4" w:rsidP="005068B4">
      <w:pPr>
        <w:tabs>
          <w:tab w:val="left" w:pos="6663"/>
        </w:tabs>
        <w:ind w:firstLine="0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073"/>
      </w:tblGrid>
      <w:tr w:rsidR="005068B4" w:rsidRPr="00354F4B" w:rsidTr="00FE7DD2">
        <w:trPr>
          <w:trHeight w:val="583"/>
        </w:trPr>
        <w:tc>
          <w:tcPr>
            <w:tcW w:w="9073" w:type="dxa"/>
          </w:tcPr>
          <w:p w:rsidR="005068B4" w:rsidRPr="00354F4B" w:rsidRDefault="005068B4" w:rsidP="00E23922">
            <w:pPr>
              <w:ind w:left="35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 xml:space="preserve">проекта </w:t>
            </w:r>
            <w:r w:rsidR="00494518" w:rsidRPr="005D0158">
              <w:rPr>
                <w:szCs w:val="28"/>
              </w:rPr>
              <w:t xml:space="preserve">планировки </w:t>
            </w:r>
            <w:r w:rsidR="00494518" w:rsidRPr="00516ACB">
              <w:rPr>
                <w:szCs w:val="28"/>
              </w:rPr>
              <w:t>территории, ограниченной рекой Обь</w:t>
            </w:r>
            <w:r w:rsidR="00494518">
              <w:rPr>
                <w:szCs w:val="28"/>
              </w:rPr>
              <w:t>ю</w:t>
            </w:r>
            <w:r w:rsidR="00494518" w:rsidRPr="00516ACB">
              <w:rPr>
                <w:szCs w:val="28"/>
              </w:rPr>
              <w:t xml:space="preserve">, границей города Новосибирска, </w:t>
            </w:r>
            <w:proofErr w:type="spellStart"/>
            <w:r w:rsidR="00494518" w:rsidRPr="00516ACB">
              <w:rPr>
                <w:szCs w:val="28"/>
              </w:rPr>
              <w:t>Мочищенским</w:t>
            </w:r>
            <w:proofErr w:type="spellEnd"/>
            <w:r w:rsidR="00494518" w:rsidRPr="00516ACB">
              <w:rPr>
                <w:szCs w:val="28"/>
              </w:rPr>
              <w:t xml:space="preserve"> шоссе, ул.</w:t>
            </w:r>
            <w:r w:rsidR="00494518">
              <w:rPr>
                <w:szCs w:val="28"/>
              </w:rPr>
              <w:t xml:space="preserve"> </w:t>
            </w:r>
            <w:r w:rsidR="00494518" w:rsidRPr="00516ACB">
              <w:rPr>
                <w:szCs w:val="28"/>
              </w:rPr>
              <w:t>Жуко</w:t>
            </w:r>
            <w:r w:rsidR="00494518" w:rsidRPr="00516ACB">
              <w:rPr>
                <w:szCs w:val="28"/>
              </w:rPr>
              <w:t>в</w:t>
            </w:r>
            <w:r w:rsidR="00494518" w:rsidRPr="00516ACB">
              <w:rPr>
                <w:szCs w:val="28"/>
              </w:rPr>
              <w:t>ского, ул.</w:t>
            </w:r>
            <w:r w:rsidR="00494518">
              <w:rPr>
                <w:szCs w:val="28"/>
              </w:rPr>
              <w:t> </w:t>
            </w:r>
            <w:r w:rsidR="00494518" w:rsidRPr="00516ACB">
              <w:rPr>
                <w:szCs w:val="28"/>
              </w:rPr>
              <w:t>Тимирязева, ул.</w:t>
            </w:r>
            <w:r w:rsidR="00494518">
              <w:rPr>
                <w:szCs w:val="28"/>
              </w:rPr>
              <w:t xml:space="preserve"> </w:t>
            </w:r>
            <w:r w:rsidR="00494518" w:rsidRPr="00516ACB">
              <w:rPr>
                <w:szCs w:val="28"/>
              </w:rPr>
              <w:t>Сухарной, перспективной городской магис</w:t>
            </w:r>
            <w:r w:rsidR="00494518" w:rsidRPr="00516ACB">
              <w:rPr>
                <w:szCs w:val="28"/>
              </w:rPr>
              <w:t>т</w:t>
            </w:r>
            <w:r w:rsidR="00494518" w:rsidRPr="00516ACB">
              <w:rPr>
                <w:szCs w:val="28"/>
              </w:rPr>
              <w:t xml:space="preserve">ралью непрерывного движения в направлении перспективного </w:t>
            </w:r>
            <w:proofErr w:type="spellStart"/>
            <w:r w:rsidR="00494518" w:rsidRPr="00516ACB">
              <w:rPr>
                <w:szCs w:val="28"/>
              </w:rPr>
              <w:t>Ельцо</w:t>
            </w:r>
            <w:r w:rsidR="00494518" w:rsidRPr="00516ACB">
              <w:rPr>
                <w:szCs w:val="28"/>
              </w:rPr>
              <w:t>в</w:t>
            </w:r>
            <w:r w:rsidR="00494518" w:rsidRPr="00516ACB">
              <w:rPr>
                <w:szCs w:val="28"/>
              </w:rPr>
              <w:t>ского</w:t>
            </w:r>
            <w:proofErr w:type="spellEnd"/>
            <w:r w:rsidR="00494518" w:rsidRPr="00516ACB">
              <w:rPr>
                <w:szCs w:val="28"/>
              </w:rPr>
              <w:t xml:space="preserve"> моста через реку Обь в </w:t>
            </w:r>
            <w:proofErr w:type="spellStart"/>
            <w:r w:rsidR="00494518" w:rsidRPr="00516ACB">
              <w:rPr>
                <w:szCs w:val="28"/>
              </w:rPr>
              <w:t>Заельцовском</w:t>
            </w:r>
            <w:proofErr w:type="spellEnd"/>
            <w:r w:rsidR="00494518" w:rsidRPr="00516ACB">
              <w:rPr>
                <w:szCs w:val="28"/>
              </w:rPr>
              <w:t xml:space="preserve"> районе</w:t>
            </w:r>
          </w:p>
        </w:tc>
      </w:tr>
    </w:tbl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325F2B">
      <w:pPr>
        <w:ind w:firstLine="700"/>
        <w:rPr>
          <w:szCs w:val="28"/>
        </w:rPr>
      </w:pPr>
      <w:proofErr w:type="gramStart"/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 xml:space="preserve">тельным кодексом Российской Федерации, решением Совета депутатов города Новосибирска от 21.05.2008 № 966 «О Порядке подготовки документации по </w:t>
      </w:r>
      <w:r w:rsidR="008049BD">
        <w:rPr>
          <w:szCs w:val="28"/>
        </w:rPr>
        <w:t xml:space="preserve">  </w:t>
      </w:r>
      <w:r w:rsidRPr="00354F4B">
        <w:rPr>
          <w:szCs w:val="28"/>
        </w:rPr>
        <w:t xml:space="preserve">планировке территории города Новосибирска», постановлением мэрии города Новосибирска от </w:t>
      </w:r>
      <w:r w:rsidR="00494518" w:rsidRPr="00494518">
        <w:t>25.12.2013</w:t>
      </w:r>
      <w:r w:rsidRPr="00494518">
        <w:rPr>
          <w:szCs w:val="28"/>
        </w:rPr>
        <w:t xml:space="preserve"> № </w:t>
      </w:r>
      <w:r w:rsidR="00494518" w:rsidRPr="00494518">
        <w:t>12269</w:t>
      </w:r>
      <w:r w:rsidRPr="006F5A20">
        <w:rPr>
          <w:szCs w:val="28"/>
        </w:rPr>
        <w:t xml:space="preserve"> </w:t>
      </w:r>
      <w:r w:rsidRPr="00354F4B">
        <w:rPr>
          <w:szCs w:val="28"/>
        </w:rPr>
        <w:t xml:space="preserve">«О подготовке </w:t>
      </w:r>
      <w:r w:rsidRPr="006F5A20">
        <w:rPr>
          <w:szCs w:val="28"/>
        </w:rPr>
        <w:t xml:space="preserve">проекта </w:t>
      </w:r>
      <w:r w:rsidR="00494518" w:rsidRPr="005D0158">
        <w:rPr>
          <w:szCs w:val="28"/>
        </w:rPr>
        <w:t xml:space="preserve">планировки </w:t>
      </w:r>
      <w:r w:rsidR="00494518" w:rsidRPr="00516ACB">
        <w:rPr>
          <w:szCs w:val="28"/>
        </w:rPr>
        <w:t>терр</w:t>
      </w:r>
      <w:r w:rsidR="00494518" w:rsidRPr="00516ACB">
        <w:rPr>
          <w:szCs w:val="28"/>
        </w:rPr>
        <w:t>и</w:t>
      </w:r>
      <w:r w:rsidR="00494518" w:rsidRPr="00516ACB">
        <w:rPr>
          <w:szCs w:val="28"/>
        </w:rPr>
        <w:t>тории, ограниченной рекой Обь</w:t>
      </w:r>
      <w:r w:rsidR="00494518">
        <w:rPr>
          <w:szCs w:val="28"/>
        </w:rPr>
        <w:t>ю</w:t>
      </w:r>
      <w:r w:rsidR="00494518" w:rsidRPr="00516ACB">
        <w:rPr>
          <w:szCs w:val="28"/>
        </w:rPr>
        <w:t>, границей</w:t>
      </w:r>
      <w:proofErr w:type="gramEnd"/>
      <w:r w:rsidR="00494518" w:rsidRPr="00516ACB">
        <w:rPr>
          <w:szCs w:val="28"/>
        </w:rPr>
        <w:t xml:space="preserve"> города Новосибирска, </w:t>
      </w:r>
      <w:proofErr w:type="spellStart"/>
      <w:r w:rsidR="00494518" w:rsidRPr="00516ACB">
        <w:rPr>
          <w:szCs w:val="28"/>
        </w:rPr>
        <w:t>Мочищенским</w:t>
      </w:r>
      <w:proofErr w:type="spellEnd"/>
      <w:r w:rsidR="00494518" w:rsidRPr="00516ACB">
        <w:rPr>
          <w:szCs w:val="28"/>
        </w:rPr>
        <w:t xml:space="preserve"> шоссе, ул.</w:t>
      </w:r>
      <w:r w:rsidR="00494518">
        <w:rPr>
          <w:szCs w:val="28"/>
        </w:rPr>
        <w:t xml:space="preserve"> </w:t>
      </w:r>
      <w:r w:rsidR="00494518" w:rsidRPr="00516ACB">
        <w:rPr>
          <w:szCs w:val="28"/>
        </w:rPr>
        <w:t>Жуковского, ул.</w:t>
      </w:r>
      <w:r w:rsidR="00494518">
        <w:rPr>
          <w:szCs w:val="28"/>
        </w:rPr>
        <w:t> </w:t>
      </w:r>
      <w:r w:rsidR="00494518" w:rsidRPr="00516ACB">
        <w:rPr>
          <w:szCs w:val="28"/>
        </w:rPr>
        <w:t>Тимирязева, ул.</w:t>
      </w:r>
      <w:r w:rsidR="00494518">
        <w:rPr>
          <w:szCs w:val="28"/>
        </w:rPr>
        <w:t xml:space="preserve"> </w:t>
      </w:r>
      <w:r w:rsidR="00494518" w:rsidRPr="00516ACB">
        <w:rPr>
          <w:szCs w:val="28"/>
        </w:rPr>
        <w:t xml:space="preserve">Сухарной, перспективной городской магистралью непрерывного движения в направлении перспективного </w:t>
      </w:r>
      <w:proofErr w:type="spellStart"/>
      <w:r w:rsidR="00494518" w:rsidRPr="00516ACB">
        <w:rPr>
          <w:szCs w:val="28"/>
        </w:rPr>
        <w:t>Ельцовского</w:t>
      </w:r>
      <w:proofErr w:type="spellEnd"/>
      <w:r w:rsidR="00494518" w:rsidRPr="00516ACB">
        <w:rPr>
          <w:szCs w:val="28"/>
        </w:rPr>
        <w:t xml:space="preserve"> моста через реку Обь в </w:t>
      </w:r>
      <w:proofErr w:type="spellStart"/>
      <w:r w:rsidR="00494518" w:rsidRPr="00516ACB">
        <w:rPr>
          <w:szCs w:val="28"/>
        </w:rPr>
        <w:t>Заельцовском</w:t>
      </w:r>
      <w:proofErr w:type="spellEnd"/>
      <w:r w:rsidR="00494518" w:rsidRPr="00516ACB">
        <w:rPr>
          <w:szCs w:val="28"/>
        </w:rPr>
        <w:t xml:space="preserve"> районе</w:t>
      </w:r>
      <w:r w:rsidRPr="00354F4B">
        <w:rPr>
          <w:szCs w:val="28"/>
        </w:rPr>
        <w:t>»</w:t>
      </w:r>
      <w:r w:rsidR="00325F2B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5068B4" w:rsidRPr="00354F4B" w:rsidRDefault="005068B4" w:rsidP="005068B4">
      <w:pPr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 xml:space="preserve">проект </w:t>
      </w:r>
      <w:r w:rsidR="00494518" w:rsidRPr="005D0158">
        <w:rPr>
          <w:szCs w:val="28"/>
        </w:rPr>
        <w:t xml:space="preserve">планировки </w:t>
      </w:r>
      <w:r w:rsidR="00494518" w:rsidRPr="00516ACB">
        <w:rPr>
          <w:szCs w:val="28"/>
        </w:rPr>
        <w:t>территории, ограниченной рекой Обь</w:t>
      </w:r>
      <w:r w:rsidR="00494518">
        <w:rPr>
          <w:szCs w:val="28"/>
        </w:rPr>
        <w:t>ю</w:t>
      </w:r>
      <w:r w:rsidR="00494518" w:rsidRPr="00516ACB">
        <w:rPr>
          <w:szCs w:val="28"/>
        </w:rPr>
        <w:t xml:space="preserve">, границей города Новосибирска, </w:t>
      </w:r>
      <w:proofErr w:type="spellStart"/>
      <w:r w:rsidR="00494518" w:rsidRPr="00516ACB">
        <w:rPr>
          <w:szCs w:val="28"/>
        </w:rPr>
        <w:t>Мочищенским</w:t>
      </w:r>
      <w:proofErr w:type="spellEnd"/>
      <w:r w:rsidR="00494518" w:rsidRPr="00516ACB">
        <w:rPr>
          <w:szCs w:val="28"/>
        </w:rPr>
        <w:t xml:space="preserve"> шоссе, ул.</w:t>
      </w:r>
      <w:r w:rsidR="00494518">
        <w:rPr>
          <w:szCs w:val="28"/>
        </w:rPr>
        <w:t xml:space="preserve"> </w:t>
      </w:r>
      <w:r w:rsidR="00494518" w:rsidRPr="00516ACB">
        <w:rPr>
          <w:szCs w:val="28"/>
        </w:rPr>
        <w:t>Жуковского, ул.</w:t>
      </w:r>
      <w:r w:rsidR="00494518">
        <w:rPr>
          <w:szCs w:val="28"/>
        </w:rPr>
        <w:t> </w:t>
      </w:r>
      <w:r w:rsidR="00494518" w:rsidRPr="00516ACB">
        <w:rPr>
          <w:szCs w:val="28"/>
        </w:rPr>
        <w:t>Тимирязева, ул.</w:t>
      </w:r>
      <w:r w:rsidR="00494518">
        <w:rPr>
          <w:szCs w:val="28"/>
        </w:rPr>
        <w:t xml:space="preserve"> </w:t>
      </w:r>
      <w:r w:rsidR="00494518" w:rsidRPr="00516ACB">
        <w:rPr>
          <w:szCs w:val="28"/>
        </w:rPr>
        <w:t>Сухарной, перспективной городской магистралью непреры</w:t>
      </w:r>
      <w:r w:rsidR="00494518" w:rsidRPr="00516ACB">
        <w:rPr>
          <w:szCs w:val="28"/>
        </w:rPr>
        <w:t>в</w:t>
      </w:r>
      <w:r w:rsidR="00494518" w:rsidRPr="00516ACB">
        <w:rPr>
          <w:szCs w:val="28"/>
        </w:rPr>
        <w:t xml:space="preserve">ного движения в направлении перспективного </w:t>
      </w:r>
      <w:proofErr w:type="spellStart"/>
      <w:r w:rsidR="00494518" w:rsidRPr="00516ACB">
        <w:rPr>
          <w:szCs w:val="28"/>
        </w:rPr>
        <w:t>Ельцовского</w:t>
      </w:r>
      <w:proofErr w:type="spellEnd"/>
      <w:r w:rsidR="00494518" w:rsidRPr="00516ACB">
        <w:rPr>
          <w:szCs w:val="28"/>
        </w:rPr>
        <w:t xml:space="preserve"> моста через реку Обь в </w:t>
      </w:r>
      <w:proofErr w:type="spellStart"/>
      <w:r w:rsidR="00494518" w:rsidRPr="00516ACB">
        <w:rPr>
          <w:szCs w:val="28"/>
        </w:rPr>
        <w:t>Заельцовском</w:t>
      </w:r>
      <w:proofErr w:type="spellEnd"/>
      <w:r w:rsidR="00494518" w:rsidRPr="00516ACB">
        <w:rPr>
          <w:szCs w:val="28"/>
        </w:rPr>
        <w:t xml:space="preserve"> районе</w:t>
      </w:r>
      <w:r w:rsidR="00B659F6" w:rsidRPr="00354F4B">
        <w:rPr>
          <w:szCs w:val="28"/>
        </w:rPr>
        <w:t xml:space="preserve"> </w:t>
      </w:r>
      <w:r w:rsidRPr="00354F4B">
        <w:rPr>
          <w:szCs w:val="28"/>
        </w:rPr>
        <w:t>(приложение).</w:t>
      </w:r>
    </w:p>
    <w:p w:rsidR="005068B4" w:rsidRDefault="005068B4" w:rsidP="005068B4">
      <w:pPr>
        <w:rPr>
          <w:szCs w:val="28"/>
        </w:rPr>
      </w:pPr>
      <w:r w:rsidRPr="00354F4B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354F4B">
        <w:rPr>
          <w:szCs w:val="28"/>
        </w:rPr>
        <w:t>разместить постановление</w:t>
      </w:r>
      <w:proofErr w:type="gramEnd"/>
      <w:r w:rsidRPr="00354F4B">
        <w:rPr>
          <w:szCs w:val="28"/>
        </w:rPr>
        <w:t xml:space="preserve"> на официальном сайте города Новосибирска.</w:t>
      </w:r>
    </w:p>
    <w:p w:rsidR="005068B4" w:rsidRDefault="005068B4" w:rsidP="005068B4">
      <w:pPr>
        <w:rPr>
          <w:szCs w:val="28"/>
        </w:rPr>
      </w:pPr>
      <w:r w:rsidRPr="00354F4B">
        <w:rPr>
          <w:szCs w:val="28"/>
        </w:rPr>
        <w:t>3. Департаменту информационной политики мэрии города Новосибирска</w:t>
      </w:r>
      <w:r>
        <w:rPr>
          <w:szCs w:val="28"/>
        </w:rPr>
        <w:t xml:space="preserve"> </w:t>
      </w:r>
      <w:r w:rsidRPr="00354F4B">
        <w:rPr>
          <w:szCs w:val="28"/>
        </w:rPr>
        <w:t>в течение семи дней обеспечить опубликование постановления в установленном порядке.</w:t>
      </w:r>
      <w:r w:rsidRPr="006A6C79">
        <w:rPr>
          <w:szCs w:val="28"/>
        </w:rPr>
        <w:t xml:space="preserve"> </w:t>
      </w:r>
    </w:p>
    <w:p w:rsidR="005068B4" w:rsidRPr="00354F4B" w:rsidRDefault="00FE7DD2" w:rsidP="005068B4">
      <w:pPr>
        <w:ind w:firstLine="700"/>
        <w:rPr>
          <w:szCs w:val="28"/>
        </w:rPr>
      </w:pPr>
      <w:r>
        <w:rPr>
          <w:szCs w:val="28"/>
        </w:rPr>
        <w:t>4</w:t>
      </w:r>
      <w:r w:rsidR="005068B4" w:rsidRPr="00354F4B">
        <w:rPr>
          <w:szCs w:val="28"/>
        </w:rPr>
        <w:t>. </w:t>
      </w:r>
      <w:proofErr w:type="gramStart"/>
      <w:r w:rsidR="005068B4" w:rsidRPr="00354F4B">
        <w:rPr>
          <w:szCs w:val="28"/>
        </w:rPr>
        <w:t>Контроль за</w:t>
      </w:r>
      <w:proofErr w:type="gramEnd"/>
      <w:r w:rsidR="005068B4" w:rsidRPr="00354F4B">
        <w:rPr>
          <w:szCs w:val="28"/>
        </w:rPr>
        <w:t xml:space="preserve"> исполнением постановления возложить на </w:t>
      </w:r>
      <w:r w:rsidR="009F16FE">
        <w:rPr>
          <w:szCs w:val="28"/>
        </w:rPr>
        <w:t xml:space="preserve">заместителя мэра города Новосибирска - </w:t>
      </w:r>
      <w:r w:rsidR="005068B4" w:rsidRPr="00354F4B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34"/>
        <w:gridCol w:w="2235"/>
        <w:gridCol w:w="4677"/>
        <w:gridCol w:w="3261"/>
      </w:tblGrid>
      <w:tr w:rsidR="005068B4" w:rsidRPr="00354F4B" w:rsidTr="00E23922">
        <w:trPr>
          <w:trHeight w:val="567"/>
        </w:trPr>
        <w:tc>
          <w:tcPr>
            <w:tcW w:w="6946" w:type="dxa"/>
            <w:gridSpan w:val="3"/>
          </w:tcPr>
          <w:p w:rsidR="005068B4" w:rsidRDefault="005068B4" w:rsidP="00E23922">
            <w:pPr>
              <w:ind w:firstLine="0"/>
              <w:rPr>
                <w:szCs w:val="28"/>
              </w:rPr>
            </w:pPr>
          </w:p>
          <w:p w:rsidR="005068B4" w:rsidRDefault="005068B4" w:rsidP="00E23922">
            <w:pPr>
              <w:ind w:firstLine="0"/>
              <w:rPr>
                <w:szCs w:val="28"/>
              </w:rPr>
            </w:pPr>
          </w:p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М</w:t>
            </w:r>
            <w:r w:rsidRPr="00354F4B">
              <w:rPr>
                <w:szCs w:val="28"/>
              </w:rPr>
              <w:t>эр города Новосибирска</w:t>
            </w:r>
          </w:p>
        </w:tc>
        <w:tc>
          <w:tcPr>
            <w:tcW w:w="3261" w:type="dxa"/>
            <w:vAlign w:val="bottom"/>
          </w:tcPr>
          <w:p w:rsidR="005068B4" w:rsidRPr="000F0856" w:rsidRDefault="005068B4" w:rsidP="00E23922">
            <w:pPr>
              <w:pStyle w:val="7"/>
              <w:spacing w:before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F085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354F4B" w:rsidTr="009F16FE">
        <w:trPr>
          <w:gridBefore w:val="1"/>
          <w:gridAfter w:val="2"/>
          <w:wBefore w:w="34" w:type="dxa"/>
          <w:wAfter w:w="7938" w:type="dxa"/>
          <w:trHeight w:val="1418"/>
        </w:trPr>
        <w:tc>
          <w:tcPr>
            <w:tcW w:w="2235" w:type="dxa"/>
          </w:tcPr>
          <w:p w:rsidR="008A2C25" w:rsidRDefault="008A2C25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8A2C25" w:rsidRDefault="008A2C25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>
              <w:rPr>
                <w:sz w:val="24"/>
                <w:szCs w:val="24"/>
              </w:rPr>
              <w:t>737</w:t>
            </w:r>
          </w:p>
          <w:p w:rsidR="005068B4" w:rsidRPr="00354F4B" w:rsidRDefault="005068B4" w:rsidP="00E23922">
            <w:pPr>
              <w:suppressAutoHyphens/>
              <w:ind w:firstLine="0"/>
              <w:rPr>
                <w:szCs w:val="28"/>
              </w:rPr>
            </w:pPr>
            <w:proofErr w:type="spellStart"/>
            <w:r w:rsidRPr="001264D1">
              <w:rPr>
                <w:sz w:val="24"/>
                <w:szCs w:val="24"/>
              </w:rPr>
              <w:t>ГУАиГ</w:t>
            </w:r>
            <w:proofErr w:type="spellEnd"/>
          </w:p>
        </w:tc>
      </w:tr>
    </w:tbl>
    <w:p w:rsidR="005068B4" w:rsidRPr="00354F4B" w:rsidRDefault="005068B4" w:rsidP="005068B4">
      <w:pPr>
        <w:rPr>
          <w:szCs w:val="28"/>
        </w:rPr>
        <w:sectPr w:rsidR="005068B4" w:rsidRPr="00354F4B" w:rsidSect="008A2C25">
          <w:endnotePr>
            <w:numFmt w:val="decimal"/>
          </w:endnotePr>
          <w:pgSz w:w="11907" w:h="16840"/>
          <w:pgMar w:top="1134" w:right="567" w:bottom="142" w:left="1418" w:header="720" w:footer="720" w:gutter="0"/>
          <w:pgNumType w:start="1"/>
          <w:cols w:space="720"/>
          <w:titlePg/>
        </w:sectPr>
      </w:pPr>
    </w:p>
    <w:p w:rsidR="005068B4" w:rsidRPr="00354F4B" w:rsidRDefault="008A67D5" w:rsidP="005068B4">
      <w:pPr>
        <w:tabs>
          <w:tab w:val="left" w:pos="6379"/>
        </w:tabs>
        <w:ind w:firstLine="6379"/>
        <w:rPr>
          <w:szCs w:val="28"/>
        </w:rPr>
      </w:pPr>
      <w:r w:rsidRPr="008A67D5">
        <w:rPr>
          <w:noProof/>
        </w:rPr>
        <w:lastRenderedPageBreak/>
        <w:pict>
          <v:rect id="Rectangle 12" o:spid="_x0000_s1026" style="position:absolute;left:0;text-align:left;margin-left:235.1pt;margin-top:-34.3pt;width:26.25pt;height:3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</w:pict>
      </w:r>
      <w:r w:rsidR="005068B4" w:rsidRPr="00354F4B">
        <w:rPr>
          <w:szCs w:val="28"/>
        </w:rPr>
        <w:t>Приложение</w:t>
      </w:r>
    </w:p>
    <w:p w:rsidR="005068B4" w:rsidRPr="00354F4B" w:rsidRDefault="00C6081A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>
        <w:rPr>
          <w:szCs w:val="28"/>
        </w:rPr>
        <w:t xml:space="preserve">к </w:t>
      </w:r>
      <w:r w:rsidR="005068B4" w:rsidRPr="00354F4B">
        <w:rPr>
          <w:szCs w:val="28"/>
        </w:rPr>
        <w:t>постановлени</w:t>
      </w:r>
      <w:r>
        <w:rPr>
          <w:szCs w:val="28"/>
        </w:rPr>
        <w:t>ю</w:t>
      </w:r>
      <w:r w:rsidR="005068B4" w:rsidRPr="00354F4B">
        <w:rPr>
          <w:szCs w:val="28"/>
        </w:rPr>
        <w:t xml:space="preserve"> мэрии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-2" w:hanging="142"/>
        <w:rPr>
          <w:szCs w:val="28"/>
        </w:rPr>
      </w:pPr>
      <w:r w:rsidRPr="00354F4B">
        <w:rPr>
          <w:szCs w:val="28"/>
        </w:rPr>
        <w:t>от _____________ № _____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068B4" w:rsidRPr="00354F4B" w:rsidRDefault="005068B4" w:rsidP="005068B4">
      <w:pPr>
        <w:widowControl w:val="0"/>
        <w:ind w:left="5954" w:right="264" w:firstLine="0"/>
        <w:rPr>
          <w:szCs w:val="28"/>
        </w:rPr>
      </w:pPr>
    </w:p>
    <w:p w:rsidR="005068B4" w:rsidRPr="00354F4B" w:rsidRDefault="005068B4" w:rsidP="005068B4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9F16FE" w:rsidRDefault="00494518" w:rsidP="00FE7DD2">
      <w:pPr>
        <w:widowControl w:val="0"/>
        <w:suppressAutoHyphens/>
        <w:ind w:firstLine="0"/>
        <w:jc w:val="center"/>
        <w:rPr>
          <w:szCs w:val="28"/>
        </w:rPr>
      </w:pPr>
      <w:proofErr w:type="gramStart"/>
      <w:r w:rsidRPr="005D0158">
        <w:rPr>
          <w:szCs w:val="28"/>
        </w:rPr>
        <w:t xml:space="preserve">планировки </w:t>
      </w:r>
      <w:r w:rsidRPr="00516ACB">
        <w:rPr>
          <w:szCs w:val="28"/>
        </w:rPr>
        <w:t>территории, ограниченной рекой Обь</w:t>
      </w:r>
      <w:r>
        <w:rPr>
          <w:szCs w:val="28"/>
        </w:rPr>
        <w:t>ю</w:t>
      </w:r>
      <w:r w:rsidRPr="00516ACB">
        <w:rPr>
          <w:szCs w:val="28"/>
        </w:rPr>
        <w:t xml:space="preserve">, границей города Новосибирска, </w:t>
      </w:r>
      <w:proofErr w:type="spellStart"/>
      <w:r w:rsidRPr="00516ACB">
        <w:rPr>
          <w:szCs w:val="28"/>
        </w:rPr>
        <w:t>Мочищенским</w:t>
      </w:r>
      <w:proofErr w:type="spellEnd"/>
      <w:r w:rsidRPr="00516ACB">
        <w:rPr>
          <w:szCs w:val="28"/>
        </w:rPr>
        <w:t xml:space="preserve"> шоссе, ул.</w:t>
      </w:r>
      <w:r>
        <w:rPr>
          <w:szCs w:val="28"/>
        </w:rPr>
        <w:t xml:space="preserve"> </w:t>
      </w:r>
      <w:r w:rsidRPr="00516ACB">
        <w:rPr>
          <w:szCs w:val="28"/>
        </w:rPr>
        <w:t>Жуковского, ул.</w:t>
      </w:r>
      <w:r>
        <w:rPr>
          <w:szCs w:val="28"/>
        </w:rPr>
        <w:t> </w:t>
      </w:r>
      <w:r w:rsidRPr="00516ACB">
        <w:rPr>
          <w:szCs w:val="28"/>
        </w:rPr>
        <w:t xml:space="preserve">Тимирязева, </w:t>
      </w:r>
      <w:proofErr w:type="gramEnd"/>
    </w:p>
    <w:p w:rsidR="009F16FE" w:rsidRDefault="00494518" w:rsidP="00FE7DD2">
      <w:pPr>
        <w:widowControl w:val="0"/>
        <w:suppressAutoHyphens/>
        <w:ind w:firstLine="0"/>
        <w:jc w:val="center"/>
        <w:rPr>
          <w:szCs w:val="28"/>
        </w:rPr>
      </w:pPr>
      <w:r w:rsidRPr="00516ACB">
        <w:rPr>
          <w:szCs w:val="28"/>
        </w:rPr>
        <w:t>ул.</w:t>
      </w:r>
      <w:r>
        <w:rPr>
          <w:szCs w:val="28"/>
        </w:rPr>
        <w:t xml:space="preserve"> </w:t>
      </w:r>
      <w:r w:rsidRPr="00516ACB">
        <w:rPr>
          <w:szCs w:val="28"/>
        </w:rPr>
        <w:t xml:space="preserve">Сухарной, перспективной городской магистралью </w:t>
      </w:r>
      <w:proofErr w:type="gramStart"/>
      <w:r w:rsidRPr="00516ACB">
        <w:rPr>
          <w:szCs w:val="28"/>
        </w:rPr>
        <w:t>непрерывного</w:t>
      </w:r>
      <w:proofErr w:type="gramEnd"/>
      <w:r w:rsidRPr="00516ACB">
        <w:rPr>
          <w:szCs w:val="28"/>
        </w:rPr>
        <w:t xml:space="preserve"> </w:t>
      </w:r>
    </w:p>
    <w:p w:rsidR="009F16FE" w:rsidRDefault="00494518" w:rsidP="00FE7DD2">
      <w:pPr>
        <w:widowControl w:val="0"/>
        <w:suppressAutoHyphens/>
        <w:ind w:firstLine="0"/>
        <w:jc w:val="center"/>
        <w:rPr>
          <w:szCs w:val="28"/>
        </w:rPr>
      </w:pPr>
      <w:r w:rsidRPr="00516ACB">
        <w:rPr>
          <w:szCs w:val="28"/>
        </w:rPr>
        <w:t xml:space="preserve">движения в направлении перспективного </w:t>
      </w:r>
      <w:proofErr w:type="spellStart"/>
      <w:r w:rsidRPr="00516ACB">
        <w:rPr>
          <w:szCs w:val="28"/>
        </w:rPr>
        <w:t>Ельцовского</w:t>
      </w:r>
      <w:proofErr w:type="spellEnd"/>
      <w:r w:rsidRPr="00516ACB">
        <w:rPr>
          <w:szCs w:val="28"/>
        </w:rPr>
        <w:t xml:space="preserve"> моста </w:t>
      </w:r>
    </w:p>
    <w:p w:rsidR="005068B4" w:rsidRDefault="00494518" w:rsidP="00FE7DD2">
      <w:pPr>
        <w:widowControl w:val="0"/>
        <w:suppressAutoHyphens/>
        <w:ind w:firstLine="0"/>
        <w:jc w:val="center"/>
        <w:rPr>
          <w:szCs w:val="28"/>
        </w:rPr>
      </w:pPr>
      <w:r w:rsidRPr="00516ACB">
        <w:rPr>
          <w:szCs w:val="28"/>
        </w:rPr>
        <w:t xml:space="preserve">через реку Обь в </w:t>
      </w:r>
      <w:proofErr w:type="spellStart"/>
      <w:r w:rsidRPr="00516ACB">
        <w:rPr>
          <w:szCs w:val="28"/>
        </w:rPr>
        <w:t>Заельцовском</w:t>
      </w:r>
      <w:proofErr w:type="spellEnd"/>
      <w:r w:rsidRPr="00516ACB">
        <w:rPr>
          <w:szCs w:val="28"/>
        </w:rPr>
        <w:t xml:space="preserve"> районе</w:t>
      </w:r>
    </w:p>
    <w:p w:rsidR="001467C3" w:rsidRDefault="001467C3" w:rsidP="005068B4">
      <w:pPr>
        <w:widowControl w:val="0"/>
        <w:ind w:right="-2"/>
        <w:rPr>
          <w:szCs w:val="28"/>
        </w:rPr>
      </w:pPr>
    </w:p>
    <w:p w:rsidR="005068B4" w:rsidRPr="00354F4B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 xml:space="preserve">проекта </w:t>
      </w:r>
      <w:r w:rsidR="00494518" w:rsidRPr="005D0158">
        <w:rPr>
          <w:szCs w:val="28"/>
        </w:rPr>
        <w:t xml:space="preserve">планировки </w:t>
      </w:r>
      <w:r w:rsidR="00494518" w:rsidRPr="00516ACB">
        <w:rPr>
          <w:szCs w:val="28"/>
        </w:rPr>
        <w:t>территории, ограниченной рекой Обь</w:t>
      </w:r>
      <w:r w:rsidR="00494518">
        <w:rPr>
          <w:szCs w:val="28"/>
        </w:rPr>
        <w:t>ю</w:t>
      </w:r>
      <w:r w:rsidR="00494518" w:rsidRPr="00516ACB">
        <w:rPr>
          <w:szCs w:val="28"/>
        </w:rPr>
        <w:t>, гр</w:t>
      </w:r>
      <w:r w:rsidR="00494518" w:rsidRPr="00516ACB">
        <w:rPr>
          <w:szCs w:val="28"/>
        </w:rPr>
        <w:t>а</w:t>
      </w:r>
      <w:r w:rsidR="00494518" w:rsidRPr="00516ACB">
        <w:rPr>
          <w:szCs w:val="28"/>
        </w:rPr>
        <w:t xml:space="preserve">ницей города Новосибирска, </w:t>
      </w:r>
      <w:proofErr w:type="spellStart"/>
      <w:r w:rsidR="00494518" w:rsidRPr="00516ACB">
        <w:rPr>
          <w:szCs w:val="28"/>
        </w:rPr>
        <w:t>Мочищенским</w:t>
      </w:r>
      <w:proofErr w:type="spellEnd"/>
      <w:r w:rsidR="00494518" w:rsidRPr="00516ACB">
        <w:rPr>
          <w:szCs w:val="28"/>
        </w:rPr>
        <w:t xml:space="preserve"> шоссе, ул.</w:t>
      </w:r>
      <w:r w:rsidR="00494518">
        <w:rPr>
          <w:szCs w:val="28"/>
        </w:rPr>
        <w:t xml:space="preserve"> </w:t>
      </w:r>
      <w:r w:rsidR="00494518" w:rsidRPr="00516ACB">
        <w:rPr>
          <w:szCs w:val="28"/>
        </w:rPr>
        <w:t>Жуковского, ул.</w:t>
      </w:r>
      <w:r w:rsidR="00DD03E0">
        <w:rPr>
          <w:szCs w:val="28"/>
        </w:rPr>
        <w:t xml:space="preserve"> </w:t>
      </w:r>
      <w:r w:rsidR="00494518" w:rsidRPr="00516ACB">
        <w:rPr>
          <w:szCs w:val="28"/>
        </w:rPr>
        <w:t>Тимиряз</w:t>
      </w:r>
      <w:r w:rsidR="00494518" w:rsidRPr="00516ACB">
        <w:rPr>
          <w:szCs w:val="28"/>
        </w:rPr>
        <w:t>е</w:t>
      </w:r>
      <w:r w:rsidR="00494518" w:rsidRPr="00516ACB">
        <w:rPr>
          <w:szCs w:val="28"/>
        </w:rPr>
        <w:t>ва, ул.</w:t>
      </w:r>
      <w:r w:rsidR="00494518">
        <w:rPr>
          <w:szCs w:val="28"/>
        </w:rPr>
        <w:t xml:space="preserve"> </w:t>
      </w:r>
      <w:r w:rsidR="00494518" w:rsidRPr="00516ACB">
        <w:rPr>
          <w:szCs w:val="28"/>
        </w:rPr>
        <w:t xml:space="preserve">Сухарной, перспективной городской магистралью непрерывного движения в направлении перспективного </w:t>
      </w:r>
      <w:proofErr w:type="spellStart"/>
      <w:r w:rsidR="00494518" w:rsidRPr="00516ACB">
        <w:rPr>
          <w:szCs w:val="28"/>
        </w:rPr>
        <w:t>Ельцовского</w:t>
      </w:r>
      <w:proofErr w:type="spellEnd"/>
      <w:r w:rsidR="00494518" w:rsidRPr="00516ACB">
        <w:rPr>
          <w:szCs w:val="28"/>
        </w:rPr>
        <w:t xml:space="preserve"> моста через реку Обь в </w:t>
      </w:r>
      <w:proofErr w:type="spellStart"/>
      <w:r w:rsidR="00494518" w:rsidRPr="00516ACB">
        <w:rPr>
          <w:szCs w:val="28"/>
        </w:rPr>
        <w:t>Заельцовском</w:t>
      </w:r>
      <w:proofErr w:type="spellEnd"/>
      <w:r w:rsidR="00494518" w:rsidRPr="00516ACB">
        <w:rPr>
          <w:szCs w:val="28"/>
        </w:rPr>
        <w:t xml:space="preserve"> районе</w:t>
      </w:r>
      <w:r>
        <w:t xml:space="preserve">. </w:t>
      </w:r>
      <w:r w:rsidRPr="00354F4B">
        <w:rPr>
          <w:szCs w:val="28"/>
        </w:rPr>
        <w:t>Красные линии, границы зон планируемого размещения объектов соц</w:t>
      </w:r>
      <w:r w:rsidRPr="00354F4B">
        <w:rPr>
          <w:szCs w:val="28"/>
        </w:rPr>
        <w:t>и</w:t>
      </w:r>
      <w:r w:rsidRPr="00354F4B">
        <w:rPr>
          <w:szCs w:val="28"/>
        </w:rPr>
        <w:t>ально-культурного и коммунально-бытового назначения, иных объектов кап</w:t>
      </w:r>
      <w:r w:rsidRPr="00354F4B">
        <w:rPr>
          <w:szCs w:val="28"/>
        </w:rPr>
        <w:t>и</w:t>
      </w:r>
      <w:r w:rsidRPr="00354F4B">
        <w:rPr>
          <w:szCs w:val="28"/>
        </w:rPr>
        <w:t>тального строительства, границы зон планируемого размещения объектов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 значения, объектов регионального значения, объектов местного знач</w:t>
      </w:r>
      <w:r w:rsidRPr="00354F4B">
        <w:rPr>
          <w:szCs w:val="28"/>
        </w:rPr>
        <w:t>е</w:t>
      </w:r>
      <w:r w:rsidRPr="00354F4B">
        <w:rPr>
          <w:szCs w:val="28"/>
        </w:rPr>
        <w:t>ния (приложение 1).</w:t>
      </w:r>
    </w:p>
    <w:p w:rsidR="005068B4" w:rsidRPr="00354F4B" w:rsidRDefault="005068B4" w:rsidP="005068B4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</w:t>
      </w:r>
      <w:r w:rsidR="00494518" w:rsidRPr="005D0158">
        <w:rPr>
          <w:szCs w:val="28"/>
        </w:rPr>
        <w:t xml:space="preserve">планировки </w:t>
      </w:r>
      <w:r w:rsidR="00494518" w:rsidRPr="00516ACB">
        <w:rPr>
          <w:szCs w:val="28"/>
        </w:rPr>
        <w:t>территории, ограниченной рекой Обь</w:t>
      </w:r>
      <w:r w:rsidR="00494518">
        <w:rPr>
          <w:szCs w:val="28"/>
        </w:rPr>
        <w:t>ю</w:t>
      </w:r>
      <w:r w:rsidR="00494518" w:rsidRPr="00516ACB">
        <w:rPr>
          <w:szCs w:val="28"/>
        </w:rPr>
        <w:t>, гр</w:t>
      </w:r>
      <w:r w:rsidR="00494518" w:rsidRPr="00516ACB">
        <w:rPr>
          <w:szCs w:val="28"/>
        </w:rPr>
        <w:t>а</w:t>
      </w:r>
      <w:r w:rsidR="00494518" w:rsidRPr="00516ACB">
        <w:rPr>
          <w:szCs w:val="28"/>
        </w:rPr>
        <w:t xml:space="preserve">ницей города Новосибирска, </w:t>
      </w:r>
      <w:proofErr w:type="spellStart"/>
      <w:r w:rsidR="00494518" w:rsidRPr="00516ACB">
        <w:rPr>
          <w:szCs w:val="28"/>
        </w:rPr>
        <w:t>Мочищенским</w:t>
      </w:r>
      <w:proofErr w:type="spellEnd"/>
      <w:r w:rsidR="00494518" w:rsidRPr="00516ACB">
        <w:rPr>
          <w:szCs w:val="28"/>
        </w:rPr>
        <w:t xml:space="preserve"> шоссе, ул.</w:t>
      </w:r>
      <w:r w:rsidR="00494518">
        <w:rPr>
          <w:szCs w:val="28"/>
        </w:rPr>
        <w:t xml:space="preserve"> </w:t>
      </w:r>
      <w:r w:rsidR="00494518" w:rsidRPr="00516ACB">
        <w:rPr>
          <w:szCs w:val="28"/>
        </w:rPr>
        <w:t>Жуковского, ул.</w:t>
      </w:r>
      <w:r w:rsidR="00DD03E0">
        <w:rPr>
          <w:szCs w:val="28"/>
        </w:rPr>
        <w:t xml:space="preserve"> </w:t>
      </w:r>
      <w:r w:rsidR="00494518" w:rsidRPr="00516ACB">
        <w:rPr>
          <w:szCs w:val="28"/>
        </w:rPr>
        <w:t>Тимиряз</w:t>
      </w:r>
      <w:r w:rsidR="00494518" w:rsidRPr="00516ACB">
        <w:rPr>
          <w:szCs w:val="28"/>
        </w:rPr>
        <w:t>е</w:t>
      </w:r>
      <w:r w:rsidR="00494518" w:rsidRPr="00516ACB">
        <w:rPr>
          <w:szCs w:val="28"/>
        </w:rPr>
        <w:t>ва, ул.</w:t>
      </w:r>
      <w:r w:rsidR="00494518">
        <w:rPr>
          <w:szCs w:val="28"/>
        </w:rPr>
        <w:t xml:space="preserve"> </w:t>
      </w:r>
      <w:r w:rsidR="00494518" w:rsidRPr="00516ACB">
        <w:rPr>
          <w:szCs w:val="28"/>
        </w:rPr>
        <w:t xml:space="preserve">Сухарной, перспективной городской магистралью непрерывного движения в направлении перспективного </w:t>
      </w:r>
      <w:proofErr w:type="spellStart"/>
      <w:r w:rsidR="00494518" w:rsidRPr="00516ACB">
        <w:rPr>
          <w:szCs w:val="28"/>
        </w:rPr>
        <w:t>Ельцовского</w:t>
      </w:r>
      <w:proofErr w:type="spellEnd"/>
      <w:r w:rsidR="00494518" w:rsidRPr="00516ACB">
        <w:rPr>
          <w:szCs w:val="28"/>
        </w:rPr>
        <w:t xml:space="preserve"> моста через реку Обь в </w:t>
      </w:r>
      <w:proofErr w:type="spellStart"/>
      <w:r w:rsidR="00494518" w:rsidRPr="00516ACB">
        <w:rPr>
          <w:szCs w:val="28"/>
        </w:rPr>
        <w:t>Заельцовском</w:t>
      </w:r>
      <w:proofErr w:type="spellEnd"/>
      <w:r w:rsidR="00494518" w:rsidRPr="00516ACB">
        <w:rPr>
          <w:szCs w:val="28"/>
        </w:rPr>
        <w:t xml:space="preserve"> районе</w:t>
      </w:r>
      <w:r>
        <w:t xml:space="preserve">. </w:t>
      </w:r>
      <w:r w:rsidRPr="00354F4B">
        <w:rPr>
          <w:szCs w:val="28"/>
        </w:rPr>
        <w:t>Линии, обозначающие дороги, улицы, проезды, линии связи, объекты и</w:t>
      </w:r>
      <w:r w:rsidRPr="00354F4B">
        <w:rPr>
          <w:szCs w:val="28"/>
        </w:rPr>
        <w:t>н</w:t>
      </w:r>
      <w:r w:rsidRPr="00354F4B">
        <w:rPr>
          <w:szCs w:val="28"/>
        </w:rPr>
        <w:t>женерной и транспортной инфраструктур, проходы к водным объектам общего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5068B4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Положение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и характеристиках развития систем социального, транспортного обсл</w:t>
      </w:r>
      <w:r w:rsidRPr="00354F4B">
        <w:rPr>
          <w:szCs w:val="28"/>
        </w:rPr>
        <w:t>у</w:t>
      </w:r>
      <w:r w:rsidRPr="00354F4B">
        <w:rPr>
          <w:szCs w:val="28"/>
        </w:rPr>
        <w:t>живания и инженерно-технического обеспечения, необходимых для развития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5068B4" w:rsidRDefault="005068B4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Pr="00354F4B" w:rsidRDefault="005068B4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354F4B">
        <w:rPr>
          <w:szCs w:val="28"/>
        </w:rPr>
        <w:t>____________</w:t>
      </w:r>
    </w:p>
    <w:p w:rsidR="005068B4" w:rsidRPr="00354F4B" w:rsidRDefault="005068B4" w:rsidP="005068B4">
      <w:pPr>
        <w:widowControl w:val="0"/>
        <w:ind w:right="264" w:firstLine="0"/>
        <w:rPr>
          <w:szCs w:val="28"/>
        </w:rPr>
      </w:pPr>
    </w:p>
    <w:p w:rsidR="009E0E53" w:rsidRPr="00B751D6" w:rsidRDefault="009E0E53" w:rsidP="00895EDC">
      <w:pPr>
        <w:widowControl w:val="0"/>
        <w:ind w:left="6804" w:right="266" w:firstLine="0"/>
        <w:rPr>
          <w:sz w:val="24"/>
          <w:szCs w:val="24"/>
        </w:rPr>
        <w:sectPr w:rsidR="009E0E53" w:rsidRPr="00B751D6" w:rsidSect="00FE7DD2">
          <w:headerReference w:type="default" r:id="rId14"/>
          <w:type w:val="continuous"/>
          <w:pgSz w:w="11906" w:h="16838" w:code="9"/>
          <w:pgMar w:top="1134" w:right="566" w:bottom="426" w:left="1418" w:header="709" w:footer="74" w:gutter="0"/>
          <w:pgNumType w:start="1"/>
          <w:cols w:space="708"/>
          <w:titlePg/>
          <w:docGrid w:linePitch="381"/>
        </w:sectPr>
      </w:pPr>
    </w:p>
    <w:p w:rsidR="00B33552" w:rsidRDefault="009F15A0" w:rsidP="000314B6">
      <w:pPr>
        <w:widowControl w:val="0"/>
        <w:ind w:right="266" w:firstLine="0"/>
        <w:rPr>
          <w:sz w:val="24"/>
          <w:szCs w:val="24"/>
        </w:rPr>
        <w:sectPr w:rsidR="00B33552" w:rsidSect="00A477F7">
          <w:footerReference w:type="default" r:id="rId15"/>
          <w:pgSz w:w="11906" w:h="16838" w:code="9"/>
          <w:pgMar w:top="598" w:right="567" w:bottom="851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40220" cy="9667240"/>
            <wp:effectExtent l="19050" t="0" r="0" b="0"/>
            <wp:docPr id="3" name="Рисунок 2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7D5">
        <w:rPr>
          <w:noProof/>
          <w:sz w:val="24"/>
          <w:szCs w:val="24"/>
        </w:rPr>
        <w:pict>
          <v:rect id="Rectangle 9" o:spid="_x0000_s1027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913379" w:rsidRDefault="009F15A0" w:rsidP="000314B6">
      <w:pPr>
        <w:widowControl w:val="0"/>
        <w:ind w:firstLine="0"/>
        <w:sectPr w:rsidR="00913379" w:rsidSect="00A477F7">
          <w:pgSz w:w="11906" w:h="16838" w:code="9"/>
          <w:pgMar w:top="598" w:right="567" w:bottom="700" w:left="540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6857365" cy="9697085"/>
            <wp:effectExtent l="19050" t="0" r="635" b="0"/>
            <wp:docPr id="4" name="Рисунок 3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969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D56" w:rsidRPr="003447CB" w:rsidRDefault="00430D56" w:rsidP="00430D56">
      <w:pPr>
        <w:widowControl w:val="0"/>
        <w:ind w:left="5529" w:firstLine="0"/>
        <w:rPr>
          <w:sz w:val="24"/>
          <w:szCs w:val="24"/>
        </w:rPr>
      </w:pPr>
      <w:r w:rsidRPr="003447CB">
        <w:rPr>
          <w:sz w:val="24"/>
          <w:szCs w:val="24"/>
        </w:rPr>
        <w:lastRenderedPageBreak/>
        <w:t>Приложение 3</w:t>
      </w:r>
    </w:p>
    <w:p w:rsidR="00430D56" w:rsidRPr="00430D56" w:rsidRDefault="00430D56" w:rsidP="00430D56">
      <w:pPr>
        <w:widowControl w:val="0"/>
        <w:ind w:left="5529" w:firstLine="0"/>
        <w:rPr>
          <w:sz w:val="24"/>
          <w:szCs w:val="24"/>
        </w:rPr>
      </w:pPr>
      <w:r w:rsidRPr="00430D56">
        <w:rPr>
          <w:sz w:val="24"/>
          <w:szCs w:val="24"/>
        </w:rPr>
        <w:t>планировки территории, ограниченной рекой Обью, границей города Новосиби</w:t>
      </w:r>
      <w:r w:rsidRPr="00430D56">
        <w:rPr>
          <w:sz w:val="24"/>
          <w:szCs w:val="24"/>
        </w:rPr>
        <w:t>р</w:t>
      </w:r>
      <w:r w:rsidRPr="00430D56">
        <w:rPr>
          <w:sz w:val="24"/>
          <w:szCs w:val="24"/>
        </w:rPr>
        <w:t xml:space="preserve">ска, </w:t>
      </w:r>
      <w:proofErr w:type="spellStart"/>
      <w:r w:rsidRPr="00430D56">
        <w:rPr>
          <w:sz w:val="24"/>
          <w:szCs w:val="24"/>
        </w:rPr>
        <w:t>Мочищенским</w:t>
      </w:r>
      <w:proofErr w:type="spellEnd"/>
      <w:r w:rsidRPr="00430D56">
        <w:rPr>
          <w:sz w:val="24"/>
          <w:szCs w:val="24"/>
        </w:rPr>
        <w:t xml:space="preserve"> шоссе, ул. Жуковск</w:t>
      </w:r>
      <w:r w:rsidRPr="00430D56">
        <w:rPr>
          <w:sz w:val="24"/>
          <w:szCs w:val="24"/>
        </w:rPr>
        <w:t>о</w:t>
      </w:r>
      <w:r w:rsidRPr="00430D56">
        <w:rPr>
          <w:sz w:val="24"/>
          <w:szCs w:val="24"/>
        </w:rPr>
        <w:t>го, ул. Тимирязева, ул. Сухарной, пе</w:t>
      </w:r>
      <w:r w:rsidRPr="00430D56">
        <w:rPr>
          <w:sz w:val="24"/>
          <w:szCs w:val="24"/>
        </w:rPr>
        <w:t>р</w:t>
      </w:r>
      <w:r w:rsidRPr="00430D56">
        <w:rPr>
          <w:sz w:val="24"/>
          <w:szCs w:val="24"/>
        </w:rPr>
        <w:t>спективной городской магистралью н</w:t>
      </w:r>
      <w:r w:rsidRPr="00430D56">
        <w:rPr>
          <w:sz w:val="24"/>
          <w:szCs w:val="24"/>
        </w:rPr>
        <w:t>е</w:t>
      </w:r>
      <w:r w:rsidRPr="00430D56">
        <w:rPr>
          <w:sz w:val="24"/>
          <w:szCs w:val="24"/>
        </w:rPr>
        <w:t>прерывного движения в направлении пе</w:t>
      </w:r>
      <w:r w:rsidRPr="00430D56">
        <w:rPr>
          <w:sz w:val="24"/>
          <w:szCs w:val="24"/>
        </w:rPr>
        <w:t>р</w:t>
      </w:r>
      <w:r w:rsidRPr="00430D56">
        <w:rPr>
          <w:sz w:val="24"/>
          <w:szCs w:val="24"/>
        </w:rPr>
        <w:t xml:space="preserve">спективного </w:t>
      </w:r>
      <w:proofErr w:type="spellStart"/>
      <w:r w:rsidRPr="00430D56">
        <w:rPr>
          <w:sz w:val="24"/>
          <w:szCs w:val="24"/>
        </w:rPr>
        <w:t>Ельцовского</w:t>
      </w:r>
      <w:proofErr w:type="spellEnd"/>
      <w:r w:rsidRPr="00430D56">
        <w:rPr>
          <w:sz w:val="24"/>
          <w:szCs w:val="24"/>
        </w:rPr>
        <w:t xml:space="preserve"> моста через р</w:t>
      </w:r>
      <w:r w:rsidRPr="00430D56">
        <w:rPr>
          <w:sz w:val="24"/>
          <w:szCs w:val="24"/>
        </w:rPr>
        <w:t>е</w:t>
      </w:r>
      <w:r w:rsidRPr="00430D56">
        <w:rPr>
          <w:sz w:val="24"/>
          <w:szCs w:val="24"/>
        </w:rPr>
        <w:t xml:space="preserve">ку Обь в </w:t>
      </w:r>
      <w:proofErr w:type="spellStart"/>
      <w:r w:rsidRPr="00430D56">
        <w:rPr>
          <w:sz w:val="24"/>
          <w:szCs w:val="24"/>
        </w:rPr>
        <w:t>Заельцовском</w:t>
      </w:r>
      <w:proofErr w:type="spellEnd"/>
      <w:r w:rsidRPr="00430D56">
        <w:rPr>
          <w:sz w:val="24"/>
          <w:szCs w:val="24"/>
        </w:rPr>
        <w:t xml:space="preserve"> районе</w:t>
      </w:r>
    </w:p>
    <w:p w:rsidR="00430D56" w:rsidRDefault="00430D56" w:rsidP="00430D56">
      <w:pPr>
        <w:ind w:firstLine="0"/>
        <w:jc w:val="center"/>
        <w:rPr>
          <w:b/>
        </w:rPr>
      </w:pPr>
    </w:p>
    <w:p w:rsidR="00430D56" w:rsidRDefault="00430D56" w:rsidP="00430D56">
      <w:pPr>
        <w:ind w:firstLine="0"/>
        <w:jc w:val="center"/>
        <w:rPr>
          <w:b/>
        </w:rPr>
      </w:pPr>
    </w:p>
    <w:p w:rsidR="00430D56" w:rsidRPr="00480C1F" w:rsidRDefault="00430D56" w:rsidP="00430D56">
      <w:pPr>
        <w:ind w:firstLine="0"/>
        <w:jc w:val="center"/>
        <w:rPr>
          <w:b/>
        </w:rPr>
      </w:pPr>
      <w:r w:rsidRPr="00480C1F">
        <w:rPr>
          <w:b/>
        </w:rPr>
        <w:t>ПОЛОЖЕНИЕ</w:t>
      </w:r>
    </w:p>
    <w:p w:rsidR="002A6743" w:rsidRDefault="00430D56" w:rsidP="00430D56">
      <w:pPr>
        <w:ind w:firstLine="0"/>
        <w:jc w:val="center"/>
        <w:rPr>
          <w:b/>
        </w:rPr>
      </w:pPr>
      <w:r w:rsidRPr="00480C1F">
        <w:rPr>
          <w:b/>
        </w:rPr>
        <w:t xml:space="preserve">о размещении объектов капитального строительства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</w:t>
      </w:r>
    </w:p>
    <w:p w:rsidR="002A6743" w:rsidRDefault="00430D56" w:rsidP="00430D56">
      <w:pPr>
        <w:ind w:firstLine="0"/>
        <w:jc w:val="center"/>
        <w:rPr>
          <w:b/>
        </w:rPr>
      </w:pPr>
      <w:r w:rsidRPr="00480C1F">
        <w:rPr>
          <w:b/>
        </w:rPr>
        <w:t xml:space="preserve">развития систем социального, транспортного обслуживания и </w:t>
      </w:r>
    </w:p>
    <w:p w:rsidR="002A6743" w:rsidRDefault="00430D56" w:rsidP="00430D56">
      <w:pPr>
        <w:ind w:firstLine="0"/>
        <w:jc w:val="center"/>
        <w:rPr>
          <w:b/>
        </w:rPr>
      </w:pPr>
      <w:r w:rsidRPr="00480C1F">
        <w:rPr>
          <w:b/>
        </w:rPr>
        <w:t xml:space="preserve">инженерно-технического обеспечения, </w:t>
      </w:r>
      <w:proofErr w:type="gramStart"/>
      <w:r w:rsidRPr="00480C1F">
        <w:rPr>
          <w:b/>
        </w:rPr>
        <w:t>необходимых</w:t>
      </w:r>
      <w:proofErr w:type="gramEnd"/>
      <w:r w:rsidRPr="00480C1F">
        <w:rPr>
          <w:b/>
        </w:rPr>
        <w:t xml:space="preserve"> для </w:t>
      </w:r>
    </w:p>
    <w:p w:rsidR="00430D56" w:rsidRPr="00480C1F" w:rsidRDefault="00430D56" w:rsidP="00430D56">
      <w:pPr>
        <w:ind w:firstLine="0"/>
        <w:jc w:val="center"/>
        <w:rPr>
          <w:b/>
        </w:rPr>
      </w:pPr>
      <w:r w:rsidRPr="00480C1F">
        <w:rPr>
          <w:b/>
        </w:rPr>
        <w:t>развития территории</w:t>
      </w:r>
    </w:p>
    <w:p w:rsidR="00430D56" w:rsidRPr="00480C1F" w:rsidRDefault="00430D56" w:rsidP="00430D56">
      <w:pPr>
        <w:ind w:firstLine="0"/>
        <w:jc w:val="center"/>
        <w:rPr>
          <w:b/>
        </w:rPr>
      </w:pPr>
    </w:p>
    <w:p w:rsidR="00430D56" w:rsidRPr="00480C1F" w:rsidRDefault="00430D56" w:rsidP="00430D56">
      <w:pPr>
        <w:ind w:firstLine="0"/>
        <w:jc w:val="center"/>
        <w:rPr>
          <w:b/>
        </w:rPr>
      </w:pPr>
      <w:r w:rsidRPr="00480C1F">
        <w:rPr>
          <w:b/>
        </w:rPr>
        <w:t>1. Характеристика современного использования территории</w:t>
      </w:r>
    </w:p>
    <w:p w:rsidR="00430D56" w:rsidRPr="00480C1F" w:rsidRDefault="00430D56" w:rsidP="00430D56">
      <w:pPr>
        <w:ind w:firstLine="0"/>
        <w:jc w:val="center"/>
      </w:pPr>
    </w:p>
    <w:p w:rsidR="00430D56" w:rsidRPr="00480C1F" w:rsidRDefault="00430D56" w:rsidP="00FC4019">
      <w:pPr>
        <w:spacing w:line="240" w:lineRule="atLeast"/>
        <w:ind w:firstLine="0"/>
        <w:jc w:val="center"/>
        <w:rPr>
          <w:b/>
        </w:rPr>
      </w:pPr>
      <w:bookmarkStart w:id="1" w:name="_Toc287107265"/>
      <w:bookmarkStart w:id="2" w:name="_Toc294799587"/>
      <w:r w:rsidRPr="00480C1F">
        <w:rPr>
          <w:b/>
        </w:rPr>
        <w:t>1.1. Планировочная ситуация</w:t>
      </w:r>
      <w:bookmarkEnd w:id="1"/>
      <w:bookmarkEnd w:id="2"/>
    </w:p>
    <w:p w:rsidR="00430D56" w:rsidRPr="00480C1F" w:rsidRDefault="00430D56" w:rsidP="00430D56">
      <w:pPr>
        <w:spacing w:line="245" w:lineRule="auto"/>
        <w:ind w:firstLine="708"/>
      </w:pPr>
    </w:p>
    <w:p w:rsidR="00430D56" w:rsidRPr="00006BF7" w:rsidRDefault="00430D56" w:rsidP="00430D56">
      <w:pPr>
        <w:rPr>
          <w:sz w:val="26"/>
          <w:szCs w:val="26"/>
        </w:rPr>
      </w:pPr>
      <w:r w:rsidRPr="00480C1F">
        <w:t>Проектируемая территория расположена в правобережной части города Н</w:t>
      </w:r>
      <w:r w:rsidRPr="00480C1F">
        <w:t>о</w:t>
      </w:r>
      <w:r w:rsidRPr="00480C1F">
        <w:t>восибирска, входит</w:t>
      </w:r>
      <w:r>
        <w:t xml:space="preserve"> в состав </w:t>
      </w:r>
      <w:proofErr w:type="spellStart"/>
      <w:r>
        <w:t>Заельцовского</w:t>
      </w:r>
      <w:proofErr w:type="spellEnd"/>
      <w:r>
        <w:t xml:space="preserve"> района,</w:t>
      </w:r>
      <w:r w:rsidRPr="00C47F79">
        <w:t xml:space="preserve"> ограничена рекой Обью, гр</w:t>
      </w:r>
      <w:r w:rsidRPr="00C47F79">
        <w:t>а</w:t>
      </w:r>
      <w:r w:rsidRPr="00C47F79">
        <w:t xml:space="preserve">ницей города </w:t>
      </w:r>
      <w:r w:rsidRPr="00006BF7">
        <w:t xml:space="preserve">Новосибирска, </w:t>
      </w:r>
      <w:proofErr w:type="spellStart"/>
      <w:r w:rsidRPr="00006BF7">
        <w:t>Мочищенским</w:t>
      </w:r>
      <w:proofErr w:type="spellEnd"/>
      <w:r w:rsidRPr="00006BF7">
        <w:t xml:space="preserve"> шоссе, ул.</w:t>
      </w:r>
      <w:r w:rsidR="00DA5CA7" w:rsidRPr="00006BF7">
        <w:t> </w:t>
      </w:r>
      <w:r w:rsidRPr="00006BF7">
        <w:t>Жуковского, ул. Тимирязева, ул.</w:t>
      </w:r>
      <w:r w:rsidR="002A6743" w:rsidRPr="00006BF7">
        <w:t> </w:t>
      </w:r>
      <w:r w:rsidRPr="00006BF7">
        <w:t>Сухарной, перспективной городской магистралью непреры</w:t>
      </w:r>
      <w:r w:rsidRPr="00006BF7">
        <w:t>в</w:t>
      </w:r>
      <w:r w:rsidRPr="00006BF7">
        <w:t xml:space="preserve">ного движения в направлении перспективного </w:t>
      </w:r>
      <w:proofErr w:type="spellStart"/>
      <w:r w:rsidRPr="00006BF7">
        <w:t>Ельцовского</w:t>
      </w:r>
      <w:proofErr w:type="spellEnd"/>
      <w:r w:rsidRPr="00006BF7">
        <w:t xml:space="preserve"> моста через реку Обь в </w:t>
      </w:r>
      <w:proofErr w:type="spellStart"/>
      <w:r w:rsidRPr="00006BF7">
        <w:t>Заельцовском</w:t>
      </w:r>
      <w:proofErr w:type="spellEnd"/>
      <w:r w:rsidRPr="00006BF7">
        <w:t xml:space="preserve"> районе. Площадь участка по техническому заданию</w:t>
      </w:r>
      <w:r w:rsidR="00DA5CA7">
        <w:t xml:space="preserve"> </w:t>
      </w:r>
      <w:r w:rsidR="00E1262F" w:rsidRPr="00006BF7">
        <w:t>–</w:t>
      </w:r>
      <w:r w:rsidR="00DA5CA7">
        <w:t xml:space="preserve"> </w:t>
      </w:r>
      <w:r w:rsidRPr="00006BF7">
        <w:t>4256 га. В процессе проектирования по согласованию с заказчиком границы проекта план</w:t>
      </w:r>
      <w:r w:rsidRPr="00006BF7">
        <w:t>и</w:t>
      </w:r>
      <w:r w:rsidRPr="00006BF7">
        <w:t>ровки были уточнены с добавлением площади в 274 га. В итог</w:t>
      </w:r>
      <w:r w:rsidR="00B242C5">
        <w:t>е</w:t>
      </w:r>
      <w:r w:rsidRPr="00006BF7">
        <w:t xml:space="preserve"> площадь проекта планировки составила 4530 га.</w:t>
      </w:r>
    </w:p>
    <w:p w:rsidR="00430D56" w:rsidRPr="00006BF7" w:rsidRDefault="00430D56" w:rsidP="00430D56">
      <w:pPr>
        <w:spacing w:line="245" w:lineRule="auto"/>
        <w:ind w:firstLine="708"/>
      </w:pPr>
      <w:r w:rsidRPr="00006BF7">
        <w:t>В настоящее время проектируемая территория используется как рекреац</w:t>
      </w:r>
      <w:r w:rsidRPr="00006BF7">
        <w:t>и</w:t>
      </w:r>
      <w:r w:rsidRPr="00006BF7">
        <w:t>онная зона и зона жилой застройки. Производственная функция представлена н</w:t>
      </w:r>
      <w:r w:rsidRPr="00006BF7">
        <w:t>е</w:t>
      </w:r>
      <w:r w:rsidRPr="00006BF7">
        <w:t xml:space="preserve">значительно. К востоку от территории </w:t>
      </w:r>
      <w:proofErr w:type="spellStart"/>
      <w:r w:rsidRPr="00006BF7">
        <w:t>Заельцовского</w:t>
      </w:r>
      <w:proofErr w:type="spellEnd"/>
      <w:r w:rsidRPr="00006BF7">
        <w:t xml:space="preserve"> кладбища находится дер</w:t>
      </w:r>
      <w:r w:rsidRPr="00006BF7">
        <w:t>е</w:t>
      </w:r>
      <w:r w:rsidRPr="00006BF7">
        <w:t>вообрабатывающее предприятие. Ряд небольших производственных территорий находится в районе ул. Тимирязева.</w:t>
      </w:r>
    </w:p>
    <w:p w:rsidR="00430D56" w:rsidRPr="00006BF7" w:rsidRDefault="00430D56" w:rsidP="00430D56">
      <w:pPr>
        <w:spacing w:line="245" w:lineRule="auto"/>
        <w:ind w:firstLine="708"/>
      </w:pPr>
      <w:r w:rsidRPr="00006BF7">
        <w:t xml:space="preserve">Большая часть территории занята </w:t>
      </w:r>
      <w:proofErr w:type="spellStart"/>
      <w:r w:rsidRPr="00006BF7">
        <w:t>Заельцовским</w:t>
      </w:r>
      <w:proofErr w:type="spellEnd"/>
      <w:r w:rsidRPr="00006BF7">
        <w:t xml:space="preserve"> бором – важной составной частью природно-экологического каркаса города Новосибирска, обеспечивающ</w:t>
      </w:r>
      <w:r w:rsidRPr="00006BF7">
        <w:t>е</w:t>
      </w:r>
      <w:r w:rsidRPr="00006BF7">
        <w:t xml:space="preserve">го экологическую стабильность территории. </w:t>
      </w:r>
      <w:proofErr w:type="spellStart"/>
      <w:r w:rsidRPr="00006BF7">
        <w:t>Заельцовский</w:t>
      </w:r>
      <w:proofErr w:type="spellEnd"/>
      <w:r w:rsidRPr="00006BF7">
        <w:t xml:space="preserve"> бор является крупне</w:t>
      </w:r>
      <w:r w:rsidRPr="00006BF7">
        <w:t>й</w:t>
      </w:r>
      <w:r w:rsidRPr="00006BF7">
        <w:t>шим на территории города естественным лесным массивом (городские леса) пл</w:t>
      </w:r>
      <w:r w:rsidRPr="00006BF7">
        <w:t>о</w:t>
      </w:r>
      <w:r w:rsidRPr="00006BF7">
        <w:t>щадью свыше 3,1 тыс. га. Необходимо отметить хорошую транспортную и пеш</w:t>
      </w:r>
      <w:r w:rsidRPr="00006BF7">
        <w:t>е</w:t>
      </w:r>
      <w:r w:rsidRPr="00006BF7">
        <w:t xml:space="preserve">ходную доступность </w:t>
      </w:r>
      <w:proofErr w:type="spellStart"/>
      <w:r w:rsidRPr="00006BF7">
        <w:t>Заельцовского</w:t>
      </w:r>
      <w:proofErr w:type="spellEnd"/>
      <w:r w:rsidRPr="00006BF7">
        <w:t xml:space="preserve"> бора по отношению к прилегающим жилым районам и территории центра города Новосибирска. Проектируемая территория традиционно выполняет всесезонные рекреационные функции, является популя</w:t>
      </w:r>
      <w:r w:rsidRPr="00006BF7">
        <w:t>р</w:t>
      </w:r>
      <w:r w:rsidRPr="00006BF7">
        <w:t>ным местом отдыха горожан.</w:t>
      </w:r>
    </w:p>
    <w:p w:rsidR="00430D56" w:rsidRPr="00006BF7" w:rsidRDefault="00430D56" w:rsidP="00430D56">
      <w:pPr>
        <w:spacing w:line="245" w:lineRule="auto"/>
        <w:ind w:firstLine="708"/>
      </w:pPr>
      <w:r w:rsidRPr="00006BF7">
        <w:lastRenderedPageBreak/>
        <w:t xml:space="preserve">В соответствии с Генеральным планом города Новосибирска проектируемая территория отнесена к северному планировочному сектору. Кроме </w:t>
      </w:r>
      <w:proofErr w:type="spellStart"/>
      <w:r w:rsidRPr="00006BF7">
        <w:t>Заельцовского</w:t>
      </w:r>
      <w:proofErr w:type="spellEnd"/>
      <w:r w:rsidRPr="00006BF7">
        <w:t xml:space="preserve"> бора, в </w:t>
      </w:r>
      <w:r w:rsidRPr="000563A2">
        <w:t>рекреационную</w:t>
      </w:r>
      <w:r>
        <w:t xml:space="preserve"> </w:t>
      </w:r>
      <w:r w:rsidRPr="00006BF7">
        <w:t>зону входят территории муниципального автономного у</w:t>
      </w:r>
      <w:r w:rsidRPr="00006BF7">
        <w:t>ч</w:t>
      </w:r>
      <w:r w:rsidRPr="00006BF7">
        <w:t>реждения культуры города Новосибирска «Парк культуры и отдыха «</w:t>
      </w:r>
      <w:proofErr w:type="spellStart"/>
      <w:r w:rsidRPr="00006BF7">
        <w:t>Заельцо</w:t>
      </w:r>
      <w:r w:rsidRPr="00006BF7">
        <w:t>в</w:t>
      </w:r>
      <w:r w:rsidRPr="00006BF7">
        <w:t>ский</w:t>
      </w:r>
      <w:proofErr w:type="spellEnd"/>
      <w:r w:rsidRPr="00006BF7">
        <w:t>» (далее – «</w:t>
      </w:r>
      <w:proofErr w:type="spellStart"/>
      <w:r w:rsidRPr="00006BF7">
        <w:t>ПКиО</w:t>
      </w:r>
      <w:proofErr w:type="spellEnd"/>
      <w:r w:rsidRPr="00006BF7">
        <w:t xml:space="preserve"> «</w:t>
      </w:r>
      <w:proofErr w:type="spellStart"/>
      <w:r w:rsidRPr="00006BF7">
        <w:t>Заельцовский</w:t>
      </w:r>
      <w:proofErr w:type="spellEnd"/>
      <w:r w:rsidRPr="00006BF7">
        <w:t>»), дендропарка, Новосибирского зоопарка (далее – зоопарк). Эти объекты формируют южную, наиболее освоенную для ре</w:t>
      </w:r>
      <w:r w:rsidRPr="00006BF7">
        <w:t>к</w:t>
      </w:r>
      <w:r w:rsidRPr="00006BF7">
        <w:t xml:space="preserve">реационного использования и активно посещаемую часть </w:t>
      </w:r>
      <w:proofErr w:type="spellStart"/>
      <w:r w:rsidRPr="00006BF7">
        <w:t>Заельцовского</w:t>
      </w:r>
      <w:proofErr w:type="spellEnd"/>
      <w:r w:rsidRPr="00006BF7">
        <w:t xml:space="preserve"> района. Проекты границ земельных участков, занятых городскими лесами, утверждены распоряжением мэра от 30.06.2006 № 5035-р «Об утверждении проектов границ земельных участков и передаче муниципальному учреждению </w:t>
      </w:r>
      <w:proofErr w:type="gramStart"/>
      <w:r w:rsidRPr="00006BF7">
        <w:t>г</w:t>
      </w:r>
      <w:proofErr w:type="gramEnd"/>
      <w:r w:rsidRPr="00006BF7">
        <w:t>. Новосибирска «</w:t>
      </w:r>
      <w:proofErr w:type="spellStart"/>
      <w:r w:rsidRPr="00006BF7">
        <w:t>Горзеленхоз</w:t>
      </w:r>
      <w:proofErr w:type="spellEnd"/>
      <w:r w:rsidRPr="00006BF7">
        <w:t xml:space="preserve">» земельных участков, занятых городскими лесами». В юго-западной части </w:t>
      </w:r>
      <w:proofErr w:type="spellStart"/>
      <w:r w:rsidRPr="00006BF7">
        <w:t>Заельцовского</w:t>
      </w:r>
      <w:proofErr w:type="spellEnd"/>
      <w:r w:rsidRPr="00006BF7">
        <w:t xml:space="preserve"> бора функционирует комплекс детской железной дороги. </w:t>
      </w:r>
    </w:p>
    <w:p w:rsidR="00430D56" w:rsidRPr="00006BF7" w:rsidRDefault="00430D56" w:rsidP="00430D56">
      <w:pPr>
        <w:spacing w:line="245" w:lineRule="auto"/>
        <w:ind w:firstLine="708"/>
      </w:pPr>
      <w:r w:rsidRPr="00006BF7">
        <w:t>Квартал между ул. Тимирязева и ул. Стасова, находящийся на юге проект</w:t>
      </w:r>
      <w:r w:rsidRPr="00006BF7">
        <w:t>и</w:t>
      </w:r>
      <w:r w:rsidRPr="00006BF7">
        <w:t>руемого участка, занят общественно-деловой и индивидуальной жилой застро</w:t>
      </w:r>
      <w:r w:rsidRPr="00006BF7">
        <w:t>й</w:t>
      </w:r>
      <w:r w:rsidRPr="00006BF7">
        <w:t>кой, производственными, коммунальными и складскими объектами.</w:t>
      </w:r>
    </w:p>
    <w:p w:rsidR="00430D56" w:rsidRPr="00006BF7" w:rsidRDefault="00430D56" w:rsidP="00430D56">
      <w:pPr>
        <w:spacing w:line="245" w:lineRule="auto"/>
        <w:ind w:firstLine="708"/>
      </w:pPr>
      <w:r w:rsidRPr="00006BF7">
        <w:t>В западной части площадки в береговой зоне реки Оби расположены озд</w:t>
      </w:r>
      <w:r w:rsidRPr="00006BF7">
        <w:t>о</w:t>
      </w:r>
      <w:r w:rsidRPr="00006BF7">
        <w:t xml:space="preserve">ровительные, лечебные и обслуживающие объекты – санатории, профилактории, дома и базы отдыха, оздоровительные лагеря и др. В этой зоне находятся дачные некоммерческие товарищества, кварталы и отдельные участки индивидуальной жилой застройки. </w:t>
      </w:r>
    </w:p>
    <w:p w:rsidR="00430D56" w:rsidRPr="00006BF7" w:rsidRDefault="00430D56" w:rsidP="00430D56">
      <w:pPr>
        <w:spacing w:line="245" w:lineRule="auto"/>
        <w:ind w:firstLine="708"/>
      </w:pPr>
      <w:r w:rsidRPr="00006BF7">
        <w:t>Вдоль реки Оби на рассматриваемой территории отсутствуют благоустр</w:t>
      </w:r>
      <w:r w:rsidRPr="00006BF7">
        <w:t>о</w:t>
      </w:r>
      <w:r w:rsidRPr="00006BF7">
        <w:t xml:space="preserve">енные набережные, границы территории </w:t>
      </w:r>
      <w:proofErr w:type="spellStart"/>
      <w:r w:rsidRPr="00006BF7">
        <w:t>водоохранных</w:t>
      </w:r>
      <w:proofErr w:type="spellEnd"/>
      <w:r w:rsidRPr="00006BF7">
        <w:t xml:space="preserve"> зон не установлены. Пр</w:t>
      </w:r>
      <w:r w:rsidRPr="00006BF7">
        <w:t>и</w:t>
      </w:r>
      <w:r w:rsidRPr="00006BF7">
        <w:t>брежные защитные полосы, используемые населением для отдыха, находятся в неудовлетворительном состоянии. Отсутствует транспортная магистраль, обсл</w:t>
      </w:r>
      <w:r w:rsidRPr="00006BF7">
        <w:t>у</w:t>
      </w:r>
      <w:r w:rsidRPr="00006BF7">
        <w:t>живающая прибрежные территории.</w:t>
      </w:r>
    </w:p>
    <w:p w:rsidR="00430D56" w:rsidRPr="00006BF7" w:rsidRDefault="00430D56" w:rsidP="00430D56">
      <w:pPr>
        <w:spacing w:line="245" w:lineRule="auto"/>
        <w:ind w:firstLine="708"/>
      </w:pPr>
      <w:r w:rsidRPr="00006BF7">
        <w:t xml:space="preserve">Территории, примыкающие к ул. Жуковского и </w:t>
      </w:r>
      <w:proofErr w:type="spellStart"/>
      <w:r w:rsidRPr="00006BF7">
        <w:t>Мочищенскому</w:t>
      </w:r>
      <w:proofErr w:type="spellEnd"/>
      <w:r w:rsidRPr="00006BF7">
        <w:t xml:space="preserve"> шоссе ме</w:t>
      </w:r>
      <w:r w:rsidRPr="00006BF7">
        <w:t>ж</w:t>
      </w:r>
      <w:r w:rsidRPr="00006BF7">
        <w:t>ду рекой 2-я Ельцовка и Дачным шоссе, преимущественно заняты кварталами и</w:t>
      </w:r>
      <w:r w:rsidRPr="00006BF7">
        <w:t>н</w:t>
      </w:r>
      <w:r w:rsidRPr="00006BF7">
        <w:t>дивидуальных жилых домов. На земельных участках пониженного рельефа ра</w:t>
      </w:r>
      <w:r w:rsidRPr="00006BF7">
        <w:t>с</w:t>
      </w:r>
      <w:r w:rsidRPr="00006BF7">
        <w:t xml:space="preserve">полагаются массивы гаражных кооперативов. Данный жилой район ограничен с запада лесным массивом </w:t>
      </w:r>
      <w:proofErr w:type="spellStart"/>
      <w:r w:rsidRPr="00006BF7">
        <w:t>Заельцовского</w:t>
      </w:r>
      <w:proofErr w:type="spellEnd"/>
      <w:r w:rsidRPr="00006BF7">
        <w:t xml:space="preserve"> бора.</w:t>
      </w:r>
    </w:p>
    <w:p w:rsidR="00430D56" w:rsidRPr="00006BF7" w:rsidRDefault="00430D56" w:rsidP="00430D56">
      <w:pPr>
        <w:spacing w:line="245" w:lineRule="auto"/>
        <w:ind w:firstLine="708"/>
      </w:pPr>
      <w:r w:rsidRPr="00006BF7">
        <w:t>В центральной части проектируемого района расположены земельные уч</w:t>
      </w:r>
      <w:r w:rsidRPr="00006BF7">
        <w:t>а</w:t>
      </w:r>
      <w:r w:rsidRPr="00006BF7">
        <w:t>стки, находящиеся в федеральной собственности.</w:t>
      </w:r>
    </w:p>
    <w:p w:rsidR="00430D56" w:rsidRPr="00006BF7" w:rsidRDefault="00430D56" w:rsidP="00430D56">
      <w:pPr>
        <w:spacing w:line="245" w:lineRule="auto"/>
        <w:ind w:firstLine="708"/>
      </w:pPr>
      <w:r w:rsidRPr="00006BF7">
        <w:t xml:space="preserve">В восточной части </w:t>
      </w:r>
      <w:proofErr w:type="spellStart"/>
      <w:r w:rsidRPr="00006BF7">
        <w:t>Заельцовского</w:t>
      </w:r>
      <w:proofErr w:type="spellEnd"/>
      <w:r w:rsidRPr="00006BF7">
        <w:t xml:space="preserve"> бора находится </w:t>
      </w:r>
      <w:proofErr w:type="spellStart"/>
      <w:r w:rsidRPr="00006BF7">
        <w:t>Заельцовское</w:t>
      </w:r>
      <w:proofErr w:type="spellEnd"/>
      <w:r w:rsidRPr="00006BF7">
        <w:t xml:space="preserve"> кладбище. </w:t>
      </w:r>
    </w:p>
    <w:p w:rsidR="00430D56" w:rsidRPr="00006BF7" w:rsidRDefault="00430D56" w:rsidP="00430D56">
      <w:pPr>
        <w:spacing w:line="245" w:lineRule="auto"/>
        <w:ind w:firstLine="0"/>
        <w:jc w:val="center"/>
        <w:rPr>
          <w:b/>
        </w:rPr>
      </w:pPr>
    </w:p>
    <w:p w:rsidR="00430D56" w:rsidRPr="00006BF7" w:rsidRDefault="00430D56" w:rsidP="00430D56">
      <w:pPr>
        <w:spacing w:line="245" w:lineRule="auto"/>
        <w:ind w:firstLine="0"/>
        <w:jc w:val="center"/>
        <w:rPr>
          <w:b/>
        </w:rPr>
      </w:pPr>
      <w:r w:rsidRPr="00006BF7">
        <w:rPr>
          <w:b/>
        </w:rPr>
        <w:t xml:space="preserve">1.2. Текущее состояние территории по отношению </w:t>
      </w:r>
      <w:proofErr w:type="gramStart"/>
      <w:r w:rsidRPr="00006BF7">
        <w:rPr>
          <w:b/>
        </w:rPr>
        <w:t>к</w:t>
      </w:r>
      <w:proofErr w:type="gramEnd"/>
      <w:r w:rsidRPr="00006BF7">
        <w:rPr>
          <w:b/>
        </w:rPr>
        <w:t xml:space="preserve"> Генеральному </w:t>
      </w:r>
    </w:p>
    <w:p w:rsidR="00430D56" w:rsidRPr="00006BF7" w:rsidRDefault="00430D56" w:rsidP="00430D56">
      <w:pPr>
        <w:spacing w:line="245" w:lineRule="auto"/>
        <w:ind w:firstLine="0"/>
        <w:jc w:val="center"/>
        <w:rPr>
          <w:b/>
        </w:rPr>
      </w:pPr>
      <w:r w:rsidRPr="00006BF7">
        <w:rPr>
          <w:b/>
        </w:rPr>
        <w:t>плану города Новосибирска</w:t>
      </w:r>
    </w:p>
    <w:p w:rsidR="00430D56" w:rsidRPr="00006BF7" w:rsidRDefault="00430D56" w:rsidP="00430D56">
      <w:pPr>
        <w:spacing w:line="245" w:lineRule="auto"/>
        <w:ind w:firstLine="708"/>
        <w:jc w:val="center"/>
      </w:pPr>
    </w:p>
    <w:p w:rsidR="00430D56" w:rsidRPr="00006BF7" w:rsidRDefault="00430D56" w:rsidP="00A05F6B">
      <w:r w:rsidRPr="00006BF7">
        <w:t xml:space="preserve">В соответствии с использованием территории города Новосибирска в 2014 году проектируемая территория включает в себя следующие </w:t>
      </w:r>
      <w:r>
        <w:t xml:space="preserve">зоны размещения объектов капитального строительства, соответствующие территориальным зонам по </w:t>
      </w:r>
      <w:r w:rsidR="005A7FCF">
        <w:t>Правилам</w:t>
      </w:r>
      <w:r w:rsidR="005A7FCF" w:rsidRPr="00006BF7">
        <w:t xml:space="preserve"> землепользования и </w:t>
      </w:r>
      <w:proofErr w:type="gramStart"/>
      <w:r w:rsidR="005A7FCF" w:rsidRPr="00006BF7">
        <w:t>застройки города</w:t>
      </w:r>
      <w:proofErr w:type="gramEnd"/>
      <w:r w:rsidR="005A7FCF" w:rsidRPr="00006BF7">
        <w:t xml:space="preserve"> Новосибирска</w:t>
      </w:r>
      <w:r w:rsidRPr="00006BF7">
        <w:t>:</w:t>
      </w:r>
    </w:p>
    <w:p w:rsidR="00430D56" w:rsidRPr="00006BF7" w:rsidRDefault="00430D56" w:rsidP="00A05F6B">
      <w:pPr>
        <w:widowControl w:val="0"/>
      </w:pPr>
      <w:r w:rsidRPr="00006BF7">
        <w:t>зоны рекреационного назначения, в том числе:</w:t>
      </w:r>
    </w:p>
    <w:p w:rsidR="00430D56" w:rsidRPr="00006BF7" w:rsidRDefault="00430D56" w:rsidP="00A05F6B">
      <w:pPr>
        <w:widowControl w:val="0"/>
      </w:pPr>
      <w:r w:rsidRPr="00006BF7">
        <w:t>зону природную (Р-1)</w:t>
      </w:r>
      <w:r w:rsidRPr="009F15A0">
        <w:t>;</w:t>
      </w:r>
    </w:p>
    <w:p w:rsidR="00430D56" w:rsidRPr="00006BF7" w:rsidRDefault="00430D56" w:rsidP="00A05F6B">
      <w:pPr>
        <w:widowControl w:val="0"/>
      </w:pPr>
      <w:r w:rsidRPr="00006BF7">
        <w:t>зону озеленения (Р-2);</w:t>
      </w:r>
    </w:p>
    <w:p w:rsidR="00430D56" w:rsidRPr="00006BF7" w:rsidRDefault="00430D56" w:rsidP="00A05F6B">
      <w:pPr>
        <w:widowControl w:val="0"/>
      </w:pPr>
      <w:r w:rsidRPr="00006BF7">
        <w:lastRenderedPageBreak/>
        <w:t>зону отдыха и оздоровления (Р-3);</w:t>
      </w:r>
    </w:p>
    <w:p w:rsidR="00430D56" w:rsidRPr="00006BF7" w:rsidRDefault="00430D56" w:rsidP="00A05F6B">
      <w:pPr>
        <w:widowControl w:val="0"/>
      </w:pPr>
      <w:r w:rsidRPr="00006BF7">
        <w:t>зону объектов спортивного назначения (Р-4);</w:t>
      </w:r>
    </w:p>
    <w:p w:rsidR="00430D56" w:rsidRPr="00006BF7" w:rsidRDefault="00430D56" w:rsidP="00A05F6B">
      <w:pPr>
        <w:widowControl w:val="0"/>
      </w:pPr>
      <w:r w:rsidRPr="00006BF7">
        <w:t>общественно-деловые зоны, в том числе:</w:t>
      </w:r>
    </w:p>
    <w:p w:rsidR="00430D56" w:rsidRPr="00006BF7" w:rsidRDefault="00430D56" w:rsidP="00A05F6B">
      <w:pPr>
        <w:widowControl w:val="0"/>
      </w:pPr>
      <w:r w:rsidRPr="00006BF7">
        <w:t>зону делового, общественного и коммерческого назначения (ОД-1);</w:t>
      </w:r>
    </w:p>
    <w:p w:rsidR="00430D56" w:rsidRPr="00006BF7" w:rsidRDefault="00430D56" w:rsidP="00A05F6B">
      <w:pPr>
        <w:widowControl w:val="0"/>
      </w:pPr>
      <w:r w:rsidRPr="00006BF7">
        <w:t>зону объектов среднего профессионального и высшего образования, нау</w:t>
      </w:r>
      <w:r w:rsidRPr="00006BF7">
        <w:t>ч</w:t>
      </w:r>
      <w:r w:rsidRPr="00006BF7">
        <w:t>но-исследовательских организаций (ОД-2);</w:t>
      </w:r>
    </w:p>
    <w:p w:rsidR="00430D56" w:rsidRPr="00006BF7" w:rsidRDefault="00430D56" w:rsidP="00A05F6B">
      <w:pPr>
        <w:widowControl w:val="0"/>
      </w:pPr>
      <w:r w:rsidRPr="00006BF7">
        <w:t>зону объектов здравоохранения (ОД-3);</w:t>
      </w:r>
    </w:p>
    <w:p w:rsidR="00430D56" w:rsidRPr="00006BF7" w:rsidRDefault="00430D56" w:rsidP="00A05F6B">
      <w:pPr>
        <w:widowControl w:val="0"/>
      </w:pPr>
      <w:r w:rsidRPr="00006BF7">
        <w:t>зону специализированной общественно-деловой застройки (ОД-4);</w:t>
      </w:r>
    </w:p>
    <w:p w:rsidR="00430D56" w:rsidRPr="00006BF7" w:rsidRDefault="00430D56" w:rsidP="00A05F6B">
      <w:pPr>
        <w:widowControl w:val="0"/>
      </w:pPr>
      <w:r w:rsidRPr="00006BF7">
        <w:t>зону объектов дошкольного, начального общего, основного общего и сре</w:t>
      </w:r>
      <w:r w:rsidRPr="00006BF7">
        <w:t>д</w:t>
      </w:r>
      <w:r w:rsidRPr="00006BF7">
        <w:t>него (полного) общего образования (ОД</w:t>
      </w:r>
      <w:r w:rsidRPr="00006BF7">
        <w:noBreakHyphen/>
        <w:t>5);</w:t>
      </w:r>
    </w:p>
    <w:p w:rsidR="00430D56" w:rsidRPr="00006BF7" w:rsidRDefault="00430D56" w:rsidP="00A05F6B">
      <w:pPr>
        <w:widowControl w:val="0"/>
        <w:rPr>
          <w:color w:val="000000"/>
        </w:rPr>
      </w:pPr>
      <w:r w:rsidRPr="00006BF7">
        <w:t>жилые зоны, в том числе:</w:t>
      </w:r>
    </w:p>
    <w:p w:rsidR="00430D56" w:rsidRPr="00006BF7" w:rsidRDefault="00430D56" w:rsidP="00A05F6B">
      <w:pPr>
        <w:widowControl w:val="0"/>
      </w:pPr>
      <w:r>
        <w:rPr>
          <w:color w:val="000000"/>
        </w:rPr>
        <w:t>зону</w:t>
      </w:r>
      <w:r w:rsidRPr="00006BF7">
        <w:rPr>
          <w:color w:val="000000"/>
        </w:rPr>
        <w:t xml:space="preserve"> застройки жилыми домами смешанной этажности (Ж-1)</w:t>
      </w:r>
      <w:r w:rsidRPr="00006BF7">
        <w:t>;</w:t>
      </w:r>
    </w:p>
    <w:p w:rsidR="00430D56" w:rsidRPr="00006BF7" w:rsidRDefault="00430D56" w:rsidP="00A05F6B">
      <w:pPr>
        <w:tabs>
          <w:tab w:val="left" w:pos="10440"/>
        </w:tabs>
        <w:autoSpaceDE w:val="0"/>
        <w:autoSpaceDN w:val="0"/>
        <w:adjustRightInd w:val="0"/>
        <w:ind w:right="5"/>
        <w:outlineLvl w:val="3"/>
      </w:pPr>
      <w:r>
        <w:t>зону</w:t>
      </w:r>
      <w:r w:rsidRPr="00006BF7">
        <w:t xml:space="preserve"> застройки малоэтажными жилыми домами (Ж-2);</w:t>
      </w:r>
    </w:p>
    <w:p w:rsidR="00430D56" w:rsidRPr="00006BF7" w:rsidRDefault="00430D56" w:rsidP="00A05F6B">
      <w:pPr>
        <w:widowControl w:val="0"/>
      </w:pPr>
      <w:r>
        <w:t>зону</w:t>
      </w:r>
      <w:r w:rsidRPr="00006BF7">
        <w:t xml:space="preserve"> застройки сезонного проживания (Ж-7);</w:t>
      </w:r>
    </w:p>
    <w:p w:rsidR="00430D56" w:rsidRDefault="00430D56" w:rsidP="00A05F6B">
      <w:pPr>
        <w:widowControl w:val="0"/>
      </w:pPr>
      <w:r w:rsidRPr="00006BF7">
        <w:t>производственные зоны, в том числе:</w:t>
      </w:r>
    </w:p>
    <w:p w:rsidR="00430D56" w:rsidRPr="00006BF7" w:rsidRDefault="00430D56" w:rsidP="00A05F6B">
      <w:pPr>
        <w:widowControl w:val="0"/>
      </w:pPr>
      <w:r>
        <w:t>зону производственных объектов с различными нормативными воздейс</w:t>
      </w:r>
      <w:r>
        <w:t>т</w:t>
      </w:r>
      <w:r>
        <w:t>виями на окружающую среду (П-1);</w:t>
      </w:r>
    </w:p>
    <w:p w:rsidR="00430D56" w:rsidRPr="00006BF7" w:rsidRDefault="00430D56" w:rsidP="00A05F6B">
      <w:pPr>
        <w:widowControl w:val="0"/>
      </w:pPr>
      <w:r w:rsidRPr="00006BF7">
        <w:t>зону коммунальных и складских объектов (П-2);</w:t>
      </w:r>
    </w:p>
    <w:p w:rsidR="00430D56" w:rsidRDefault="00430D56" w:rsidP="00A05F6B">
      <w:pPr>
        <w:widowControl w:val="0"/>
      </w:pPr>
      <w:r w:rsidRPr="00006BF7">
        <w:t>зоны инженерной и транспортной инфраструктур, в том числе:</w:t>
      </w:r>
    </w:p>
    <w:p w:rsidR="00430D56" w:rsidRPr="00006BF7" w:rsidRDefault="00430D56" w:rsidP="00A05F6B">
      <w:pPr>
        <w:widowControl w:val="0"/>
      </w:pPr>
      <w:r>
        <w:t>зону</w:t>
      </w:r>
      <w:r w:rsidRPr="00006BF7">
        <w:t xml:space="preserve"> сооружений и коммуникаций железнодорожного транспорта (ИТ-1)</w:t>
      </w:r>
      <w:r w:rsidR="00E71BC5" w:rsidRPr="00006BF7">
        <w:t>;</w:t>
      </w:r>
    </w:p>
    <w:p w:rsidR="00430D56" w:rsidRPr="00006BF7" w:rsidRDefault="00430D56" w:rsidP="00A05F6B">
      <w:pPr>
        <w:widowControl w:val="0"/>
      </w:pPr>
      <w:r>
        <w:t>зону</w:t>
      </w:r>
      <w:r w:rsidRPr="00006BF7">
        <w:t xml:space="preserve"> сооружений и коммуникаций автомобильного, речного, воздушного транспорта, метрополитена (ИТ-2); </w:t>
      </w:r>
    </w:p>
    <w:p w:rsidR="00430D56" w:rsidRPr="00006BF7" w:rsidRDefault="00430D56" w:rsidP="00A05F6B">
      <w:pPr>
        <w:widowControl w:val="0"/>
      </w:pPr>
      <w:r w:rsidRPr="00006BF7">
        <w:t>зону улично-дорожной сети (ИТ-3);</w:t>
      </w:r>
    </w:p>
    <w:p w:rsidR="00430D56" w:rsidRPr="00006BF7" w:rsidRDefault="00430D56" w:rsidP="00A05F6B">
      <w:pPr>
        <w:widowControl w:val="0"/>
      </w:pPr>
      <w:r w:rsidRPr="00006BF7">
        <w:t>зону объектов инженерной инфраструктуры (ИТ-4);</w:t>
      </w:r>
    </w:p>
    <w:p w:rsidR="00430D56" w:rsidRPr="00430D56" w:rsidRDefault="00430D56" w:rsidP="00A05F6B">
      <w:pPr>
        <w:widowControl w:val="0"/>
      </w:pPr>
      <w:r w:rsidRPr="00006BF7">
        <w:t>зоны специального назначения, в том числе:</w:t>
      </w:r>
    </w:p>
    <w:p w:rsidR="00430D56" w:rsidRPr="00006BF7" w:rsidRDefault="00430D56" w:rsidP="00A05F6B">
      <w:pPr>
        <w:widowControl w:val="0"/>
      </w:pPr>
      <w:r w:rsidRPr="00006BF7">
        <w:t>зон</w:t>
      </w:r>
      <w:r>
        <w:t>у</w:t>
      </w:r>
      <w:r w:rsidRPr="00006BF7">
        <w:t xml:space="preserve"> кладбищ и крематориев (С-1);</w:t>
      </w:r>
    </w:p>
    <w:p w:rsidR="00430D56" w:rsidRDefault="00430D56" w:rsidP="00A05F6B">
      <w:pPr>
        <w:widowControl w:val="0"/>
      </w:pPr>
      <w:r w:rsidRPr="00006BF7">
        <w:t>зону военных и иных режимных объектов и территорий (С-3);</w:t>
      </w:r>
    </w:p>
    <w:p w:rsidR="00430D56" w:rsidRPr="00B31904" w:rsidRDefault="00430D56" w:rsidP="00A05F6B">
      <w:pPr>
        <w:widowControl w:val="0"/>
      </w:pPr>
      <w:r w:rsidRPr="00B31904">
        <w:t>зоны сельскохозяйственного использования</w:t>
      </w:r>
      <w:r>
        <w:t xml:space="preserve"> </w:t>
      </w:r>
      <w:r w:rsidRPr="00B31904">
        <w:t>(СХ), в том числе:</w:t>
      </w:r>
    </w:p>
    <w:p w:rsidR="00430D56" w:rsidRPr="00006BF7" w:rsidRDefault="00430D56" w:rsidP="00A05F6B">
      <w:pPr>
        <w:widowControl w:val="0"/>
      </w:pPr>
      <w:r>
        <w:rPr>
          <w:rFonts w:eastAsia="Calibri"/>
          <w:lang w:eastAsia="en-US"/>
        </w:rPr>
        <w:t xml:space="preserve">зону </w:t>
      </w:r>
      <w:r w:rsidRPr="00EF3AF3">
        <w:rPr>
          <w:rFonts w:eastAsia="Calibri"/>
          <w:lang w:eastAsia="en-US"/>
        </w:rPr>
        <w:t>ведения с</w:t>
      </w:r>
      <w:r>
        <w:rPr>
          <w:rFonts w:eastAsia="Calibri"/>
          <w:lang w:eastAsia="en-US"/>
        </w:rPr>
        <w:t>адоводства и огородничества</w:t>
      </w:r>
      <w:r w:rsidRPr="00B31904">
        <w:t xml:space="preserve"> </w:t>
      </w:r>
      <w:r>
        <w:t>(СХ-1);</w:t>
      </w:r>
    </w:p>
    <w:p w:rsidR="00430D56" w:rsidRPr="00006BF7" w:rsidRDefault="00430D56" w:rsidP="00A05F6B">
      <w:pPr>
        <w:widowControl w:val="0"/>
      </w:pPr>
      <w:r w:rsidRPr="00006BF7">
        <w:t>зоны стоянок автомобильного транспорта, в том числе:</w:t>
      </w:r>
    </w:p>
    <w:p w:rsidR="00430D56" w:rsidRPr="00006BF7" w:rsidRDefault="00430D56" w:rsidP="00A05F6B">
      <w:pPr>
        <w:widowControl w:val="0"/>
      </w:pPr>
      <w:r w:rsidRPr="00006BF7">
        <w:t>зону стоянок для легковых автомобилей (СА</w:t>
      </w:r>
      <w:r>
        <w:t>-1</w:t>
      </w:r>
      <w:r w:rsidRPr="00006BF7">
        <w:t>).</w:t>
      </w:r>
    </w:p>
    <w:p w:rsidR="00430D56" w:rsidRPr="00006BF7" w:rsidRDefault="00430D56" w:rsidP="00A05F6B">
      <w:r w:rsidRPr="00006BF7">
        <w:t xml:space="preserve">Определенные Правилами землепользования и </w:t>
      </w:r>
      <w:proofErr w:type="gramStart"/>
      <w:r w:rsidRPr="00006BF7">
        <w:t>застройки города</w:t>
      </w:r>
      <w:proofErr w:type="gramEnd"/>
      <w:r w:rsidRPr="00006BF7">
        <w:t xml:space="preserve"> Новос</w:t>
      </w:r>
      <w:r w:rsidRPr="00006BF7">
        <w:t>и</w:t>
      </w:r>
      <w:r w:rsidRPr="00006BF7">
        <w:t>бирска зоны представлены следующими объектами и землеотводами:</w:t>
      </w:r>
    </w:p>
    <w:p w:rsidR="00430D56" w:rsidRDefault="00430D56" w:rsidP="00A05F6B">
      <w:r>
        <w:t>зона Р-1 –</w:t>
      </w:r>
      <w:r w:rsidRPr="00006BF7">
        <w:t xml:space="preserve"> занята естественным лесным массивом (городским лесом) пл</w:t>
      </w:r>
      <w:r w:rsidRPr="00006BF7">
        <w:t>о</w:t>
      </w:r>
      <w:r w:rsidRPr="00006BF7">
        <w:t>щадью свыше 3,1 тыс. га;</w:t>
      </w:r>
    </w:p>
    <w:p w:rsidR="00430D56" w:rsidRPr="00006BF7" w:rsidRDefault="00430D56" w:rsidP="00A05F6B">
      <w:r>
        <w:t xml:space="preserve">зона Р-2 – занята зоопарком и </w:t>
      </w:r>
      <w:r w:rsidR="00DD03E0">
        <w:t>«</w:t>
      </w:r>
      <w:proofErr w:type="spellStart"/>
      <w:r>
        <w:t>ПКиО</w:t>
      </w:r>
      <w:proofErr w:type="spellEnd"/>
      <w:r>
        <w:t xml:space="preserve"> «</w:t>
      </w:r>
      <w:proofErr w:type="spellStart"/>
      <w:r>
        <w:t>Заельцовский</w:t>
      </w:r>
      <w:proofErr w:type="spellEnd"/>
      <w:r>
        <w:t>»;</w:t>
      </w:r>
    </w:p>
    <w:p w:rsidR="00430D56" w:rsidRPr="00006BF7" w:rsidRDefault="00430D56" w:rsidP="00A05F6B">
      <w:r w:rsidRPr="00006BF7">
        <w:t>зона Р-3</w:t>
      </w:r>
      <w:r>
        <w:t xml:space="preserve"> – </w:t>
      </w:r>
      <w:r w:rsidRPr="00006BF7">
        <w:t>оздоровительны</w:t>
      </w:r>
      <w:r w:rsidR="00E71BC5">
        <w:t>ми</w:t>
      </w:r>
      <w:r w:rsidRPr="00006BF7">
        <w:t>, лечебны</w:t>
      </w:r>
      <w:r w:rsidR="00E71BC5">
        <w:t>ми</w:t>
      </w:r>
      <w:r w:rsidRPr="00006BF7">
        <w:t xml:space="preserve"> и обслуживающи</w:t>
      </w:r>
      <w:r w:rsidR="00E71BC5">
        <w:t>ми</w:t>
      </w:r>
      <w:r w:rsidRPr="00006BF7">
        <w:t xml:space="preserve"> объект</w:t>
      </w:r>
      <w:r w:rsidR="00E71BC5">
        <w:t>ами:  с</w:t>
      </w:r>
      <w:r w:rsidRPr="00006BF7">
        <w:t>анатории, профилактории, дома и базы отдыха, оздоровительные лагеря, панси</w:t>
      </w:r>
      <w:r w:rsidRPr="00006BF7">
        <w:t>о</w:t>
      </w:r>
      <w:r w:rsidRPr="00006BF7">
        <w:t>наты;</w:t>
      </w:r>
    </w:p>
    <w:p w:rsidR="00430D56" w:rsidRPr="00006BF7" w:rsidRDefault="00430D56" w:rsidP="00A05F6B">
      <w:r w:rsidRPr="00006BF7">
        <w:t>зона Р-4</w:t>
      </w:r>
      <w:r>
        <w:t xml:space="preserve"> –</w:t>
      </w:r>
      <w:r w:rsidRPr="00006BF7">
        <w:t xml:space="preserve"> занята стадионом «Красное знамя», спорткомплексом </w:t>
      </w:r>
      <w:proofErr w:type="gramStart"/>
      <w:r w:rsidRPr="00006BF7">
        <w:t>Олимпи</w:t>
      </w:r>
      <w:r w:rsidRPr="00006BF7">
        <w:t>й</w:t>
      </w:r>
      <w:r w:rsidRPr="00006BF7">
        <w:t>ский</w:t>
      </w:r>
      <w:proofErr w:type="gramEnd"/>
      <w:r w:rsidRPr="00006BF7">
        <w:t>, футбольным полем, хоккейной коробкой, спортивно</w:t>
      </w:r>
      <w:r w:rsidR="00DD03E0">
        <w:t>й</w:t>
      </w:r>
      <w:r w:rsidRPr="00006BF7">
        <w:t xml:space="preserve"> базой, спортивными сооружениями;</w:t>
      </w:r>
    </w:p>
    <w:p w:rsidR="00430D56" w:rsidRPr="000563A2" w:rsidRDefault="00430D56" w:rsidP="00A05F6B">
      <w:r w:rsidRPr="00006BF7">
        <w:t>зона ОД-1 –</w:t>
      </w:r>
      <w:r>
        <w:t xml:space="preserve"> </w:t>
      </w:r>
      <w:r w:rsidRPr="00006BF7">
        <w:t>жилыми домами со встроенными помещениями общественного назначения;</w:t>
      </w:r>
    </w:p>
    <w:p w:rsidR="00430D56" w:rsidRPr="00006BF7" w:rsidRDefault="00430D56" w:rsidP="00A05F6B">
      <w:r w:rsidRPr="00006BF7">
        <w:lastRenderedPageBreak/>
        <w:t xml:space="preserve">зона ОД-2 </w:t>
      </w:r>
      <w:r>
        <w:t>–</w:t>
      </w:r>
      <w:r w:rsidRPr="00006BF7">
        <w:t xml:space="preserve"> Государственн</w:t>
      </w:r>
      <w:r w:rsidR="00E71BC5">
        <w:t>ым образовательным</w:t>
      </w:r>
      <w:r w:rsidRPr="00006BF7">
        <w:t xml:space="preserve"> учреждение</w:t>
      </w:r>
      <w:r w:rsidR="00E71BC5">
        <w:t>м</w:t>
      </w:r>
      <w:r w:rsidRPr="00006BF7">
        <w:t xml:space="preserve"> среднего про</w:t>
      </w:r>
      <w:r>
        <w:t>фессионального образования «</w:t>
      </w:r>
      <w:r w:rsidRPr="00006BF7">
        <w:t>Новосибирская специальная средняя школа м</w:t>
      </w:r>
      <w:r w:rsidRPr="00006BF7">
        <w:t>и</w:t>
      </w:r>
      <w:r w:rsidRPr="00006BF7">
        <w:t>лиции Министерства внут</w:t>
      </w:r>
      <w:r>
        <w:t>ренних дел Российской Федерации»</w:t>
      </w:r>
      <w:r w:rsidRPr="00006BF7">
        <w:t>;</w:t>
      </w:r>
    </w:p>
    <w:p w:rsidR="00430D56" w:rsidRDefault="00430D56" w:rsidP="00A05F6B">
      <w:r w:rsidRPr="00006BF7">
        <w:t>зона ОД-3 – Новосибирски</w:t>
      </w:r>
      <w:r w:rsidR="00913565">
        <w:t>м областным госпитале</w:t>
      </w:r>
      <w:r w:rsidR="00DD03E0">
        <w:t>м</w:t>
      </w:r>
      <w:r w:rsidRPr="00006BF7">
        <w:t xml:space="preserve"> ветеранов №</w:t>
      </w:r>
      <w:r w:rsidR="00C54D7B">
        <w:t> </w:t>
      </w:r>
      <w:r w:rsidRPr="00006BF7">
        <w:t>2, дом</w:t>
      </w:r>
      <w:r w:rsidR="00913565">
        <w:t>ом</w:t>
      </w:r>
      <w:r w:rsidRPr="00006BF7">
        <w:t xml:space="preserve"> ветеранов;</w:t>
      </w:r>
    </w:p>
    <w:p w:rsidR="00430D56" w:rsidRPr="00006BF7" w:rsidRDefault="00430D56" w:rsidP="00A05F6B">
      <w:r>
        <w:t>зона ОД-4 – административн</w:t>
      </w:r>
      <w:r w:rsidR="00913565">
        <w:t>ым</w:t>
      </w:r>
      <w:r>
        <w:t xml:space="preserve"> здание</w:t>
      </w:r>
      <w:r w:rsidR="00913565">
        <w:t>м</w:t>
      </w:r>
      <w:r>
        <w:t xml:space="preserve"> ООО «</w:t>
      </w:r>
      <w:proofErr w:type="spellStart"/>
      <w:r>
        <w:t>Трансервис</w:t>
      </w:r>
      <w:proofErr w:type="spellEnd"/>
      <w:r>
        <w:t>»</w:t>
      </w:r>
      <w:r w:rsidR="00913565">
        <w:t>;</w:t>
      </w:r>
    </w:p>
    <w:p w:rsidR="00430D56" w:rsidRPr="00006BF7" w:rsidRDefault="00430D56" w:rsidP="00A05F6B">
      <w:r w:rsidRPr="00006BF7">
        <w:t xml:space="preserve">зона ОД-5 – </w:t>
      </w:r>
      <w:r>
        <w:t>детски</w:t>
      </w:r>
      <w:r w:rsidR="00913565">
        <w:t>м</w:t>
      </w:r>
      <w:r>
        <w:t xml:space="preserve"> сад</w:t>
      </w:r>
      <w:r w:rsidR="00913565">
        <w:t>ом</w:t>
      </w:r>
      <w:r>
        <w:t xml:space="preserve"> №</w:t>
      </w:r>
      <w:r w:rsidR="00D91BC5">
        <w:t xml:space="preserve"> </w:t>
      </w:r>
      <w:r>
        <w:t>10</w:t>
      </w:r>
      <w:r w:rsidRPr="00006BF7">
        <w:t>;</w:t>
      </w:r>
    </w:p>
    <w:p w:rsidR="00430D56" w:rsidRPr="00006BF7" w:rsidRDefault="00430D56" w:rsidP="00A05F6B">
      <w:pPr>
        <w:rPr>
          <w:color w:val="000000"/>
        </w:rPr>
      </w:pPr>
      <w:r w:rsidRPr="00006BF7">
        <w:t xml:space="preserve">зона </w:t>
      </w:r>
      <w:r w:rsidRPr="00006BF7">
        <w:rPr>
          <w:color w:val="000000"/>
        </w:rPr>
        <w:t>Ж-1</w:t>
      </w:r>
      <w:r>
        <w:rPr>
          <w:color w:val="000000"/>
        </w:rPr>
        <w:t xml:space="preserve"> </w:t>
      </w:r>
      <w:r>
        <w:t>–</w:t>
      </w:r>
      <w:r w:rsidRPr="00006BF7">
        <w:rPr>
          <w:color w:val="000000"/>
        </w:rPr>
        <w:t xml:space="preserve"> домами смешанной этажности;</w:t>
      </w:r>
    </w:p>
    <w:p w:rsidR="00430D56" w:rsidRPr="00006BF7" w:rsidRDefault="00430D56" w:rsidP="00A05F6B">
      <w:r w:rsidRPr="00006BF7">
        <w:t xml:space="preserve">зона </w:t>
      </w:r>
      <w:r w:rsidRPr="00006BF7">
        <w:rPr>
          <w:color w:val="000000"/>
        </w:rPr>
        <w:t>Ж-2</w:t>
      </w:r>
      <w:r>
        <w:rPr>
          <w:color w:val="000000"/>
        </w:rPr>
        <w:t xml:space="preserve"> </w:t>
      </w:r>
      <w:r>
        <w:t>–</w:t>
      </w:r>
      <w:r w:rsidR="00913565">
        <w:t xml:space="preserve"> </w:t>
      </w:r>
      <w:r w:rsidRPr="00006BF7">
        <w:rPr>
          <w:color w:val="000000"/>
        </w:rPr>
        <w:t>служебными и жилыми зданиями;</w:t>
      </w:r>
    </w:p>
    <w:p w:rsidR="00430D56" w:rsidRPr="00006BF7" w:rsidRDefault="00430D56" w:rsidP="00A05F6B">
      <w:pPr>
        <w:widowControl w:val="0"/>
        <w:ind w:right="23"/>
      </w:pPr>
      <w:r w:rsidRPr="00006BF7">
        <w:t>зона Ж-7</w:t>
      </w:r>
      <w:r>
        <w:t xml:space="preserve"> –</w:t>
      </w:r>
      <w:r w:rsidRPr="00006BF7">
        <w:t xml:space="preserve"> </w:t>
      </w:r>
      <w:proofErr w:type="spellStart"/>
      <w:r w:rsidRPr="00006BF7">
        <w:t>коттеджны</w:t>
      </w:r>
      <w:r w:rsidR="00913565">
        <w:t>ми</w:t>
      </w:r>
      <w:proofErr w:type="spellEnd"/>
      <w:r w:rsidR="00913565">
        <w:t xml:space="preserve"> поселками «Серебряный лес» и</w:t>
      </w:r>
      <w:r w:rsidRPr="00006BF7">
        <w:t xml:space="preserve"> </w:t>
      </w:r>
      <w:r>
        <w:t>«Европейский», ДНТ</w:t>
      </w:r>
      <w:r w:rsidRPr="00006BF7">
        <w:t xml:space="preserve"> «Горняк»;</w:t>
      </w:r>
    </w:p>
    <w:p w:rsidR="00430D56" w:rsidRDefault="00430D56" w:rsidP="00A05F6B">
      <w:pPr>
        <w:widowControl w:val="0"/>
        <w:ind w:right="23"/>
      </w:pPr>
      <w:r>
        <w:t>зона П-1 – ОАО «Новосибирский мясоконсервный комбинат»</w:t>
      </w:r>
      <w:r w:rsidRPr="00D45D68">
        <w:t xml:space="preserve"> (ПБ «Скл</w:t>
      </w:r>
      <w:r w:rsidRPr="00D45D68">
        <w:t>а</w:t>
      </w:r>
      <w:r w:rsidRPr="00D45D68">
        <w:t xml:space="preserve">ды»), </w:t>
      </w:r>
      <w:r>
        <w:t>ООО «</w:t>
      </w:r>
      <w:proofErr w:type="spellStart"/>
      <w:r>
        <w:t>Строймастер+</w:t>
      </w:r>
      <w:proofErr w:type="spellEnd"/>
      <w:r>
        <w:t>»;</w:t>
      </w:r>
    </w:p>
    <w:p w:rsidR="00430D56" w:rsidRPr="00006BF7" w:rsidRDefault="00430D56" w:rsidP="00A05F6B">
      <w:pPr>
        <w:widowControl w:val="0"/>
        <w:ind w:right="23"/>
      </w:pPr>
      <w:r>
        <w:t xml:space="preserve">зона </w:t>
      </w:r>
      <w:r w:rsidRPr="00006BF7">
        <w:t>П-2 – складскими и производственными площадками</w:t>
      </w:r>
      <w:r>
        <w:t>;</w:t>
      </w:r>
    </w:p>
    <w:p w:rsidR="00430D56" w:rsidRPr="00006BF7" w:rsidRDefault="00430D56" w:rsidP="00A05F6B">
      <w:pPr>
        <w:widowControl w:val="0"/>
        <w:ind w:right="23"/>
      </w:pPr>
      <w:r>
        <w:t>зона ИТ-2</w:t>
      </w:r>
      <w:r w:rsidR="00913565">
        <w:t xml:space="preserve"> </w:t>
      </w:r>
      <w:r w:rsidRPr="00006BF7">
        <w:t>–</w:t>
      </w:r>
      <w:r w:rsidR="00913565">
        <w:t xml:space="preserve"> </w:t>
      </w:r>
      <w:r w:rsidRPr="00006BF7">
        <w:t>полосой железной дороги (комплекс детской железной доро</w:t>
      </w:r>
      <w:r>
        <w:t>ги</w:t>
      </w:r>
      <w:r w:rsidRPr="00006BF7">
        <w:t>);</w:t>
      </w:r>
    </w:p>
    <w:p w:rsidR="00430D56" w:rsidRPr="00006BF7" w:rsidRDefault="00430D56" w:rsidP="00A05F6B">
      <w:pPr>
        <w:widowControl w:val="0"/>
        <w:ind w:right="23"/>
      </w:pPr>
      <w:r w:rsidRPr="00006BF7">
        <w:t>зона ИТ-3 – улично-дорожной сетью;</w:t>
      </w:r>
    </w:p>
    <w:p w:rsidR="00430D56" w:rsidRPr="00006BF7" w:rsidRDefault="00430D56" w:rsidP="00A05F6B">
      <w:pPr>
        <w:widowControl w:val="0"/>
        <w:ind w:right="23"/>
      </w:pPr>
      <w:r w:rsidRPr="00006BF7">
        <w:t>зона ИТ-4 –</w:t>
      </w:r>
      <w:r w:rsidR="00913565">
        <w:t xml:space="preserve"> </w:t>
      </w:r>
      <w:r w:rsidRPr="00006BF7">
        <w:t>нас</w:t>
      </w:r>
      <w:r>
        <w:t>осной станцией</w:t>
      </w:r>
      <w:r w:rsidRPr="00006BF7">
        <w:t>;</w:t>
      </w:r>
    </w:p>
    <w:p w:rsidR="00430D56" w:rsidRPr="00006BF7" w:rsidRDefault="00430D56" w:rsidP="00A05F6B">
      <w:pPr>
        <w:widowControl w:val="0"/>
      </w:pPr>
      <w:r w:rsidRPr="00006BF7">
        <w:t>зона С-1</w:t>
      </w:r>
      <w:r w:rsidR="009335EB">
        <w:t xml:space="preserve"> </w:t>
      </w:r>
      <w:r>
        <w:t xml:space="preserve">– </w:t>
      </w:r>
      <w:proofErr w:type="spellStart"/>
      <w:r>
        <w:t>З</w:t>
      </w:r>
      <w:r w:rsidRPr="00006BF7">
        <w:t>аельцовск</w:t>
      </w:r>
      <w:r w:rsidR="00913565">
        <w:t>им</w:t>
      </w:r>
      <w:proofErr w:type="spellEnd"/>
      <w:r w:rsidRPr="00006BF7">
        <w:t xml:space="preserve"> кладбище</w:t>
      </w:r>
      <w:r w:rsidR="00913565">
        <w:t>м</w:t>
      </w:r>
      <w:r w:rsidRPr="00006BF7">
        <w:t>;</w:t>
      </w:r>
    </w:p>
    <w:p w:rsidR="00430D56" w:rsidRPr="00006BF7" w:rsidRDefault="00913565" w:rsidP="00A05F6B">
      <w:pPr>
        <w:widowControl w:val="0"/>
      </w:pPr>
      <w:r>
        <w:t xml:space="preserve">зона </w:t>
      </w:r>
      <w:r w:rsidR="00430D56" w:rsidRPr="00006BF7">
        <w:t>С-3</w:t>
      </w:r>
      <w:r w:rsidR="00430D56" w:rsidRPr="0086572B">
        <w:t xml:space="preserve"> </w:t>
      </w:r>
      <w:r w:rsidR="00430D56">
        <w:t>–</w:t>
      </w:r>
      <w:r w:rsidR="00430D56" w:rsidRPr="00006BF7">
        <w:t xml:space="preserve"> </w:t>
      </w:r>
      <w:r w:rsidR="00430D56">
        <w:t>военным городком</w:t>
      </w:r>
      <w:r w:rsidR="00430D56" w:rsidRPr="00006BF7">
        <w:t>;</w:t>
      </w:r>
    </w:p>
    <w:p w:rsidR="00430D56" w:rsidRDefault="00430D56" w:rsidP="00A05F6B">
      <w:r w:rsidRPr="00006BF7">
        <w:t>зона СА-1</w:t>
      </w:r>
      <w:r w:rsidR="00913565">
        <w:t xml:space="preserve"> </w:t>
      </w:r>
      <w:r w:rsidRPr="00006BF7">
        <w:t>–</w:t>
      </w:r>
      <w:r w:rsidR="00913565">
        <w:t xml:space="preserve"> </w:t>
      </w:r>
      <w:r w:rsidRPr="00006BF7">
        <w:t>гаражами индивидуальными, отдельно</w:t>
      </w:r>
      <w:r>
        <w:t xml:space="preserve"> </w:t>
      </w:r>
      <w:r w:rsidRPr="00006BF7">
        <w:t>стоя</w:t>
      </w:r>
      <w:r>
        <w:t>щими, временными и капитальными;</w:t>
      </w:r>
    </w:p>
    <w:p w:rsidR="00430D56" w:rsidRPr="00006BF7" w:rsidRDefault="00430D56" w:rsidP="00A05F6B">
      <w:r>
        <w:t>зона СХ-1 – садоводческим товариществом «Любитель».</w:t>
      </w:r>
    </w:p>
    <w:p w:rsidR="00430D56" w:rsidRPr="00006BF7" w:rsidRDefault="00430D56" w:rsidP="00A05F6B">
      <w:pPr>
        <w:spacing w:line="245" w:lineRule="auto"/>
      </w:pPr>
      <w:r w:rsidRPr="00006BF7">
        <w:t xml:space="preserve">Генеральным планом города Новосибирска </w:t>
      </w:r>
      <w:r>
        <w:t>не предполагается значительн</w:t>
      </w:r>
      <w:r>
        <w:t>о</w:t>
      </w:r>
      <w:r>
        <w:t xml:space="preserve">го изменения </w:t>
      </w:r>
      <w:r w:rsidRPr="00006BF7">
        <w:t>современ</w:t>
      </w:r>
      <w:r>
        <w:t>ного</w:t>
      </w:r>
      <w:r w:rsidRPr="00006BF7">
        <w:t xml:space="preserve"> функциональ</w:t>
      </w:r>
      <w:r>
        <w:t>ного использования</w:t>
      </w:r>
      <w:r w:rsidRPr="00006BF7">
        <w:t xml:space="preserve"> террито</w:t>
      </w:r>
      <w:r>
        <w:t>рии</w:t>
      </w:r>
      <w:r w:rsidR="00D91BC5">
        <w:t>,</w:t>
      </w:r>
      <w:r>
        <w:t xml:space="preserve"> пр</w:t>
      </w:r>
      <w:r>
        <w:t>е</w:t>
      </w:r>
      <w:r>
        <w:t>имущественно, рекреационного и жилого.</w:t>
      </w:r>
      <w:r w:rsidRPr="00006BF7">
        <w:t xml:space="preserve"> </w:t>
      </w:r>
    </w:p>
    <w:p w:rsidR="00430D56" w:rsidRPr="00006BF7" w:rsidRDefault="00430D56" w:rsidP="00A05F6B">
      <w:pPr>
        <w:spacing w:line="245" w:lineRule="auto"/>
      </w:pPr>
      <w:r w:rsidRPr="00006BF7">
        <w:t>Генеральным планом города Новосибирска по южной части проектируемой территории пр</w:t>
      </w:r>
      <w:r>
        <w:t>едполагается прокладка скоростной</w:t>
      </w:r>
      <w:r w:rsidRPr="00006BF7">
        <w:t xml:space="preserve"> магистраль</w:t>
      </w:r>
      <w:r>
        <w:t>ной дороги</w:t>
      </w:r>
      <w:r w:rsidRPr="00006BF7">
        <w:t xml:space="preserve"> (вдоль долины реки 2-я Ельцовка от перспективного мостового перехода через реку Обь и далее по ул. Жуковского и </w:t>
      </w:r>
      <w:proofErr w:type="spellStart"/>
      <w:r w:rsidRPr="00006BF7">
        <w:t>Мочищенскому</w:t>
      </w:r>
      <w:proofErr w:type="spellEnd"/>
      <w:r w:rsidRPr="00006BF7">
        <w:t xml:space="preserve"> шоссе).</w:t>
      </w:r>
    </w:p>
    <w:p w:rsidR="00430D56" w:rsidRPr="00006BF7" w:rsidRDefault="00430D56" w:rsidP="00A05F6B">
      <w:r w:rsidRPr="00006BF7">
        <w:t>Существующий баланс использования территории представлен в таблице 1.</w:t>
      </w:r>
    </w:p>
    <w:p w:rsidR="00430D56" w:rsidRPr="00006BF7" w:rsidRDefault="00430D56" w:rsidP="00430D56"/>
    <w:p w:rsidR="00695BAD" w:rsidRPr="00006BF7" w:rsidRDefault="00695BAD" w:rsidP="00695BAD">
      <w:pPr>
        <w:widowControl w:val="0"/>
        <w:autoSpaceDE w:val="0"/>
        <w:autoSpaceDN w:val="0"/>
        <w:adjustRightInd w:val="0"/>
        <w:ind w:firstLine="0"/>
        <w:jc w:val="right"/>
        <w:rPr>
          <w:rFonts w:eastAsia="Calibri"/>
          <w:lang w:eastAsia="en-US"/>
        </w:rPr>
      </w:pPr>
      <w:r w:rsidRPr="00006BF7">
        <w:rPr>
          <w:rFonts w:eastAsia="Calibri"/>
          <w:lang w:eastAsia="en-US"/>
        </w:rPr>
        <w:t>Таблица 1</w:t>
      </w:r>
    </w:p>
    <w:p w:rsidR="00430D56" w:rsidRDefault="00430D56" w:rsidP="00430D56">
      <w:pPr>
        <w:widowControl w:val="0"/>
        <w:autoSpaceDE w:val="0"/>
        <w:autoSpaceDN w:val="0"/>
        <w:adjustRightInd w:val="0"/>
        <w:jc w:val="center"/>
      </w:pPr>
      <w:r w:rsidRPr="00006BF7">
        <w:t>Существующий баланс использования территории</w:t>
      </w:r>
    </w:p>
    <w:p w:rsidR="00695BAD" w:rsidRPr="00006BF7" w:rsidRDefault="00695BAD" w:rsidP="00430D56">
      <w:pPr>
        <w:widowControl w:val="0"/>
        <w:autoSpaceDE w:val="0"/>
        <w:autoSpaceDN w:val="0"/>
        <w:adjustRightInd w:val="0"/>
        <w:jc w:val="center"/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5953"/>
        <w:gridCol w:w="1418"/>
        <w:gridCol w:w="1701"/>
      </w:tblGrid>
      <w:tr w:rsidR="00430D56" w:rsidRPr="00006BF7" w:rsidTr="00430D56">
        <w:trPr>
          <w:tblHeader/>
        </w:trPr>
        <w:tc>
          <w:tcPr>
            <w:tcW w:w="851" w:type="dxa"/>
            <w:vMerge w:val="restart"/>
            <w:shd w:val="clear" w:color="auto" w:fill="auto"/>
          </w:tcPr>
          <w:p w:rsidR="00430D56" w:rsidRPr="00D45D68" w:rsidRDefault="00430D56" w:rsidP="00430D56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45D68">
              <w:rPr>
                <w:rFonts w:ascii="Times New Roman" w:hAnsi="Times New Roman"/>
                <w:b w:val="0"/>
                <w:sz w:val="28"/>
                <w:szCs w:val="28"/>
              </w:rPr>
              <w:t xml:space="preserve">№ </w:t>
            </w:r>
          </w:p>
          <w:p w:rsidR="00430D56" w:rsidRPr="00D45D68" w:rsidRDefault="00430D56" w:rsidP="00430D56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proofErr w:type="spellStart"/>
            <w:proofErr w:type="gramStart"/>
            <w:r w:rsidRPr="00D45D68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proofErr w:type="spellEnd"/>
            <w:proofErr w:type="gramEnd"/>
            <w:r w:rsidRPr="00D45D68">
              <w:rPr>
                <w:rFonts w:ascii="Times New Roman" w:hAnsi="Times New Roman"/>
                <w:b w:val="0"/>
                <w:sz w:val="28"/>
                <w:szCs w:val="28"/>
              </w:rPr>
              <w:t>/</w:t>
            </w:r>
            <w:proofErr w:type="spellStart"/>
            <w:r w:rsidRPr="00D45D68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953" w:type="dxa"/>
            <w:vMerge w:val="restart"/>
            <w:shd w:val="clear" w:color="auto" w:fill="auto"/>
          </w:tcPr>
          <w:p w:rsidR="00430D56" w:rsidRPr="00D45D68" w:rsidRDefault="00430D56" w:rsidP="00430D56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45D68">
              <w:rPr>
                <w:rFonts w:ascii="Times New Roman" w:hAnsi="Times New Roman"/>
                <w:b w:val="0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430D56" w:rsidRPr="00D45D68" w:rsidRDefault="00430D56" w:rsidP="00430D56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45D68">
              <w:rPr>
                <w:rFonts w:ascii="Times New Roman" w:hAnsi="Times New Roman"/>
                <w:b w:val="0"/>
                <w:sz w:val="28"/>
                <w:szCs w:val="28"/>
              </w:rPr>
              <w:t>Площадь территории</w:t>
            </w:r>
          </w:p>
        </w:tc>
      </w:tr>
      <w:tr w:rsidR="00430D56" w:rsidRPr="00006BF7" w:rsidTr="00430D56">
        <w:trPr>
          <w:tblHeader/>
        </w:trPr>
        <w:tc>
          <w:tcPr>
            <w:tcW w:w="851" w:type="dxa"/>
            <w:vMerge/>
            <w:shd w:val="clear" w:color="auto" w:fill="auto"/>
          </w:tcPr>
          <w:p w:rsidR="00430D56" w:rsidRPr="00D45D68" w:rsidRDefault="00430D56" w:rsidP="00430D56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:rsidR="00430D56" w:rsidRPr="00D45D68" w:rsidRDefault="00430D56" w:rsidP="00430D56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30D56" w:rsidRPr="00D45D68" w:rsidRDefault="00430D56" w:rsidP="00430D56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45D68">
              <w:rPr>
                <w:rFonts w:ascii="Times New Roman" w:hAnsi="Times New Roman"/>
                <w:b w:val="0"/>
                <w:sz w:val="28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430D56" w:rsidRPr="00D45D68" w:rsidRDefault="00430D56" w:rsidP="00430D56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45D68">
              <w:rPr>
                <w:rFonts w:ascii="Times New Roman" w:hAnsi="Times New Roman"/>
                <w:b w:val="0"/>
                <w:sz w:val="28"/>
                <w:szCs w:val="28"/>
              </w:rPr>
              <w:t xml:space="preserve">процент </w:t>
            </w:r>
          </w:p>
          <w:p w:rsidR="00430D56" w:rsidRPr="00D45D68" w:rsidRDefault="00430D56" w:rsidP="00430D56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45D68">
              <w:rPr>
                <w:rFonts w:ascii="Times New Roman" w:hAnsi="Times New Roman"/>
                <w:b w:val="0"/>
                <w:sz w:val="28"/>
                <w:szCs w:val="28"/>
              </w:rPr>
              <w:t xml:space="preserve">от общей </w:t>
            </w:r>
          </w:p>
          <w:p w:rsidR="00430D56" w:rsidRPr="00D45D68" w:rsidRDefault="00430D56" w:rsidP="00430D56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45D68">
              <w:rPr>
                <w:rFonts w:ascii="Times New Roman" w:hAnsi="Times New Roman"/>
                <w:b w:val="0"/>
                <w:sz w:val="28"/>
                <w:szCs w:val="28"/>
              </w:rPr>
              <w:t xml:space="preserve">площади </w:t>
            </w:r>
          </w:p>
          <w:p w:rsidR="00430D56" w:rsidRPr="00D45D68" w:rsidRDefault="00430D56" w:rsidP="00430D56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45D68">
              <w:rPr>
                <w:rFonts w:ascii="Times New Roman" w:hAnsi="Times New Roman"/>
                <w:b w:val="0"/>
                <w:sz w:val="28"/>
                <w:szCs w:val="28"/>
              </w:rPr>
              <w:t>территории</w:t>
            </w:r>
          </w:p>
        </w:tc>
      </w:tr>
    </w:tbl>
    <w:p w:rsidR="00695BAD" w:rsidRPr="00695BAD" w:rsidRDefault="00695BAD">
      <w:pPr>
        <w:rPr>
          <w:sz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5953"/>
        <w:gridCol w:w="1418"/>
        <w:gridCol w:w="1701"/>
      </w:tblGrid>
      <w:tr w:rsidR="00430D56" w:rsidRPr="00006BF7" w:rsidTr="00A05F6B">
        <w:trPr>
          <w:trHeight w:val="283"/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06BF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06BF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06BF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06BF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06BF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953" w:type="dxa"/>
            <w:shd w:val="clear" w:color="auto" w:fill="auto"/>
            <w:noWrap/>
          </w:tcPr>
          <w:p w:rsidR="00430D56" w:rsidRPr="00006BF7" w:rsidRDefault="00430D56" w:rsidP="004042BD">
            <w:pPr>
              <w:ind w:firstLine="0"/>
              <w:rPr>
                <w:sz w:val="26"/>
                <w:szCs w:val="26"/>
              </w:rPr>
            </w:pPr>
            <w:r>
              <w:t>Рекреационные зоны</w:t>
            </w:r>
            <w:r w:rsidRPr="00006BF7">
              <w:t>, в том числе:</w:t>
            </w:r>
            <w:r w:rsidRPr="00006BF7">
              <w:rPr>
                <w:sz w:val="26"/>
                <w:szCs w:val="26"/>
              </w:rPr>
              <w:tab/>
            </w:r>
          </w:p>
        </w:tc>
        <w:tc>
          <w:tcPr>
            <w:tcW w:w="1418" w:type="dxa"/>
            <w:shd w:val="clear" w:color="auto" w:fill="auto"/>
            <w:noWrap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3457,26</w:t>
            </w:r>
          </w:p>
        </w:tc>
        <w:tc>
          <w:tcPr>
            <w:tcW w:w="1701" w:type="dxa"/>
            <w:shd w:val="clear" w:color="auto" w:fill="auto"/>
            <w:noWrap/>
          </w:tcPr>
          <w:p w:rsidR="00430D56" w:rsidRPr="00006BF7" w:rsidRDefault="00430D56" w:rsidP="004042BD">
            <w:pPr>
              <w:tabs>
                <w:tab w:val="left" w:pos="1591"/>
              </w:tabs>
              <w:ind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76,32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5953" w:type="dxa"/>
            <w:shd w:val="clear" w:color="auto" w:fill="auto"/>
            <w:noWrap/>
          </w:tcPr>
          <w:p w:rsidR="00430D56" w:rsidRPr="00006BF7" w:rsidRDefault="00430D56" w:rsidP="004042BD">
            <w:pPr>
              <w:widowControl w:val="0"/>
              <w:ind w:firstLine="0"/>
            </w:pPr>
            <w:r>
              <w:t>Зон</w:t>
            </w:r>
            <w:r w:rsidR="0033481C">
              <w:t>а</w:t>
            </w:r>
            <w:r>
              <w:t xml:space="preserve"> природн</w:t>
            </w:r>
            <w:r w:rsidR="0033481C">
              <w:t>ая</w:t>
            </w:r>
            <w:r>
              <w:t xml:space="preserve"> (Р-1)</w:t>
            </w:r>
          </w:p>
        </w:tc>
        <w:tc>
          <w:tcPr>
            <w:tcW w:w="1418" w:type="dxa"/>
            <w:shd w:val="clear" w:color="auto" w:fill="auto"/>
            <w:noWrap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rPr>
                <w:lang w:val="en-US"/>
              </w:rPr>
              <w:t>3025</w:t>
            </w:r>
            <w:r w:rsidRPr="00006BF7">
              <w:t>,99</w:t>
            </w:r>
          </w:p>
        </w:tc>
        <w:tc>
          <w:tcPr>
            <w:tcW w:w="1701" w:type="dxa"/>
            <w:shd w:val="clear" w:color="auto" w:fill="auto"/>
            <w:noWrap/>
          </w:tcPr>
          <w:p w:rsidR="00430D56" w:rsidRPr="00006BF7" w:rsidRDefault="00430D56" w:rsidP="004042BD">
            <w:pPr>
              <w:tabs>
                <w:tab w:val="left" w:pos="1591"/>
              </w:tabs>
              <w:ind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66,80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5953" w:type="dxa"/>
            <w:shd w:val="clear" w:color="auto" w:fill="auto"/>
            <w:noWrap/>
          </w:tcPr>
          <w:p w:rsidR="00430D56" w:rsidRPr="00006BF7" w:rsidRDefault="00430D56" w:rsidP="004042BD">
            <w:pPr>
              <w:widowControl w:val="0"/>
              <w:ind w:firstLine="0"/>
            </w:pPr>
            <w:r w:rsidRPr="00006BF7">
              <w:t>Зон</w:t>
            </w:r>
            <w:r w:rsidR="0033481C">
              <w:t>а</w:t>
            </w:r>
            <w:r w:rsidRPr="00006BF7">
              <w:t xml:space="preserve"> озеленения (Р</w:t>
            </w:r>
            <w:r>
              <w:t>-2)</w:t>
            </w:r>
          </w:p>
        </w:tc>
        <w:tc>
          <w:tcPr>
            <w:tcW w:w="1418" w:type="dxa"/>
            <w:shd w:val="clear" w:color="auto" w:fill="auto"/>
            <w:noWrap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184,39</w:t>
            </w:r>
          </w:p>
        </w:tc>
        <w:tc>
          <w:tcPr>
            <w:tcW w:w="1701" w:type="dxa"/>
            <w:shd w:val="clear" w:color="auto" w:fill="auto"/>
            <w:noWrap/>
          </w:tcPr>
          <w:p w:rsidR="00430D56" w:rsidRPr="00006BF7" w:rsidRDefault="00430D56" w:rsidP="004042BD">
            <w:pPr>
              <w:tabs>
                <w:tab w:val="left" w:pos="1591"/>
              </w:tabs>
              <w:ind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4,07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5953" w:type="dxa"/>
            <w:shd w:val="clear" w:color="auto" w:fill="auto"/>
            <w:noWrap/>
          </w:tcPr>
          <w:p w:rsidR="00430D56" w:rsidRPr="00006BF7" w:rsidRDefault="00430D56" w:rsidP="004042BD">
            <w:pPr>
              <w:widowControl w:val="0"/>
              <w:ind w:firstLine="0"/>
            </w:pPr>
            <w:r w:rsidRPr="00006BF7">
              <w:t>Зо</w:t>
            </w:r>
            <w:r>
              <w:t>н</w:t>
            </w:r>
            <w:r w:rsidR="0033481C">
              <w:t>а</w:t>
            </w:r>
            <w:r>
              <w:t xml:space="preserve"> отдыха и оздоровления (Р-3)</w:t>
            </w:r>
          </w:p>
        </w:tc>
        <w:tc>
          <w:tcPr>
            <w:tcW w:w="1418" w:type="dxa"/>
            <w:shd w:val="clear" w:color="auto" w:fill="auto"/>
            <w:noWrap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226,92</w:t>
            </w:r>
          </w:p>
        </w:tc>
        <w:tc>
          <w:tcPr>
            <w:tcW w:w="1701" w:type="dxa"/>
            <w:shd w:val="clear" w:color="auto" w:fill="auto"/>
            <w:noWrap/>
          </w:tcPr>
          <w:p w:rsidR="00430D56" w:rsidRPr="00006BF7" w:rsidRDefault="00430D56" w:rsidP="004042BD">
            <w:pPr>
              <w:tabs>
                <w:tab w:val="left" w:pos="1591"/>
              </w:tabs>
              <w:ind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5,01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5953" w:type="dxa"/>
            <w:shd w:val="clear" w:color="auto" w:fill="auto"/>
            <w:noWrap/>
          </w:tcPr>
          <w:p w:rsidR="00430D56" w:rsidRPr="00006BF7" w:rsidRDefault="00430D56" w:rsidP="004042B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Зона объектов спортивного назначения (Р-4)</w:t>
            </w:r>
          </w:p>
        </w:tc>
        <w:tc>
          <w:tcPr>
            <w:tcW w:w="1418" w:type="dxa"/>
            <w:shd w:val="clear" w:color="auto" w:fill="auto"/>
            <w:noWrap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20,69</w:t>
            </w:r>
          </w:p>
        </w:tc>
        <w:tc>
          <w:tcPr>
            <w:tcW w:w="1701" w:type="dxa"/>
            <w:shd w:val="clear" w:color="auto" w:fill="auto"/>
            <w:noWrap/>
          </w:tcPr>
          <w:p w:rsidR="00430D56" w:rsidRPr="00006BF7" w:rsidRDefault="00430D56" w:rsidP="004042BD">
            <w:pPr>
              <w:tabs>
                <w:tab w:val="left" w:pos="1591"/>
              </w:tabs>
              <w:ind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0,46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3" w:type="dxa"/>
            <w:shd w:val="clear" w:color="auto" w:fill="auto"/>
            <w:noWrap/>
          </w:tcPr>
          <w:p w:rsidR="00430D56" w:rsidRPr="00006BF7" w:rsidRDefault="00430D56" w:rsidP="004042B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Общественно-деловые зоны,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42,11</w:t>
            </w:r>
          </w:p>
        </w:tc>
        <w:tc>
          <w:tcPr>
            <w:tcW w:w="1701" w:type="dxa"/>
            <w:shd w:val="clear" w:color="auto" w:fill="auto"/>
            <w:noWrap/>
          </w:tcPr>
          <w:p w:rsidR="00430D56" w:rsidRPr="00006BF7" w:rsidRDefault="00430D56" w:rsidP="004042BD">
            <w:pPr>
              <w:tabs>
                <w:tab w:val="left" w:pos="1591"/>
              </w:tabs>
              <w:ind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0,93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lastRenderedPageBreak/>
              <w:t>2.1</w:t>
            </w:r>
          </w:p>
        </w:tc>
        <w:tc>
          <w:tcPr>
            <w:tcW w:w="5953" w:type="dxa"/>
            <w:shd w:val="clear" w:color="auto" w:fill="auto"/>
            <w:noWrap/>
          </w:tcPr>
          <w:p w:rsidR="00430D56" w:rsidRPr="00006BF7" w:rsidRDefault="00430D56" w:rsidP="004042BD">
            <w:pPr>
              <w:widowControl w:val="0"/>
              <w:ind w:firstLine="0"/>
            </w:pPr>
            <w:r w:rsidRPr="00006BF7">
              <w:t>Зон</w:t>
            </w:r>
            <w:r w:rsidR="0033481C">
              <w:t>а</w:t>
            </w:r>
            <w:r w:rsidRPr="00006BF7">
              <w:t xml:space="preserve"> делового, общественного и коммерче</w:t>
            </w:r>
            <w:r>
              <w:t>ского назначения (ОД-1)</w:t>
            </w:r>
          </w:p>
        </w:tc>
        <w:tc>
          <w:tcPr>
            <w:tcW w:w="1418" w:type="dxa"/>
            <w:shd w:val="clear" w:color="auto" w:fill="auto"/>
            <w:noWrap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24,00</w:t>
            </w:r>
          </w:p>
        </w:tc>
        <w:tc>
          <w:tcPr>
            <w:tcW w:w="1701" w:type="dxa"/>
            <w:shd w:val="clear" w:color="auto" w:fill="auto"/>
            <w:noWrap/>
          </w:tcPr>
          <w:p w:rsidR="00430D56" w:rsidRPr="00006BF7" w:rsidRDefault="00430D56" w:rsidP="004042BD">
            <w:pPr>
              <w:tabs>
                <w:tab w:val="left" w:pos="1591"/>
              </w:tabs>
              <w:ind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0,53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5953" w:type="dxa"/>
            <w:shd w:val="clear" w:color="auto" w:fill="auto"/>
            <w:noWrap/>
          </w:tcPr>
          <w:p w:rsidR="00430D56" w:rsidRPr="00006BF7" w:rsidRDefault="00430D56" w:rsidP="004042BD">
            <w:pPr>
              <w:widowControl w:val="0"/>
              <w:ind w:firstLine="0"/>
            </w:pPr>
            <w:r w:rsidRPr="00006BF7">
              <w:t>Зон</w:t>
            </w:r>
            <w:r w:rsidR="0033481C">
              <w:t>а</w:t>
            </w:r>
            <w:r w:rsidRPr="00006BF7">
              <w:t xml:space="preserve"> объектов среднего профессионального и высшего образования, научно-исследовате</w:t>
            </w:r>
            <w:r>
              <w:t>льских организаций (ОД-2)</w:t>
            </w:r>
          </w:p>
        </w:tc>
        <w:tc>
          <w:tcPr>
            <w:tcW w:w="1418" w:type="dxa"/>
            <w:shd w:val="clear" w:color="auto" w:fill="auto"/>
            <w:noWrap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5,49</w:t>
            </w:r>
          </w:p>
        </w:tc>
        <w:tc>
          <w:tcPr>
            <w:tcW w:w="1701" w:type="dxa"/>
            <w:shd w:val="clear" w:color="auto" w:fill="auto"/>
            <w:noWrap/>
          </w:tcPr>
          <w:p w:rsidR="00430D56" w:rsidRPr="00006BF7" w:rsidRDefault="00430D56" w:rsidP="004042BD">
            <w:pPr>
              <w:ind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1,28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5953" w:type="dxa"/>
            <w:shd w:val="clear" w:color="auto" w:fill="auto"/>
            <w:noWrap/>
          </w:tcPr>
          <w:p w:rsidR="00430D56" w:rsidRPr="00006BF7" w:rsidRDefault="00430D56" w:rsidP="004042BD">
            <w:pPr>
              <w:widowControl w:val="0"/>
              <w:ind w:firstLine="0"/>
            </w:pPr>
            <w:r w:rsidRPr="00006BF7">
              <w:t>Зон</w:t>
            </w:r>
            <w:r w:rsidR="0033481C">
              <w:t>а</w:t>
            </w:r>
            <w:r w:rsidRPr="00006BF7">
              <w:t xml:space="preserve"> о</w:t>
            </w:r>
            <w:r>
              <w:t>бъектов здравоохранения (ОД-3)</w:t>
            </w:r>
          </w:p>
        </w:tc>
        <w:tc>
          <w:tcPr>
            <w:tcW w:w="1418" w:type="dxa"/>
            <w:shd w:val="clear" w:color="auto" w:fill="auto"/>
            <w:noWrap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11,17</w:t>
            </w:r>
          </w:p>
        </w:tc>
        <w:tc>
          <w:tcPr>
            <w:tcW w:w="1701" w:type="dxa"/>
            <w:shd w:val="clear" w:color="auto" w:fill="auto"/>
            <w:noWrap/>
          </w:tcPr>
          <w:p w:rsidR="00430D56" w:rsidRPr="00006BF7" w:rsidRDefault="00430D56" w:rsidP="004042BD">
            <w:pPr>
              <w:ind w:left="-55"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0,25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5953" w:type="dxa"/>
            <w:shd w:val="clear" w:color="auto" w:fill="auto"/>
            <w:noWrap/>
          </w:tcPr>
          <w:p w:rsidR="00430D56" w:rsidRPr="00006BF7" w:rsidRDefault="00430D56" w:rsidP="004042BD">
            <w:pPr>
              <w:widowControl w:val="0"/>
              <w:ind w:firstLine="0"/>
            </w:pPr>
            <w:r w:rsidRPr="00006BF7">
              <w:t>Зон</w:t>
            </w:r>
            <w:r w:rsidR="0033481C">
              <w:t>а</w:t>
            </w:r>
            <w:r w:rsidRPr="00006BF7">
              <w:t xml:space="preserve"> специализированной общест</w:t>
            </w:r>
            <w:r>
              <w:t>венно-деловой застройки (ОД-4)</w:t>
            </w:r>
            <w:r w:rsidR="00D767E4">
              <w:t>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0,52</w:t>
            </w:r>
          </w:p>
        </w:tc>
        <w:tc>
          <w:tcPr>
            <w:tcW w:w="1701" w:type="dxa"/>
            <w:shd w:val="clear" w:color="auto" w:fill="auto"/>
            <w:noWrap/>
          </w:tcPr>
          <w:p w:rsidR="00430D56" w:rsidRPr="00006BF7" w:rsidRDefault="00430D56" w:rsidP="004042BD">
            <w:pPr>
              <w:ind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0,01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2.4.1</w:t>
            </w:r>
          </w:p>
        </w:tc>
        <w:tc>
          <w:tcPr>
            <w:tcW w:w="5953" w:type="dxa"/>
            <w:shd w:val="clear" w:color="auto" w:fill="auto"/>
            <w:noWrap/>
          </w:tcPr>
          <w:p w:rsidR="00430D56" w:rsidRPr="00006BF7" w:rsidRDefault="00430D56" w:rsidP="004042BD">
            <w:pPr>
              <w:widowControl w:val="0"/>
              <w:ind w:firstLine="0"/>
            </w:pPr>
            <w:proofErr w:type="spellStart"/>
            <w:r w:rsidRPr="00006BF7">
              <w:t>Подзон</w:t>
            </w:r>
            <w:r w:rsidR="0033481C">
              <w:t>а</w:t>
            </w:r>
            <w:proofErr w:type="spellEnd"/>
            <w:r w:rsidRPr="00006BF7">
              <w:t xml:space="preserve"> специализированной малоэтажной з</w:t>
            </w:r>
            <w:r w:rsidRPr="00006BF7">
              <w:t>а</w:t>
            </w:r>
            <w:r w:rsidRPr="00006BF7">
              <w:t>стройки (ОД-4.1)</w:t>
            </w:r>
          </w:p>
        </w:tc>
        <w:tc>
          <w:tcPr>
            <w:tcW w:w="1418" w:type="dxa"/>
            <w:shd w:val="clear" w:color="auto" w:fill="auto"/>
            <w:noWrap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0,52</w:t>
            </w:r>
          </w:p>
        </w:tc>
        <w:tc>
          <w:tcPr>
            <w:tcW w:w="1701" w:type="dxa"/>
            <w:shd w:val="clear" w:color="auto" w:fill="auto"/>
            <w:noWrap/>
          </w:tcPr>
          <w:p w:rsidR="00430D56" w:rsidRPr="00006BF7" w:rsidRDefault="00430D56" w:rsidP="004042BD">
            <w:pPr>
              <w:ind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0,01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5953" w:type="dxa"/>
            <w:shd w:val="clear" w:color="auto" w:fill="auto"/>
            <w:noWrap/>
          </w:tcPr>
          <w:p w:rsidR="00430D56" w:rsidRPr="00006BF7" w:rsidRDefault="00430D56" w:rsidP="004042BD">
            <w:pPr>
              <w:widowControl w:val="0"/>
              <w:ind w:firstLine="0"/>
            </w:pPr>
            <w:r w:rsidRPr="00006BF7">
              <w:t>Зон</w:t>
            </w:r>
            <w:r w:rsidR="0033481C">
              <w:t>а</w:t>
            </w:r>
            <w:r w:rsidRPr="00006BF7">
              <w:t xml:space="preserve"> объектов дошкольного, начального общ</w:t>
            </w:r>
            <w:r w:rsidRPr="00006BF7">
              <w:t>е</w:t>
            </w:r>
            <w:r w:rsidRPr="00006BF7">
              <w:t>го, основного общего и среднего (полного) о</w:t>
            </w:r>
            <w:r w:rsidRPr="00006BF7">
              <w:t>б</w:t>
            </w:r>
            <w:r>
              <w:t>щего образования (ОД</w:t>
            </w:r>
            <w:r>
              <w:noBreakHyphen/>
              <w:t>5)</w:t>
            </w:r>
          </w:p>
        </w:tc>
        <w:tc>
          <w:tcPr>
            <w:tcW w:w="1418" w:type="dxa"/>
            <w:shd w:val="clear" w:color="auto" w:fill="auto"/>
            <w:noWrap/>
          </w:tcPr>
          <w:p w:rsidR="00430D56" w:rsidRPr="00006BF7" w:rsidRDefault="00430D56" w:rsidP="0094039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5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0,93</w:t>
            </w:r>
          </w:p>
        </w:tc>
        <w:tc>
          <w:tcPr>
            <w:tcW w:w="1701" w:type="dxa"/>
            <w:shd w:val="clear" w:color="auto" w:fill="auto"/>
            <w:noWrap/>
          </w:tcPr>
          <w:p w:rsidR="00430D56" w:rsidRPr="00006BF7" w:rsidRDefault="00430D56" w:rsidP="004042BD">
            <w:pPr>
              <w:ind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0,02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430D56" w:rsidRPr="00006BF7" w:rsidRDefault="00430D56" w:rsidP="004042B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Жилые зоны, в том числе:</w:t>
            </w:r>
          </w:p>
        </w:tc>
        <w:tc>
          <w:tcPr>
            <w:tcW w:w="1418" w:type="dxa"/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262,8</w:t>
            </w:r>
          </w:p>
        </w:tc>
        <w:tc>
          <w:tcPr>
            <w:tcW w:w="1701" w:type="dxa"/>
            <w:shd w:val="clear" w:color="auto" w:fill="auto"/>
          </w:tcPr>
          <w:p w:rsidR="00430D56" w:rsidRPr="00006BF7" w:rsidRDefault="00430D56" w:rsidP="004042B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5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5,80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5953" w:type="dxa"/>
            <w:shd w:val="clear" w:color="auto" w:fill="auto"/>
          </w:tcPr>
          <w:p w:rsidR="00430D56" w:rsidRPr="00006BF7" w:rsidRDefault="00430D56" w:rsidP="004042BD">
            <w:pPr>
              <w:widowControl w:val="0"/>
              <w:ind w:firstLine="0"/>
            </w:pPr>
            <w:r w:rsidRPr="00006BF7">
              <w:rPr>
                <w:color w:val="000000"/>
              </w:rPr>
              <w:t>Зон</w:t>
            </w:r>
            <w:r w:rsidR="0033481C">
              <w:rPr>
                <w:color w:val="000000"/>
              </w:rPr>
              <w:t>а</w:t>
            </w:r>
            <w:r w:rsidRPr="00006BF7">
              <w:rPr>
                <w:color w:val="000000"/>
              </w:rPr>
              <w:t xml:space="preserve"> застройки жилыми домами смешанной этажности (Ж-1)</w:t>
            </w:r>
          </w:p>
        </w:tc>
        <w:tc>
          <w:tcPr>
            <w:tcW w:w="1418" w:type="dxa"/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8,96</w:t>
            </w:r>
          </w:p>
        </w:tc>
        <w:tc>
          <w:tcPr>
            <w:tcW w:w="1701" w:type="dxa"/>
            <w:shd w:val="clear" w:color="auto" w:fill="auto"/>
          </w:tcPr>
          <w:p w:rsidR="00430D56" w:rsidRPr="00006BF7" w:rsidRDefault="00430D56" w:rsidP="004042B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5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0,20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auto"/>
          </w:tcPr>
          <w:p w:rsidR="00430D56" w:rsidRPr="00D45D68" w:rsidRDefault="00430D56" w:rsidP="004042BD">
            <w:pPr>
              <w:tabs>
                <w:tab w:val="left" w:pos="10440"/>
              </w:tabs>
              <w:autoSpaceDE w:val="0"/>
              <w:autoSpaceDN w:val="0"/>
              <w:adjustRightInd w:val="0"/>
              <w:ind w:right="5" w:firstLine="0"/>
              <w:outlineLvl w:val="3"/>
            </w:pPr>
            <w:r w:rsidRPr="00006BF7">
              <w:t>Зон</w:t>
            </w:r>
            <w:r w:rsidR="0033481C">
              <w:t>а</w:t>
            </w:r>
            <w:r w:rsidRPr="00006BF7">
              <w:t xml:space="preserve"> застройки м</w:t>
            </w:r>
            <w:r>
              <w:t>алоэтажными жилыми домами (Ж-2)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2,07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430D56" w:rsidRPr="00006BF7" w:rsidRDefault="00430D56" w:rsidP="004042B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5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5953" w:type="dxa"/>
            <w:tcBorders>
              <w:top w:val="single" w:sz="4" w:space="0" w:color="auto"/>
            </w:tcBorders>
            <w:shd w:val="clear" w:color="auto" w:fill="auto"/>
          </w:tcPr>
          <w:p w:rsidR="00430D56" w:rsidRPr="00006BF7" w:rsidRDefault="00430D56" w:rsidP="004042BD">
            <w:pPr>
              <w:widowControl w:val="0"/>
              <w:ind w:firstLine="0"/>
            </w:pPr>
            <w:r w:rsidRPr="00006BF7">
              <w:rPr>
                <w:color w:val="000000"/>
              </w:rPr>
              <w:t>Зон</w:t>
            </w:r>
            <w:r w:rsidR="0033481C">
              <w:rPr>
                <w:color w:val="000000"/>
              </w:rPr>
              <w:t>а</w:t>
            </w:r>
            <w:r w:rsidRPr="00006BF7">
              <w:rPr>
                <w:color w:val="000000"/>
              </w:rPr>
              <w:t xml:space="preserve"> застройки индивидуальными жилыми д</w:t>
            </w:r>
            <w:r w:rsidRPr="00006BF7">
              <w:rPr>
                <w:color w:val="000000"/>
              </w:rPr>
              <w:t>о</w:t>
            </w:r>
            <w:r w:rsidRPr="00006BF7">
              <w:rPr>
                <w:color w:val="000000"/>
              </w:rPr>
              <w:t>мами (Ж-6)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152,86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430D56" w:rsidRPr="00006BF7" w:rsidRDefault="00430D56" w:rsidP="004042BD">
            <w:pPr>
              <w:pStyle w:val="afc"/>
              <w:widowControl w:val="0"/>
              <w:snapToGrid w:val="0"/>
              <w:spacing w:after="0" w:line="240" w:lineRule="atLeast"/>
              <w:ind w:right="-5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3,37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5953" w:type="dxa"/>
            <w:shd w:val="clear" w:color="auto" w:fill="auto"/>
          </w:tcPr>
          <w:p w:rsidR="00430D56" w:rsidRPr="00D45D68" w:rsidRDefault="00430D56" w:rsidP="004042BD">
            <w:pPr>
              <w:widowControl w:val="0"/>
              <w:ind w:firstLine="0"/>
            </w:pPr>
            <w:r w:rsidRPr="00006BF7">
              <w:t>Зон</w:t>
            </w:r>
            <w:r w:rsidR="0033481C">
              <w:t>а</w:t>
            </w:r>
            <w:r w:rsidRPr="00006BF7">
              <w:t xml:space="preserve"> застро</w:t>
            </w:r>
            <w:r>
              <w:t>йки сезонного проживания (Ж-7)</w:t>
            </w:r>
          </w:p>
        </w:tc>
        <w:tc>
          <w:tcPr>
            <w:tcW w:w="1418" w:type="dxa"/>
            <w:shd w:val="clear" w:color="auto" w:fill="auto"/>
          </w:tcPr>
          <w:p w:rsidR="00430D56" w:rsidRPr="00006BF7" w:rsidRDefault="00430D56" w:rsidP="00B6527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5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98,91</w:t>
            </w:r>
          </w:p>
        </w:tc>
        <w:tc>
          <w:tcPr>
            <w:tcW w:w="1701" w:type="dxa"/>
            <w:shd w:val="clear" w:color="auto" w:fill="auto"/>
          </w:tcPr>
          <w:p w:rsidR="00430D56" w:rsidRPr="00006BF7" w:rsidRDefault="00430D56" w:rsidP="004042B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5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2,18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auto"/>
          </w:tcPr>
          <w:p w:rsidR="00430D56" w:rsidRPr="00006BF7" w:rsidRDefault="00430D56" w:rsidP="004042B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Производственные зоны, в том числе: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430D56" w:rsidRPr="00006BF7" w:rsidRDefault="00430D56" w:rsidP="00B6527C">
            <w:pPr>
              <w:ind w:right="-55" w:firstLine="0"/>
              <w:jc w:val="center"/>
            </w:pPr>
            <w:r w:rsidRPr="00006BF7">
              <w:t>29,48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0,65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5953" w:type="dxa"/>
            <w:tcBorders>
              <w:top w:val="single" w:sz="4" w:space="0" w:color="auto"/>
            </w:tcBorders>
            <w:shd w:val="clear" w:color="auto" w:fill="auto"/>
          </w:tcPr>
          <w:p w:rsidR="00430D56" w:rsidRPr="0014076A" w:rsidRDefault="00430D56" w:rsidP="004042BD">
            <w:pPr>
              <w:pStyle w:val="afc"/>
              <w:widowControl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Зон</w:t>
            </w:r>
            <w:r w:rsidR="0033481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</w:t>
            </w:r>
            <w:r w:rsidRPr="0014076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производственных объектов с различными нормативами воздействия на окружающую среду (П-1)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430D56" w:rsidRPr="00006BF7" w:rsidRDefault="00430D56" w:rsidP="00B6527C">
            <w:pPr>
              <w:ind w:right="-55" w:firstLine="0"/>
              <w:jc w:val="center"/>
            </w:pPr>
            <w:r>
              <w:t>3,93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0,09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430D56" w:rsidRPr="00006BF7" w:rsidRDefault="00430D56" w:rsidP="004042B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Зон</w:t>
            </w:r>
            <w:r w:rsidR="0033481C">
              <w:rPr>
                <w:rFonts w:ascii="Times New Roman" w:hAnsi="Times New Roman"/>
                <w:sz w:val="28"/>
                <w:szCs w:val="28"/>
              </w:rPr>
              <w:t>а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06BF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коммунальных и складских объектов 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>(П-2)</w:t>
            </w:r>
          </w:p>
        </w:tc>
        <w:tc>
          <w:tcPr>
            <w:tcW w:w="1418" w:type="dxa"/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</w:pPr>
            <w:r>
              <w:t>25,55</w:t>
            </w:r>
          </w:p>
        </w:tc>
        <w:tc>
          <w:tcPr>
            <w:tcW w:w="1701" w:type="dxa"/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</w:t>
            </w:r>
            <w:r>
              <w:rPr>
                <w:color w:val="000000"/>
              </w:rPr>
              <w:t>56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53" w:type="dxa"/>
            <w:shd w:val="clear" w:color="auto" w:fill="auto"/>
          </w:tcPr>
          <w:p w:rsidR="00430D56" w:rsidRPr="00006BF7" w:rsidRDefault="00430D56" w:rsidP="004042B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Зоны инженерной и транспортной инфрастру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>к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>тур, в том числе:</w:t>
            </w:r>
          </w:p>
        </w:tc>
        <w:tc>
          <w:tcPr>
            <w:tcW w:w="1418" w:type="dxa"/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220,59</w:t>
            </w:r>
          </w:p>
        </w:tc>
        <w:tc>
          <w:tcPr>
            <w:tcW w:w="1701" w:type="dxa"/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4,87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5953" w:type="dxa"/>
            <w:shd w:val="clear" w:color="auto" w:fill="auto"/>
          </w:tcPr>
          <w:p w:rsidR="00430D56" w:rsidRPr="00006BF7" w:rsidRDefault="00430D56" w:rsidP="004042B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Зон</w:t>
            </w:r>
            <w:r w:rsidR="0033481C">
              <w:rPr>
                <w:rFonts w:ascii="Times New Roman" w:hAnsi="Times New Roman"/>
                <w:sz w:val="28"/>
                <w:szCs w:val="28"/>
              </w:rPr>
              <w:t>а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 xml:space="preserve"> сооружений и коммуникаций железнод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>о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>рожного транспорта (ИТ-1)</w:t>
            </w:r>
          </w:p>
        </w:tc>
        <w:tc>
          <w:tcPr>
            <w:tcW w:w="1418" w:type="dxa"/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9,21</w:t>
            </w:r>
          </w:p>
        </w:tc>
        <w:tc>
          <w:tcPr>
            <w:tcW w:w="1701" w:type="dxa"/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0,20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5953" w:type="dxa"/>
            <w:shd w:val="clear" w:color="auto" w:fill="auto"/>
          </w:tcPr>
          <w:p w:rsidR="00430D56" w:rsidRPr="00006BF7" w:rsidRDefault="00430D56" w:rsidP="004042BD">
            <w:pPr>
              <w:widowControl w:val="0"/>
              <w:ind w:firstLine="0"/>
            </w:pPr>
            <w:r w:rsidRPr="00006BF7">
              <w:t>Зон</w:t>
            </w:r>
            <w:r w:rsidR="0033481C">
              <w:t>а</w:t>
            </w:r>
            <w:r w:rsidRPr="00006BF7">
              <w:t xml:space="preserve"> сооружений и коммуникаций автомобил</w:t>
            </w:r>
            <w:r w:rsidRPr="00006BF7">
              <w:t>ь</w:t>
            </w:r>
            <w:r w:rsidRPr="00006BF7">
              <w:t>ного, речного, воздушного транспорта, метр</w:t>
            </w:r>
            <w:r w:rsidRPr="00006BF7">
              <w:t>о</w:t>
            </w:r>
            <w:r>
              <w:t>политена (ИТ-2)</w:t>
            </w:r>
          </w:p>
        </w:tc>
        <w:tc>
          <w:tcPr>
            <w:tcW w:w="1418" w:type="dxa"/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0,83</w:t>
            </w:r>
          </w:p>
        </w:tc>
        <w:tc>
          <w:tcPr>
            <w:tcW w:w="1701" w:type="dxa"/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0,02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5953" w:type="dxa"/>
            <w:shd w:val="clear" w:color="auto" w:fill="auto"/>
          </w:tcPr>
          <w:p w:rsidR="00430D56" w:rsidRPr="00006BF7" w:rsidRDefault="00430D56" w:rsidP="004042B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Зон</w:t>
            </w:r>
            <w:r w:rsidR="0033481C">
              <w:rPr>
                <w:rFonts w:ascii="Times New Roman" w:hAnsi="Times New Roman"/>
                <w:sz w:val="28"/>
                <w:szCs w:val="28"/>
              </w:rPr>
              <w:t>а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 xml:space="preserve"> улично-дорожной сети (ИТ-3)</w:t>
            </w:r>
          </w:p>
        </w:tc>
        <w:tc>
          <w:tcPr>
            <w:tcW w:w="1418" w:type="dxa"/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198,3</w:t>
            </w:r>
          </w:p>
        </w:tc>
        <w:tc>
          <w:tcPr>
            <w:tcW w:w="1701" w:type="dxa"/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4,38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5.4</w:t>
            </w:r>
          </w:p>
        </w:tc>
        <w:tc>
          <w:tcPr>
            <w:tcW w:w="5953" w:type="dxa"/>
            <w:shd w:val="clear" w:color="auto" w:fill="auto"/>
          </w:tcPr>
          <w:p w:rsidR="00430D56" w:rsidRPr="00006BF7" w:rsidRDefault="00430D56" w:rsidP="004042B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Зон</w:t>
            </w:r>
            <w:r w:rsidR="0033481C">
              <w:rPr>
                <w:rFonts w:ascii="Times New Roman" w:hAnsi="Times New Roman"/>
                <w:sz w:val="28"/>
                <w:szCs w:val="28"/>
              </w:rPr>
              <w:t>а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 xml:space="preserve"> объектов инженерной инфраструктуры (ИТ-4)</w:t>
            </w:r>
          </w:p>
        </w:tc>
        <w:tc>
          <w:tcPr>
            <w:tcW w:w="1418" w:type="dxa"/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12,25</w:t>
            </w:r>
          </w:p>
        </w:tc>
        <w:tc>
          <w:tcPr>
            <w:tcW w:w="1701" w:type="dxa"/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0,27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3" w:type="dxa"/>
            <w:shd w:val="clear" w:color="auto" w:fill="auto"/>
          </w:tcPr>
          <w:p w:rsidR="00430D56" w:rsidRPr="00006BF7" w:rsidRDefault="00430D56" w:rsidP="004042BD">
            <w:pPr>
              <w:widowControl w:val="0"/>
              <w:ind w:firstLine="0"/>
            </w:pPr>
            <w:r w:rsidRPr="00006BF7">
              <w:t>Зоны специального назначения, в том чис</w:t>
            </w:r>
            <w:r>
              <w:t>ле:</w:t>
            </w:r>
          </w:p>
        </w:tc>
        <w:tc>
          <w:tcPr>
            <w:tcW w:w="1418" w:type="dxa"/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208,72</w:t>
            </w:r>
          </w:p>
        </w:tc>
        <w:tc>
          <w:tcPr>
            <w:tcW w:w="1701" w:type="dxa"/>
            <w:shd w:val="clear" w:color="auto" w:fill="auto"/>
          </w:tcPr>
          <w:p w:rsidR="00430D56" w:rsidRPr="00006BF7" w:rsidRDefault="00430D56" w:rsidP="004042BD">
            <w:pPr>
              <w:tabs>
                <w:tab w:val="left" w:pos="1079"/>
              </w:tabs>
              <w:ind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4,61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5953" w:type="dxa"/>
            <w:shd w:val="clear" w:color="auto" w:fill="auto"/>
          </w:tcPr>
          <w:p w:rsidR="00430D56" w:rsidRPr="00006BF7" w:rsidRDefault="00430D56" w:rsidP="00DD03E0">
            <w:pPr>
              <w:widowControl w:val="0"/>
              <w:ind w:firstLine="0"/>
            </w:pPr>
            <w:r w:rsidRPr="00006BF7">
              <w:t>Зон</w:t>
            </w:r>
            <w:r w:rsidR="00DD03E0">
              <w:t>а</w:t>
            </w:r>
            <w:r>
              <w:t xml:space="preserve"> кладбищ и крематориев (С-1)</w:t>
            </w:r>
          </w:p>
        </w:tc>
        <w:tc>
          <w:tcPr>
            <w:tcW w:w="1418" w:type="dxa"/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158,6</w:t>
            </w:r>
          </w:p>
        </w:tc>
        <w:tc>
          <w:tcPr>
            <w:tcW w:w="1701" w:type="dxa"/>
            <w:shd w:val="clear" w:color="auto" w:fill="auto"/>
          </w:tcPr>
          <w:p w:rsidR="00430D56" w:rsidRPr="00006BF7" w:rsidRDefault="00430D56" w:rsidP="004042BD">
            <w:pPr>
              <w:tabs>
                <w:tab w:val="left" w:pos="1079"/>
              </w:tabs>
              <w:ind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3,50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6.2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auto"/>
          </w:tcPr>
          <w:p w:rsidR="00430D56" w:rsidRPr="00006BF7" w:rsidRDefault="00430D56" w:rsidP="00DD03E0">
            <w:pPr>
              <w:widowControl w:val="0"/>
              <w:ind w:firstLine="0"/>
            </w:pPr>
            <w:r w:rsidRPr="00006BF7">
              <w:t>Зон</w:t>
            </w:r>
            <w:r w:rsidR="00DD03E0">
              <w:t>а</w:t>
            </w:r>
            <w:r w:rsidRPr="00006BF7">
              <w:t xml:space="preserve"> военных и иных режимн</w:t>
            </w:r>
            <w:r>
              <w:t>ых объектов и территорий (С-3)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50,12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430D56" w:rsidRPr="00006BF7" w:rsidRDefault="00430D56" w:rsidP="004042BD">
            <w:pPr>
              <w:tabs>
                <w:tab w:val="left" w:pos="1079"/>
              </w:tabs>
              <w:ind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1,11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0D56" w:rsidRPr="00006BF7" w:rsidRDefault="00430D56" w:rsidP="004042BD">
            <w:pPr>
              <w:widowControl w:val="0"/>
              <w:ind w:firstLine="0"/>
            </w:pPr>
            <w:r w:rsidRPr="00006BF7">
              <w:rPr>
                <w:rFonts w:eastAsia="Calibri"/>
                <w:lang w:eastAsia="en-US"/>
              </w:rPr>
              <w:t>Зоны сельскохозяйственного использования</w:t>
            </w:r>
            <w:r w:rsidRPr="00006BF7">
              <w:t>, в том чис</w:t>
            </w:r>
            <w:r>
              <w:t>ле</w:t>
            </w:r>
            <w:r w:rsidRPr="00006BF7">
              <w:rPr>
                <w:rFonts w:eastAsia="Calibri"/>
                <w:lang w:eastAsia="en-US"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72,88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0D56" w:rsidRPr="00006BF7" w:rsidRDefault="00430D56" w:rsidP="004042BD">
            <w:pPr>
              <w:tabs>
                <w:tab w:val="left" w:pos="1079"/>
              </w:tabs>
              <w:ind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1,61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7.1</w:t>
            </w:r>
          </w:p>
        </w:tc>
        <w:tc>
          <w:tcPr>
            <w:tcW w:w="5953" w:type="dxa"/>
            <w:tcBorders>
              <w:top w:val="single" w:sz="4" w:space="0" w:color="auto"/>
            </w:tcBorders>
            <w:shd w:val="clear" w:color="auto" w:fill="auto"/>
          </w:tcPr>
          <w:p w:rsidR="00430D56" w:rsidRPr="00006BF7" w:rsidRDefault="00430D56" w:rsidP="004042BD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</w:pPr>
            <w:r w:rsidRPr="00006BF7">
              <w:rPr>
                <w:rFonts w:eastAsia="Calibri"/>
                <w:lang w:eastAsia="en-US"/>
              </w:rPr>
              <w:t>Зон</w:t>
            </w:r>
            <w:r w:rsidR="0033481C">
              <w:rPr>
                <w:rFonts w:eastAsia="Calibri"/>
                <w:lang w:eastAsia="en-US"/>
              </w:rPr>
              <w:t>а</w:t>
            </w:r>
            <w:r w:rsidRPr="00006BF7">
              <w:rPr>
                <w:rFonts w:eastAsia="Calibri"/>
                <w:lang w:eastAsia="en-US"/>
              </w:rPr>
              <w:t xml:space="preserve"> ведения садоводства и огородничества (СХ-1)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72,88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430D56" w:rsidRPr="00006BF7" w:rsidRDefault="00430D56" w:rsidP="004042BD">
            <w:pPr>
              <w:tabs>
                <w:tab w:val="left" w:pos="1079"/>
              </w:tabs>
              <w:ind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1,61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5953" w:type="dxa"/>
            <w:shd w:val="clear" w:color="auto" w:fill="auto"/>
          </w:tcPr>
          <w:p w:rsidR="00430D56" w:rsidRPr="00006BF7" w:rsidRDefault="00430D56" w:rsidP="004042BD">
            <w:pPr>
              <w:widowControl w:val="0"/>
              <w:ind w:firstLine="0"/>
            </w:pPr>
            <w:r w:rsidRPr="00006BF7">
              <w:t>Зоны стоянок автомобильного транспорта, в том чис</w:t>
            </w:r>
            <w:r>
              <w:t>ле:</w:t>
            </w:r>
          </w:p>
        </w:tc>
        <w:tc>
          <w:tcPr>
            <w:tcW w:w="1418" w:type="dxa"/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9,93</w:t>
            </w:r>
          </w:p>
        </w:tc>
        <w:tc>
          <w:tcPr>
            <w:tcW w:w="1701" w:type="dxa"/>
            <w:shd w:val="clear" w:color="auto" w:fill="auto"/>
          </w:tcPr>
          <w:p w:rsidR="00430D56" w:rsidRPr="00006BF7" w:rsidRDefault="00430D56" w:rsidP="004042BD">
            <w:pPr>
              <w:tabs>
                <w:tab w:val="left" w:pos="1079"/>
              </w:tabs>
              <w:ind w:right="-55"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0,22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8.1</w:t>
            </w:r>
          </w:p>
        </w:tc>
        <w:tc>
          <w:tcPr>
            <w:tcW w:w="5953" w:type="dxa"/>
            <w:shd w:val="clear" w:color="auto" w:fill="auto"/>
          </w:tcPr>
          <w:p w:rsidR="00430D56" w:rsidRPr="00006BF7" w:rsidRDefault="00430D56" w:rsidP="004042BD">
            <w:pPr>
              <w:suppressAutoHyphens/>
              <w:ind w:firstLine="0"/>
            </w:pPr>
            <w:r>
              <w:t>Зон</w:t>
            </w:r>
            <w:r w:rsidR="0033481C">
              <w:t>а</w:t>
            </w:r>
            <w:r w:rsidRPr="00006BF7">
              <w:t xml:space="preserve"> стоянок для легковых автомобилей (СА-1)</w:t>
            </w:r>
          </w:p>
        </w:tc>
        <w:tc>
          <w:tcPr>
            <w:tcW w:w="1418" w:type="dxa"/>
            <w:shd w:val="clear" w:color="auto" w:fill="auto"/>
          </w:tcPr>
          <w:p w:rsidR="00430D56" w:rsidRPr="00006BF7" w:rsidRDefault="00430D56" w:rsidP="004042BD">
            <w:pPr>
              <w:ind w:right="-55" w:firstLine="0"/>
              <w:jc w:val="center"/>
            </w:pPr>
            <w:r w:rsidRPr="00006BF7">
              <w:t>9,93</w:t>
            </w:r>
          </w:p>
        </w:tc>
        <w:tc>
          <w:tcPr>
            <w:tcW w:w="1701" w:type="dxa"/>
            <w:shd w:val="clear" w:color="auto" w:fill="auto"/>
          </w:tcPr>
          <w:p w:rsidR="00430D56" w:rsidRPr="00006BF7" w:rsidRDefault="00430D56" w:rsidP="004042B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5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0,22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shd w:val="clear" w:color="auto" w:fill="auto"/>
          </w:tcPr>
          <w:p w:rsidR="00430D56" w:rsidRPr="00006BF7" w:rsidRDefault="00430D56" w:rsidP="004042B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Планируемые к освоению территории (резервы)</w:t>
            </w:r>
          </w:p>
        </w:tc>
        <w:tc>
          <w:tcPr>
            <w:tcW w:w="1418" w:type="dxa"/>
            <w:shd w:val="clear" w:color="auto" w:fill="auto"/>
          </w:tcPr>
          <w:p w:rsidR="00430D56" w:rsidRPr="00006BF7" w:rsidRDefault="00430D56" w:rsidP="004042B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5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226,23</w:t>
            </w:r>
          </w:p>
        </w:tc>
        <w:tc>
          <w:tcPr>
            <w:tcW w:w="1701" w:type="dxa"/>
            <w:shd w:val="clear" w:color="auto" w:fill="auto"/>
          </w:tcPr>
          <w:p w:rsidR="00430D56" w:rsidRPr="00006BF7" w:rsidRDefault="00430D56" w:rsidP="004042B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5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4,99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left w:val="nil"/>
            </w:tcBorders>
            <w:shd w:val="clear" w:color="auto" w:fill="auto"/>
          </w:tcPr>
          <w:p w:rsidR="00430D56" w:rsidRPr="00006BF7" w:rsidRDefault="00430D56" w:rsidP="004042B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418" w:type="dxa"/>
            <w:shd w:val="clear" w:color="auto" w:fill="auto"/>
          </w:tcPr>
          <w:p w:rsidR="00430D56" w:rsidRPr="00006BF7" w:rsidRDefault="00430D56" w:rsidP="004042B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5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4530</w:t>
            </w:r>
          </w:p>
        </w:tc>
        <w:tc>
          <w:tcPr>
            <w:tcW w:w="1701" w:type="dxa"/>
            <w:shd w:val="clear" w:color="auto" w:fill="auto"/>
          </w:tcPr>
          <w:p w:rsidR="00430D56" w:rsidRPr="00006BF7" w:rsidRDefault="00430D56" w:rsidP="004042B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5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DD03E0" w:rsidRDefault="00DD03E0" w:rsidP="00430D56"/>
    <w:p w:rsidR="00430D56" w:rsidRPr="00006BF7" w:rsidRDefault="00430D56" w:rsidP="00430D56">
      <w:r w:rsidRPr="00006BF7">
        <w:t>Расчет выполнен с учетом фактического использования территории.</w:t>
      </w:r>
    </w:p>
    <w:p w:rsidR="00695BAD" w:rsidRDefault="00695BAD" w:rsidP="00430D56">
      <w:pPr>
        <w:ind w:firstLine="0"/>
        <w:jc w:val="center"/>
        <w:rPr>
          <w:b/>
        </w:rPr>
      </w:pPr>
      <w:bookmarkStart w:id="3" w:name="_Toc287107266"/>
      <w:bookmarkStart w:id="4" w:name="_Toc294799588"/>
    </w:p>
    <w:p w:rsidR="00430D56" w:rsidRPr="00006BF7" w:rsidRDefault="00430D56" w:rsidP="00430D56">
      <w:pPr>
        <w:ind w:firstLine="0"/>
        <w:jc w:val="center"/>
        <w:rPr>
          <w:b/>
        </w:rPr>
      </w:pPr>
      <w:r w:rsidRPr="00006BF7">
        <w:rPr>
          <w:b/>
        </w:rPr>
        <w:t>2. Планируемое развитие территории</w:t>
      </w:r>
      <w:bookmarkEnd w:id="3"/>
      <w:bookmarkEnd w:id="4"/>
    </w:p>
    <w:p w:rsidR="00430D56" w:rsidRPr="00006BF7" w:rsidRDefault="00430D56" w:rsidP="00430D56">
      <w:pPr>
        <w:ind w:firstLine="0"/>
        <w:jc w:val="center"/>
        <w:rPr>
          <w:b/>
        </w:rPr>
      </w:pPr>
    </w:p>
    <w:p w:rsidR="00430D56" w:rsidRPr="00006BF7" w:rsidRDefault="00430D56" w:rsidP="00430D56">
      <w:pPr>
        <w:ind w:firstLine="0"/>
        <w:jc w:val="center"/>
        <w:rPr>
          <w:b/>
        </w:rPr>
      </w:pPr>
      <w:bookmarkStart w:id="5" w:name="_Toc287107267"/>
      <w:bookmarkStart w:id="6" w:name="_Toc294799589"/>
      <w:r w:rsidRPr="00006BF7">
        <w:rPr>
          <w:b/>
        </w:rPr>
        <w:t>2.1. Архитектурно-планировочное решение. Функциональное зонирование</w:t>
      </w:r>
      <w:bookmarkEnd w:id="5"/>
      <w:bookmarkEnd w:id="6"/>
    </w:p>
    <w:p w:rsidR="00430D56" w:rsidRPr="00006BF7" w:rsidRDefault="00430D56" w:rsidP="00430D56">
      <w:pPr>
        <w:jc w:val="center"/>
        <w:rPr>
          <w:b/>
        </w:rPr>
      </w:pPr>
    </w:p>
    <w:p w:rsidR="00430D56" w:rsidRPr="00006BF7" w:rsidRDefault="00430D56" w:rsidP="00430D56">
      <w:bookmarkStart w:id="7" w:name="_Toc272840970"/>
      <w:r w:rsidRPr="00006BF7">
        <w:t>Планировочная концепция и функциональное зонирование определены в проекте планировки на основе Генерального плана города Новосибирска исходя из специфики положения площадки как одной из главных рекреационных зон г</w:t>
      </w:r>
      <w:r w:rsidRPr="00006BF7">
        <w:t>о</w:t>
      </w:r>
      <w:r w:rsidRPr="00006BF7">
        <w:t>рода Новосибирска.</w:t>
      </w:r>
    </w:p>
    <w:p w:rsidR="00430D56" w:rsidRPr="00006BF7" w:rsidRDefault="00430D56" w:rsidP="00430D56">
      <w:r w:rsidRPr="00006BF7">
        <w:t xml:space="preserve">Проектируемая территория в границах </w:t>
      </w:r>
      <w:proofErr w:type="spellStart"/>
      <w:r w:rsidRPr="00006BF7">
        <w:t>Заельцовского</w:t>
      </w:r>
      <w:proofErr w:type="spellEnd"/>
      <w:r w:rsidRPr="00006BF7">
        <w:t xml:space="preserve"> района является ва</w:t>
      </w:r>
      <w:r w:rsidRPr="00006BF7">
        <w:t>ж</w:t>
      </w:r>
      <w:r w:rsidRPr="00006BF7">
        <w:t>нейшей частью природно-рекреационного комплекса города, выполняет природ</w:t>
      </w:r>
      <w:r w:rsidRPr="00006BF7">
        <w:t>о</w:t>
      </w:r>
      <w:r w:rsidRPr="00006BF7">
        <w:t>охранные и рекреационные функции и во многом обеспечивает стабильность эк</w:t>
      </w:r>
      <w:r w:rsidRPr="00006BF7">
        <w:t>о</w:t>
      </w:r>
      <w:r w:rsidRPr="00006BF7">
        <w:t xml:space="preserve">логической ситуации города. </w:t>
      </w:r>
    </w:p>
    <w:p w:rsidR="00430D56" w:rsidRPr="00006BF7" w:rsidRDefault="00430D56" w:rsidP="00430D56">
      <w:proofErr w:type="spellStart"/>
      <w:r w:rsidRPr="00006BF7">
        <w:t>Заельцовский</w:t>
      </w:r>
      <w:proofErr w:type="spellEnd"/>
      <w:r w:rsidRPr="00006BF7">
        <w:t xml:space="preserve"> бор является важной составной частью при</w:t>
      </w:r>
      <w:r>
        <w:t xml:space="preserve">родных </w:t>
      </w:r>
      <w:r w:rsidRPr="00006BF7">
        <w:t>рекреац</w:t>
      </w:r>
      <w:r w:rsidRPr="00006BF7">
        <w:t>и</w:t>
      </w:r>
      <w:r w:rsidRPr="00006BF7">
        <w:t>онных ландшафтов акватории и поймы реки Оби, имеющих региональное прир</w:t>
      </w:r>
      <w:r w:rsidRPr="00006BF7">
        <w:t>о</w:t>
      </w:r>
      <w:r w:rsidRPr="00006BF7">
        <w:t>доохранное значение и выполняющих роль миграционных экологических корид</w:t>
      </w:r>
      <w:r w:rsidRPr="00006BF7">
        <w:t>о</w:t>
      </w:r>
      <w:r w:rsidRPr="00006BF7">
        <w:t>ров, необходимых для сохранения разнообразия природных биоценозов.</w:t>
      </w:r>
    </w:p>
    <w:p w:rsidR="00430D56" w:rsidRPr="00006BF7" w:rsidRDefault="00430D56" w:rsidP="00430D56">
      <w:r w:rsidRPr="00006BF7">
        <w:t>Приоритетность природно-экологического подхода при принятии проек</w:t>
      </w:r>
      <w:r w:rsidRPr="00006BF7">
        <w:t>т</w:t>
      </w:r>
      <w:r w:rsidRPr="00006BF7">
        <w:t>ных решений учитывает:</w:t>
      </w:r>
    </w:p>
    <w:p w:rsidR="00430D56" w:rsidRPr="00006BF7" w:rsidRDefault="00430D56" w:rsidP="00430D56">
      <w:r w:rsidRPr="00006BF7">
        <w:t xml:space="preserve">охрану природного комплекса </w:t>
      </w:r>
      <w:proofErr w:type="spellStart"/>
      <w:r w:rsidRPr="00006BF7">
        <w:t>Заельцовского</w:t>
      </w:r>
      <w:proofErr w:type="spellEnd"/>
      <w:r w:rsidRPr="00006BF7">
        <w:t xml:space="preserve"> бора с дифференциацией а</w:t>
      </w:r>
      <w:r w:rsidRPr="00006BF7">
        <w:t>н</w:t>
      </w:r>
      <w:r w:rsidRPr="00006BF7">
        <w:t>тропогенных нагрузок по различным функциональным зонам и дифференцир</w:t>
      </w:r>
      <w:r w:rsidRPr="00006BF7">
        <w:t>о</w:t>
      </w:r>
      <w:r w:rsidRPr="00006BF7">
        <w:t>ванным комплексом планировочных мероприятий;</w:t>
      </w:r>
    </w:p>
    <w:p w:rsidR="00430D56" w:rsidRPr="00006BF7" w:rsidRDefault="00430D56" w:rsidP="00430D56">
      <w:r w:rsidRPr="00006BF7">
        <w:t xml:space="preserve">благоустройство рекреационных территорий, в том числе прибрежной зоны реки Оби, долины реки 2-я Ельцовка, проведение мероприятий по </w:t>
      </w:r>
      <w:proofErr w:type="spellStart"/>
      <w:r w:rsidRPr="00006BF7">
        <w:t>берегоукрепл</w:t>
      </w:r>
      <w:r w:rsidRPr="00006BF7">
        <w:t>е</w:t>
      </w:r>
      <w:r w:rsidRPr="00006BF7">
        <w:t>нию</w:t>
      </w:r>
      <w:proofErr w:type="spellEnd"/>
      <w:r w:rsidRPr="00006BF7">
        <w:t>;</w:t>
      </w:r>
    </w:p>
    <w:p w:rsidR="00430D56" w:rsidRPr="00006BF7" w:rsidRDefault="00430D56" w:rsidP="00430D56">
      <w:r w:rsidRPr="00006BF7">
        <w:t>активное развитие зоны парка культуры и отдыха в качестве природной б</w:t>
      </w:r>
      <w:r w:rsidRPr="00006BF7">
        <w:t>у</w:t>
      </w:r>
      <w:r w:rsidRPr="00006BF7">
        <w:t>ферной территории между лесными участками и прилегающими зонами горо</w:t>
      </w:r>
      <w:r w:rsidRPr="00006BF7">
        <w:t>д</w:t>
      </w:r>
      <w:r w:rsidRPr="00006BF7">
        <w:t xml:space="preserve">ской застройки </w:t>
      </w:r>
      <w:r w:rsidR="005B2D2F">
        <w:t>других</w:t>
      </w:r>
      <w:r w:rsidRPr="00006BF7">
        <w:t xml:space="preserve"> районов города;</w:t>
      </w:r>
    </w:p>
    <w:p w:rsidR="00430D56" w:rsidRPr="00006BF7" w:rsidRDefault="00430D56" w:rsidP="00430D56">
      <w:r w:rsidRPr="00006BF7">
        <w:t>ограничение (на уровне выделенных и планируемых земельных участков) нового строительства рекреационных и жилых объектов в прибрежной зоне и з</w:t>
      </w:r>
      <w:r w:rsidRPr="00006BF7">
        <w:t>о</w:t>
      </w:r>
      <w:r w:rsidRPr="00006BF7">
        <w:t>нах озеленения, ориентаци</w:t>
      </w:r>
      <w:r w:rsidR="004E1AA3">
        <w:t>ю</w:t>
      </w:r>
      <w:r w:rsidRPr="00006BF7">
        <w:t xml:space="preserve"> на благоустройство и реабилитацию территории;</w:t>
      </w:r>
    </w:p>
    <w:p w:rsidR="00430D56" w:rsidRPr="00006BF7" w:rsidRDefault="00430D56" w:rsidP="00430D56">
      <w:r w:rsidRPr="00006BF7">
        <w:t>инженерное оборудование и инженерн</w:t>
      </w:r>
      <w:r w:rsidR="004E1AA3">
        <w:t>ую планировку</w:t>
      </w:r>
      <w:r w:rsidRPr="00006BF7">
        <w:t xml:space="preserve"> территории на совр</w:t>
      </w:r>
      <w:r w:rsidRPr="00006BF7">
        <w:t>е</w:t>
      </w:r>
      <w:r w:rsidRPr="00006BF7">
        <w:t>менном уровне.</w:t>
      </w:r>
    </w:p>
    <w:p w:rsidR="00430D56" w:rsidRPr="00006BF7" w:rsidRDefault="00430D56" w:rsidP="00430D56">
      <w:r w:rsidRPr="00006BF7">
        <w:t>Основная идея проекта планировки – развитие каждого укрупненного пл</w:t>
      </w:r>
      <w:r w:rsidRPr="00006BF7">
        <w:t>а</w:t>
      </w:r>
      <w:r w:rsidRPr="00006BF7">
        <w:t>нировочного района для комфортного отдыха и (или) проживания горожан при условии сохранения уникального природно-рекреационного потенциала террит</w:t>
      </w:r>
      <w:r w:rsidRPr="00006BF7">
        <w:t>о</w:t>
      </w:r>
      <w:r w:rsidRPr="00006BF7">
        <w:t xml:space="preserve">рии. </w:t>
      </w:r>
    </w:p>
    <w:p w:rsidR="00430D56" w:rsidRDefault="00430D56" w:rsidP="00430D56">
      <w:r>
        <w:lastRenderedPageBreak/>
        <w:t>Б</w:t>
      </w:r>
      <w:r w:rsidRPr="00006BF7">
        <w:t xml:space="preserve">ольшую часть проектируемой территории </w:t>
      </w:r>
      <w:r>
        <w:t>составляет естественно сформ</w:t>
      </w:r>
      <w:r>
        <w:t>и</w:t>
      </w:r>
      <w:r>
        <w:t xml:space="preserve">рованный пойменный бор. В зависимости от места положения в проектируемом районе предполагается три вида использования бора. </w:t>
      </w:r>
    </w:p>
    <w:p w:rsidR="00430D56" w:rsidRPr="00006BF7" w:rsidRDefault="00430D56" w:rsidP="00430D56">
      <w:r w:rsidRPr="00006BF7">
        <w:t xml:space="preserve">Северная </w:t>
      </w:r>
      <w:r>
        <w:t>часть бора (</w:t>
      </w:r>
      <w:r w:rsidRPr="00006BF7">
        <w:t>севернее Дачного шоссе</w:t>
      </w:r>
      <w:r>
        <w:t>)</w:t>
      </w:r>
      <w:r w:rsidRPr="00006BF7">
        <w:t xml:space="preserve"> наиболее удалена от акти</w:t>
      </w:r>
      <w:r w:rsidRPr="00006BF7">
        <w:t>в</w:t>
      </w:r>
      <w:r w:rsidRPr="00006BF7">
        <w:t>ных антропогенных нагрузок и должна иметь наиболее строгий природоохранный режим с минимальным уровнем рекреационной деятельности (заповедные учас</w:t>
      </w:r>
      <w:r w:rsidRPr="00006BF7">
        <w:t>т</w:t>
      </w:r>
      <w:r w:rsidRPr="00006BF7">
        <w:t>ки для охраны ценных животных и растительных сообществ, экологические тр</w:t>
      </w:r>
      <w:r w:rsidRPr="00006BF7">
        <w:t>о</w:t>
      </w:r>
      <w:r w:rsidRPr="00006BF7">
        <w:t xml:space="preserve">пы, эталонные участки леса, пешеходная </w:t>
      </w:r>
      <w:proofErr w:type="spellStart"/>
      <w:r w:rsidRPr="00006BF7">
        <w:t>дорожно-тропиночная</w:t>
      </w:r>
      <w:proofErr w:type="spellEnd"/>
      <w:r w:rsidRPr="00006BF7">
        <w:t xml:space="preserve"> сеть</w:t>
      </w:r>
      <w:r>
        <w:t xml:space="preserve"> малой пло</w:t>
      </w:r>
      <w:r>
        <w:t>т</w:t>
      </w:r>
      <w:r>
        <w:t>ности</w:t>
      </w:r>
      <w:r w:rsidRPr="00006BF7">
        <w:t xml:space="preserve"> и прочее). </w:t>
      </w:r>
    </w:p>
    <w:p w:rsidR="00430D56" w:rsidRPr="00006BF7" w:rsidRDefault="00430D56" w:rsidP="00430D56">
      <w:r>
        <w:t>Центральная часть бора</w:t>
      </w:r>
      <w:r w:rsidRPr="00006BF7">
        <w:t xml:space="preserve"> </w:t>
      </w:r>
      <w:r>
        <w:t>(</w:t>
      </w:r>
      <w:r w:rsidRPr="00006BF7">
        <w:t>ограниченная Дачным шоссе и комплексом де</w:t>
      </w:r>
      <w:r w:rsidRPr="00006BF7">
        <w:t>т</w:t>
      </w:r>
      <w:r w:rsidRPr="00006BF7">
        <w:t>ской железной дороги</w:t>
      </w:r>
      <w:r>
        <w:t>)</w:t>
      </w:r>
      <w:r w:rsidRPr="00006BF7">
        <w:t xml:space="preserve"> в силу своего планировочного местоположения в большей мере может иметь режим, приближенный к режиму лесопарковой территории. Здесь формируется более плотная </w:t>
      </w:r>
      <w:proofErr w:type="spellStart"/>
      <w:r w:rsidRPr="00006BF7">
        <w:t>дорожно-тропиночная</w:t>
      </w:r>
      <w:proofErr w:type="spellEnd"/>
      <w:r w:rsidRPr="00006BF7">
        <w:t xml:space="preserve"> сеть, создаются объекты рекреационной инфраструктуры, места для проведения пикников, пункты проката инвентаря, велосипедные дорожки, спортивные и детские площадки и прочее. Плотность </w:t>
      </w:r>
      <w:proofErr w:type="spellStart"/>
      <w:r w:rsidRPr="00006BF7">
        <w:t>дорожно-тропиночной</w:t>
      </w:r>
      <w:proofErr w:type="spellEnd"/>
      <w:r w:rsidRPr="00006BF7">
        <w:t xml:space="preserve"> сети и перечисленных объектов должна возра</w:t>
      </w:r>
      <w:r w:rsidRPr="00006BF7">
        <w:t>с</w:t>
      </w:r>
      <w:r w:rsidRPr="00006BF7">
        <w:t xml:space="preserve">тать по мере приближения к обслуживающим входным узлам. </w:t>
      </w:r>
    </w:p>
    <w:p w:rsidR="00430D56" w:rsidRPr="00006BF7" w:rsidRDefault="00430D56" w:rsidP="00430D56">
      <w:r w:rsidRPr="00006BF7">
        <w:t xml:space="preserve">Южная </w:t>
      </w:r>
      <w:r>
        <w:t xml:space="preserve">часть бора </w:t>
      </w:r>
      <w:r w:rsidR="000A2243">
        <w:t xml:space="preserve">включает территории </w:t>
      </w:r>
      <w:r w:rsidR="00DD03E0">
        <w:t>«</w:t>
      </w:r>
      <w:proofErr w:type="spellStart"/>
      <w:r w:rsidRPr="00006BF7">
        <w:t>ПКиО</w:t>
      </w:r>
      <w:proofErr w:type="spellEnd"/>
      <w:r w:rsidRPr="00006BF7">
        <w:t xml:space="preserve"> «</w:t>
      </w:r>
      <w:proofErr w:type="spellStart"/>
      <w:r w:rsidRPr="00006BF7">
        <w:t>Заельцовский</w:t>
      </w:r>
      <w:proofErr w:type="spellEnd"/>
      <w:r w:rsidRPr="00006BF7">
        <w:t xml:space="preserve">», зоопарка и дендропарка. Это наиболее активная рекреационная зона. Она включает в себя массовый отдых, развлечения, занятия спортом и выполняет функцию буферной зоны между </w:t>
      </w:r>
      <w:r w:rsidR="005B2D2F">
        <w:t>други</w:t>
      </w:r>
      <w:r w:rsidRPr="00006BF7">
        <w:t>ми районами города и природными зонами проектируемой те</w:t>
      </w:r>
      <w:r w:rsidRPr="00006BF7">
        <w:t>р</w:t>
      </w:r>
      <w:r w:rsidRPr="00006BF7">
        <w:t xml:space="preserve">ритории. </w:t>
      </w:r>
    </w:p>
    <w:p w:rsidR="00430D56" w:rsidRPr="00006BF7" w:rsidRDefault="00430D56" w:rsidP="00430D56">
      <w:r w:rsidRPr="00006BF7">
        <w:t>Предлагается реконструкция территории для формирования многофункци</w:t>
      </w:r>
      <w:r w:rsidRPr="00006BF7">
        <w:t>о</w:t>
      </w:r>
      <w:r w:rsidRPr="00006BF7">
        <w:t>нального парка в пределах комплекса детской железной дороги со строительством ряда объектов обслуживания</w:t>
      </w:r>
      <w:r w:rsidR="005B2D2F">
        <w:t xml:space="preserve">: </w:t>
      </w:r>
      <w:r w:rsidRPr="00006BF7">
        <w:t>входных обслуживающих комплексов, объектов общественного питания, музейно-этнографических и других объектов.</w:t>
      </w:r>
    </w:p>
    <w:p w:rsidR="00430D56" w:rsidRPr="00006BF7" w:rsidRDefault="00430D56" w:rsidP="00430D56">
      <w:r w:rsidRPr="00006BF7">
        <w:t>Проектом предлагается продление зоны озеленения до береговой зоны реки Оби с устройством благоустроенного пляжа и тематического парка развлечений. Это потребует достаточно сложных мероприятий по очистке и реабилитации пр</w:t>
      </w:r>
      <w:r w:rsidRPr="00006BF7">
        <w:t>и</w:t>
      </w:r>
      <w:r w:rsidRPr="00006BF7">
        <w:t>брежной зоны, инженерной подготовки территории и выноса малоценной мал</w:t>
      </w:r>
      <w:r w:rsidRPr="00006BF7">
        <w:t>о</w:t>
      </w:r>
      <w:r w:rsidRPr="00006BF7">
        <w:t>этажной застройки.</w:t>
      </w:r>
    </w:p>
    <w:p w:rsidR="00430D56" w:rsidRPr="00006BF7" w:rsidRDefault="00430D56" w:rsidP="00430D56">
      <w:r w:rsidRPr="00006BF7">
        <w:t xml:space="preserve">Учитывая, что лес </w:t>
      </w:r>
      <w:proofErr w:type="spellStart"/>
      <w:r w:rsidRPr="00006BF7">
        <w:t>Заельцовского</w:t>
      </w:r>
      <w:proofErr w:type="spellEnd"/>
      <w:r w:rsidRPr="00006BF7">
        <w:t xml:space="preserve"> бора следует сохранить как целостную саморегулирующуюся и </w:t>
      </w:r>
      <w:proofErr w:type="spellStart"/>
      <w:r w:rsidRPr="00006BF7">
        <w:t>самовозобновляемую</w:t>
      </w:r>
      <w:proofErr w:type="spellEnd"/>
      <w:r w:rsidRPr="00006BF7">
        <w:t xml:space="preserve"> экосистему, максимально снижая антропогенную нагрузку, проектом предусматривается четкое разграничение природной зоны, </w:t>
      </w:r>
      <w:r>
        <w:t>жил</w:t>
      </w:r>
      <w:r w:rsidRPr="00006BF7">
        <w:t>ых зон  и зон отдыха и оздоровления. Вдоль всей прибре</w:t>
      </w:r>
      <w:r w:rsidRPr="00006BF7">
        <w:t>ж</w:t>
      </w:r>
      <w:r w:rsidRPr="00006BF7">
        <w:t>ной рекреационно-жилой зоны на основе существующих участков дорог планир</w:t>
      </w:r>
      <w:r w:rsidRPr="00006BF7">
        <w:t>у</w:t>
      </w:r>
      <w:r w:rsidRPr="00006BF7">
        <w:t>ется создание магистральной улицы районного значения.</w:t>
      </w:r>
    </w:p>
    <w:p w:rsidR="00430D56" w:rsidRPr="00006BF7" w:rsidRDefault="00430D56" w:rsidP="00430D56">
      <w:r w:rsidRPr="00006BF7">
        <w:t>Особое внимание уделено сохранению существующих и организации новых входов в рекреационную зону с максимальным разделением пешеходных и тран</w:t>
      </w:r>
      <w:r w:rsidRPr="00006BF7">
        <w:t>с</w:t>
      </w:r>
      <w:r w:rsidRPr="00006BF7">
        <w:t>портных потоков. В зоне каждого входа предусмотрено формирование обслуж</w:t>
      </w:r>
      <w:r w:rsidRPr="00006BF7">
        <w:t>и</w:t>
      </w:r>
      <w:r w:rsidRPr="00006BF7">
        <w:t xml:space="preserve">вающих узлов, оборудованных стоянками и элементами обслуживающей и       </w:t>
      </w:r>
      <w:r w:rsidR="000A2243">
        <w:t xml:space="preserve">    рекреационной инфраструктур</w:t>
      </w:r>
      <w:r w:rsidRPr="00006BF7">
        <w:t>, прилегающих к пересечениям основных тран</w:t>
      </w:r>
      <w:r w:rsidRPr="00006BF7">
        <w:t>с</w:t>
      </w:r>
      <w:r w:rsidRPr="00006BF7">
        <w:t>портных магистралей, а также к выходам от магистральной улицы районного зн</w:t>
      </w:r>
      <w:r w:rsidRPr="00006BF7">
        <w:t>а</w:t>
      </w:r>
      <w:r w:rsidRPr="00006BF7">
        <w:t xml:space="preserve">чения к реке Оби. </w:t>
      </w:r>
    </w:p>
    <w:p w:rsidR="00430D56" w:rsidRPr="00006BF7" w:rsidRDefault="00430D56" w:rsidP="00430D56">
      <w:r w:rsidRPr="00006BF7">
        <w:t>В соответствии с Генеральным планом города Новосибирска по сопредел</w:t>
      </w:r>
      <w:r w:rsidRPr="00006BF7">
        <w:t>ь</w:t>
      </w:r>
      <w:r w:rsidRPr="00006BF7">
        <w:t>н</w:t>
      </w:r>
      <w:r w:rsidR="000A2243">
        <w:t xml:space="preserve">ым с </w:t>
      </w:r>
      <w:proofErr w:type="spellStart"/>
      <w:r w:rsidR="000A2243">
        <w:t>Заельцовским</w:t>
      </w:r>
      <w:proofErr w:type="spellEnd"/>
      <w:r w:rsidR="000A2243">
        <w:t xml:space="preserve"> бором, </w:t>
      </w:r>
      <w:r w:rsidR="00DD03E0">
        <w:t>«</w:t>
      </w:r>
      <w:proofErr w:type="spellStart"/>
      <w:r w:rsidRPr="00006BF7">
        <w:t>ПКиО</w:t>
      </w:r>
      <w:proofErr w:type="spellEnd"/>
      <w:r w:rsidRPr="00006BF7">
        <w:t xml:space="preserve"> «</w:t>
      </w:r>
      <w:proofErr w:type="spellStart"/>
      <w:r w:rsidRPr="00006BF7">
        <w:t>Заельцовский</w:t>
      </w:r>
      <w:proofErr w:type="spellEnd"/>
      <w:r w:rsidRPr="00006BF7">
        <w:t xml:space="preserve">», зоопарком и дендропарком </w:t>
      </w:r>
      <w:r w:rsidRPr="00006BF7">
        <w:lastRenderedPageBreak/>
        <w:t>территориям проходит скоростная автодорога. Внедрение подобного объекта в рекреационную зону неизбежно вызовет ряд сопутствующих проблем, таких, н</w:t>
      </w:r>
      <w:r w:rsidRPr="00006BF7">
        <w:t>а</w:t>
      </w:r>
      <w:r w:rsidRPr="00006BF7">
        <w:t xml:space="preserve">пример, как нарушение сложившихся пешеходных путей между рекреационными территориями и </w:t>
      </w:r>
      <w:r w:rsidR="00DD03E0">
        <w:t>други</w:t>
      </w:r>
      <w:r w:rsidRPr="00006BF7">
        <w:t>ми районами города. Проектом предлагается организация мостовых пешеходных переходов в районе транспортной развязки и планируем</w:t>
      </w:r>
      <w:r w:rsidRPr="00006BF7">
        <w:t>о</w:t>
      </w:r>
      <w:r w:rsidRPr="00006BF7">
        <w:t>го наземного вестибюля станции метрополитена, в районе станции детской ж</w:t>
      </w:r>
      <w:r w:rsidRPr="00006BF7">
        <w:t>е</w:t>
      </w:r>
      <w:r w:rsidRPr="00006BF7">
        <w:t>лезной дороги и в районе дендропарка. Предусматривается пешеходная связь с соседними территориями и под скоростной трассой вдоль береговой зоны в ра</w:t>
      </w:r>
      <w:r w:rsidRPr="00006BF7">
        <w:t>й</w:t>
      </w:r>
      <w:r w:rsidRPr="00006BF7">
        <w:t>оне перспективного моста через реку Обь.</w:t>
      </w:r>
    </w:p>
    <w:p w:rsidR="00430D56" w:rsidRPr="00006BF7" w:rsidRDefault="00430D56" w:rsidP="00430D56">
      <w:r w:rsidRPr="00006BF7">
        <w:t>В связи с тем, что новая скоростная автодорога будет проходить вдоль реки 2-я Ельцовка</w:t>
      </w:r>
      <w:r>
        <w:t>,</w:t>
      </w:r>
      <w:r w:rsidRPr="00006BF7">
        <w:t xml:space="preserve"> потребуется</w:t>
      </w:r>
      <w:r>
        <w:t>:</w:t>
      </w:r>
      <w:r w:rsidRPr="00006BF7">
        <w:t xml:space="preserve"> регулирование русла реки, разработка соответству</w:t>
      </w:r>
      <w:r w:rsidRPr="00006BF7">
        <w:t>ю</w:t>
      </w:r>
      <w:r w:rsidRPr="00006BF7">
        <w:t>щих мероприятий по реконструкции берегов, в том числе и в целях минимизации негативного воздействия трассы на прибрежные территории, по реабилитации и благоустройству природного комплекса реки.</w:t>
      </w:r>
    </w:p>
    <w:p w:rsidR="00430D56" w:rsidRPr="00006BF7" w:rsidRDefault="00430D56" w:rsidP="00430D56">
      <w:r>
        <w:t>В</w:t>
      </w:r>
      <w:r w:rsidRPr="00006BF7">
        <w:t>сю западную часть проектируемой территории от уреза воды реки Оби до частично существующей и развивающейся магистральной улицы районного зн</w:t>
      </w:r>
      <w:r w:rsidRPr="00006BF7">
        <w:t>а</w:t>
      </w:r>
      <w:r w:rsidRPr="00006BF7">
        <w:t>чения</w:t>
      </w:r>
      <w:r>
        <w:t xml:space="preserve"> предполагается использовать как рекреационную и жилую</w:t>
      </w:r>
      <w:r w:rsidRPr="00006BF7">
        <w:t>. Данная терр</w:t>
      </w:r>
      <w:r w:rsidRPr="00006BF7">
        <w:t>и</w:t>
      </w:r>
      <w:r w:rsidRPr="00006BF7">
        <w:t>тория является многофункциональной с превалированием рекреационной фун</w:t>
      </w:r>
      <w:r w:rsidRPr="00006BF7">
        <w:t>к</w:t>
      </w:r>
      <w:r w:rsidRPr="00006BF7">
        <w:t xml:space="preserve">ции. </w:t>
      </w:r>
      <w:r>
        <w:t xml:space="preserve">В западной части территории предполагается разместить </w:t>
      </w:r>
      <w:r w:rsidRPr="00006BF7">
        <w:t>следующие зон</w:t>
      </w:r>
      <w:r>
        <w:t>ы</w:t>
      </w:r>
      <w:r w:rsidRPr="00006BF7">
        <w:t>:</w:t>
      </w:r>
    </w:p>
    <w:p w:rsidR="00430D56" w:rsidRPr="00006BF7" w:rsidRDefault="00430D56" w:rsidP="00430D56">
      <w:r w:rsidRPr="00006BF7">
        <w:t>зону отдыха и оздоровления;</w:t>
      </w:r>
    </w:p>
    <w:p w:rsidR="00430D56" w:rsidRPr="00006BF7" w:rsidRDefault="00430D56" w:rsidP="00430D56">
      <w:r w:rsidRPr="00006BF7">
        <w:t>зону застройки  индивидуальными жилыми домами;</w:t>
      </w:r>
    </w:p>
    <w:p w:rsidR="00430D56" w:rsidRDefault="00430D56" w:rsidP="00430D56">
      <w:r w:rsidRPr="00006BF7">
        <w:t>зону жилой застройки сезонного проживания;</w:t>
      </w:r>
    </w:p>
    <w:p w:rsidR="00430D56" w:rsidRPr="00006BF7" w:rsidRDefault="00430D56" w:rsidP="00430D56">
      <w:r>
        <w:rPr>
          <w:color w:val="000000"/>
        </w:rPr>
        <w:t>зону</w:t>
      </w:r>
      <w:r w:rsidRPr="00006BF7">
        <w:rPr>
          <w:color w:val="000000"/>
        </w:rPr>
        <w:t xml:space="preserve"> застройки жилыми домами смешанной этажности</w:t>
      </w:r>
      <w:r>
        <w:rPr>
          <w:color w:val="000000"/>
        </w:rPr>
        <w:t>;</w:t>
      </w:r>
    </w:p>
    <w:p w:rsidR="00430D56" w:rsidRDefault="00430D56" w:rsidP="00430D56">
      <w:r w:rsidRPr="00006BF7">
        <w:t>общественно-деловую зону</w:t>
      </w:r>
      <w:r>
        <w:t>.</w:t>
      </w:r>
      <w:r w:rsidRPr="00006BF7">
        <w:t xml:space="preserve"> </w:t>
      </w:r>
    </w:p>
    <w:p w:rsidR="00430D56" w:rsidRPr="00006BF7" w:rsidRDefault="00430D56" w:rsidP="00430D56">
      <w:r>
        <w:t>Восточная м</w:t>
      </w:r>
      <w:r w:rsidRPr="00006BF7">
        <w:t>ногофункциональ</w:t>
      </w:r>
      <w:r>
        <w:t>ная жил</w:t>
      </w:r>
      <w:r w:rsidRPr="00006BF7">
        <w:t xml:space="preserve">ая </w:t>
      </w:r>
      <w:r>
        <w:t xml:space="preserve">часть территории </w:t>
      </w:r>
      <w:r w:rsidRPr="00006BF7">
        <w:t>включает в себя:</w:t>
      </w:r>
    </w:p>
    <w:p w:rsidR="00430D56" w:rsidRPr="00006BF7" w:rsidRDefault="00430D56" w:rsidP="00430D56">
      <w:r>
        <w:rPr>
          <w:rFonts w:eastAsia="Calibri"/>
          <w:lang w:eastAsia="en-US"/>
        </w:rPr>
        <w:t>зону</w:t>
      </w:r>
      <w:r w:rsidRPr="00006BF7">
        <w:rPr>
          <w:rFonts w:eastAsia="Calibri"/>
          <w:lang w:eastAsia="en-US"/>
        </w:rPr>
        <w:t xml:space="preserve"> застройки жилыми домами смешанной этажности</w:t>
      </w:r>
      <w:r w:rsidRPr="00006BF7">
        <w:t>;</w:t>
      </w:r>
    </w:p>
    <w:p w:rsidR="00430D56" w:rsidRPr="00006BF7" w:rsidRDefault="00430D56" w:rsidP="00430D56">
      <w:r w:rsidRPr="00006BF7">
        <w:t>зону застройки  инд</w:t>
      </w:r>
      <w:r>
        <w:t>ивидуальными жилыми домами</w:t>
      </w:r>
      <w:r w:rsidRPr="00006BF7">
        <w:t>;</w:t>
      </w:r>
    </w:p>
    <w:p w:rsidR="00430D56" w:rsidRPr="00006BF7" w:rsidRDefault="00430D56" w:rsidP="00430D56">
      <w:r w:rsidRPr="00006BF7">
        <w:t>общественно-деловые зоны;</w:t>
      </w:r>
    </w:p>
    <w:p w:rsidR="00430D56" w:rsidRPr="00006BF7" w:rsidRDefault="00430D56" w:rsidP="00430D56">
      <w:r w:rsidRPr="00006BF7">
        <w:t>зоны инженерной  и транспортной  инфраструктур.</w:t>
      </w:r>
    </w:p>
    <w:p w:rsidR="00430D56" w:rsidRPr="00006BF7" w:rsidRDefault="00430D56" w:rsidP="00430D56">
      <w:r>
        <w:t>Восточная многофункциональная часть территории</w:t>
      </w:r>
      <w:r w:rsidRPr="00006BF7">
        <w:t xml:space="preserve"> примыкает к ул. Жуковского и к проектируемой трассе скоростной автомобильной магистрали. Развитие жилой застройки намечено к северу и югу от Дачного шоссе. Это терр</w:t>
      </w:r>
      <w:r w:rsidRPr="00006BF7">
        <w:t>и</w:t>
      </w:r>
      <w:r w:rsidRPr="00006BF7">
        <w:t xml:space="preserve">тории поселка Лесной Авиации и бывшего военного городка. В </w:t>
      </w:r>
      <w:r>
        <w:t xml:space="preserve">жилой </w:t>
      </w:r>
      <w:r w:rsidRPr="00006BF7">
        <w:t>зоне з</w:t>
      </w:r>
      <w:r w:rsidRPr="00006BF7">
        <w:t>а</w:t>
      </w:r>
      <w:r w:rsidRPr="00006BF7">
        <w:t xml:space="preserve">проектированы все необходимые объекты обслуживания населения. Зона </w:t>
      </w:r>
      <w:r w:rsidRPr="00006BF7">
        <w:rPr>
          <w:rFonts w:eastAsia="Calibri"/>
          <w:lang w:eastAsia="en-US"/>
        </w:rPr>
        <w:t>з</w:t>
      </w:r>
      <w:r w:rsidRPr="00006BF7">
        <w:rPr>
          <w:rFonts w:eastAsia="Calibri"/>
          <w:lang w:eastAsia="en-US"/>
        </w:rPr>
        <w:t>а</w:t>
      </w:r>
      <w:r w:rsidRPr="00006BF7">
        <w:rPr>
          <w:rFonts w:eastAsia="Calibri"/>
          <w:lang w:eastAsia="en-US"/>
        </w:rPr>
        <w:t xml:space="preserve">стройки малоэтажными жилыми домами формируется вдоль </w:t>
      </w:r>
      <w:r w:rsidRPr="00006BF7">
        <w:t xml:space="preserve">ул. Жуковского и </w:t>
      </w:r>
      <w:proofErr w:type="spellStart"/>
      <w:r w:rsidRPr="00006BF7">
        <w:t>Мочищенского</w:t>
      </w:r>
      <w:proofErr w:type="spellEnd"/>
      <w:r w:rsidRPr="00006BF7">
        <w:t xml:space="preserve"> шоссе</w:t>
      </w:r>
      <w:r w:rsidRPr="00006BF7">
        <w:rPr>
          <w:rFonts w:eastAsia="Calibri"/>
          <w:lang w:eastAsia="en-US"/>
        </w:rPr>
        <w:t xml:space="preserve">, </w:t>
      </w:r>
      <w:r w:rsidR="00BE41DF">
        <w:rPr>
          <w:rFonts w:eastAsia="Calibri"/>
          <w:lang w:eastAsia="en-US"/>
        </w:rPr>
        <w:t>з</w:t>
      </w:r>
      <w:r w:rsidRPr="00006BF7">
        <w:rPr>
          <w:rFonts w:eastAsia="Calibri"/>
          <w:lang w:eastAsia="en-US"/>
        </w:rPr>
        <w:t xml:space="preserve">она застройки жилыми домами смешанной этажности </w:t>
      </w:r>
      <w:r w:rsidRPr="00006BF7">
        <w:t xml:space="preserve">формируется вдоль и между ул. Тимирязева и ул. Стасова. </w:t>
      </w:r>
    </w:p>
    <w:p w:rsidR="00430D56" w:rsidRPr="00006BF7" w:rsidRDefault="00430D56" w:rsidP="00430D56">
      <w:r w:rsidRPr="00006BF7">
        <w:t xml:space="preserve">Генеральным планом города Новосибирска предусматривалась реновация территории садоводческих товариществ к востоку от </w:t>
      </w:r>
      <w:proofErr w:type="spellStart"/>
      <w:r w:rsidRPr="00006BF7">
        <w:t>Заельцовского</w:t>
      </w:r>
      <w:proofErr w:type="spellEnd"/>
      <w:r w:rsidRPr="00006BF7">
        <w:t xml:space="preserve"> кладбища вдоль </w:t>
      </w:r>
      <w:proofErr w:type="spellStart"/>
      <w:r w:rsidRPr="00006BF7">
        <w:t>Мочищенского</w:t>
      </w:r>
      <w:proofErr w:type="spellEnd"/>
      <w:r w:rsidRPr="00006BF7">
        <w:t xml:space="preserve"> шоссе. Это связано с фактическим расширением </w:t>
      </w:r>
      <w:proofErr w:type="spellStart"/>
      <w:r w:rsidRPr="00006BF7">
        <w:t>Заельцо</w:t>
      </w:r>
      <w:r w:rsidRPr="00006BF7">
        <w:t>в</w:t>
      </w:r>
      <w:r w:rsidRPr="00006BF7">
        <w:t>ского</w:t>
      </w:r>
      <w:proofErr w:type="spellEnd"/>
      <w:r w:rsidRPr="00006BF7">
        <w:t xml:space="preserve"> кладбища и, соответственно, увеличением санитарно-защитной зоны. Пр</w:t>
      </w:r>
      <w:r w:rsidRPr="00006BF7">
        <w:t>о</w:t>
      </w:r>
      <w:r w:rsidRPr="00006BF7">
        <w:t>ектом планировки рассматриваемую территорию садоводческих и дачных тов</w:t>
      </w:r>
      <w:r w:rsidRPr="00006BF7">
        <w:t>а</w:t>
      </w:r>
      <w:r w:rsidR="00BE41DF">
        <w:t>рище</w:t>
      </w:r>
      <w:proofErr w:type="gramStart"/>
      <w:r w:rsidR="00BE41DF">
        <w:t>ств</w:t>
      </w:r>
      <w:r w:rsidRPr="00006BF7">
        <w:t xml:space="preserve"> пр</w:t>
      </w:r>
      <w:proofErr w:type="gramEnd"/>
      <w:r w:rsidRPr="00006BF7">
        <w:t>едлагается перевести в общественно-деловую зону для размещения объектов обслуживания, что позволит более рационально использовать освобо</w:t>
      </w:r>
      <w:r w:rsidRPr="00006BF7">
        <w:t>ж</w:t>
      </w:r>
      <w:r w:rsidRPr="00006BF7">
        <w:t>даемые земельные участки, а также упростит их выкуп у землепользователей. Т</w:t>
      </w:r>
      <w:r w:rsidRPr="00006BF7">
        <w:t>а</w:t>
      </w:r>
      <w:r w:rsidRPr="00006BF7">
        <w:lastRenderedPageBreak/>
        <w:t xml:space="preserve">кое решение оправдано планируемым крупномасштабным развитием территории к востоку от </w:t>
      </w:r>
      <w:proofErr w:type="spellStart"/>
      <w:r w:rsidRPr="00006BF7">
        <w:t>Мочищенского</w:t>
      </w:r>
      <w:proofErr w:type="spellEnd"/>
      <w:r w:rsidRPr="00006BF7">
        <w:t xml:space="preserve"> шоссе в районе городского аэропорта «Северный». </w:t>
      </w:r>
    </w:p>
    <w:p w:rsidR="00430D56" w:rsidRPr="00006BF7" w:rsidRDefault="00430D56" w:rsidP="00430D56">
      <w:r w:rsidRPr="00006BF7">
        <w:t xml:space="preserve">Размещение пожарного депо предусмотрено </w:t>
      </w:r>
      <w:r>
        <w:t>на пересечении ул</w:t>
      </w:r>
      <w:r w:rsidR="00BE41DF">
        <w:t>.</w:t>
      </w:r>
      <w:r>
        <w:t xml:space="preserve"> Жуковского и </w:t>
      </w:r>
      <w:proofErr w:type="spellStart"/>
      <w:r>
        <w:t>Мочищенского</w:t>
      </w:r>
      <w:proofErr w:type="spellEnd"/>
      <w:r>
        <w:t xml:space="preserve"> шоссе</w:t>
      </w:r>
      <w:r w:rsidRPr="00006BF7">
        <w:t>.</w:t>
      </w:r>
    </w:p>
    <w:p w:rsidR="00430D56" w:rsidRPr="00006BF7" w:rsidRDefault="00430D56" w:rsidP="00430D56">
      <w:proofErr w:type="gramStart"/>
      <w:r w:rsidRPr="00006BF7">
        <w:t>Проектом планировки учитываются памятники истории и культуры и их охранные зоны в соответствии</w:t>
      </w:r>
      <w:r w:rsidR="00BE41DF">
        <w:t xml:space="preserve"> с</w:t>
      </w:r>
      <w:r w:rsidRPr="00006BF7">
        <w:t xml:space="preserve"> Градостроительным кодексом Российской Фед</w:t>
      </w:r>
      <w:r w:rsidRPr="00006BF7">
        <w:t>е</w:t>
      </w:r>
      <w:r w:rsidRPr="00006BF7">
        <w:t>рации, Федеральным законом от 25.06.2002 № 73-ФЗ «Об объектах культурного наследия (памятниках истории и культуры) народов Российской Федерации», а также с проектом «Корректировка проекта зон охраны памятников культуры и и</w:t>
      </w:r>
      <w:r w:rsidRPr="00006BF7">
        <w:t>с</w:t>
      </w:r>
      <w:r w:rsidRPr="00006BF7">
        <w:t>тории г. Новосибирска», разработанным ОАО «Сибирский институт «Спецпрое</w:t>
      </w:r>
      <w:r w:rsidRPr="00006BF7">
        <w:t>к</w:t>
      </w:r>
      <w:r w:rsidRPr="00006BF7">
        <w:t>треставрация».</w:t>
      </w:r>
      <w:proofErr w:type="gramEnd"/>
    </w:p>
    <w:p w:rsidR="00430D56" w:rsidRPr="00006BF7" w:rsidRDefault="00430D56" w:rsidP="00430D56">
      <w:r w:rsidRPr="00006BF7">
        <w:t>В границах проекта планировки наход</w:t>
      </w:r>
      <w:r w:rsidR="00BE41DF">
        <w:t>я</w:t>
      </w:r>
      <w:r w:rsidRPr="00006BF7">
        <w:t xml:space="preserve">тся четыре памятника истории и культуры города </w:t>
      </w:r>
      <w:proofErr w:type="gramStart"/>
      <w:r w:rsidRPr="00006BF7">
        <w:t>Новосибирска</w:t>
      </w:r>
      <w:proofErr w:type="gramEnd"/>
      <w:r w:rsidRPr="00006BF7">
        <w:t xml:space="preserve"> и пять вновь выявленных памятников археологии, охраняемых государством.</w:t>
      </w:r>
    </w:p>
    <w:p w:rsidR="00430D56" w:rsidRPr="00006BF7" w:rsidRDefault="004A0329" w:rsidP="00430D56">
      <w:r w:rsidRPr="00006BF7">
        <w:t>Проектный баланс территории представлен в таблице 2.</w:t>
      </w:r>
    </w:p>
    <w:p w:rsidR="00695BAD" w:rsidRDefault="00695BAD" w:rsidP="00695BAD">
      <w:pPr>
        <w:jc w:val="right"/>
      </w:pPr>
      <w:r w:rsidRPr="00006BF7">
        <w:t>Таблица 2</w:t>
      </w:r>
    </w:p>
    <w:p w:rsidR="00430D56" w:rsidRDefault="004A0329" w:rsidP="00430D56">
      <w:pPr>
        <w:jc w:val="center"/>
      </w:pPr>
      <w:r w:rsidRPr="00006BF7">
        <w:t>Проектный баланс территории</w:t>
      </w:r>
    </w:p>
    <w:p w:rsidR="00430D56" w:rsidRPr="00006BF7" w:rsidRDefault="00430D56" w:rsidP="00430D56">
      <w:pPr>
        <w:jc w:val="center"/>
      </w:pPr>
    </w:p>
    <w:tbl>
      <w:tblPr>
        <w:tblW w:w="10064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4536"/>
        <w:gridCol w:w="1133"/>
        <w:gridCol w:w="1135"/>
        <w:gridCol w:w="2409"/>
      </w:tblGrid>
      <w:tr w:rsidR="00430D56" w:rsidRPr="00006BF7" w:rsidTr="00D767E4">
        <w:trPr>
          <w:trHeight w:val="1603"/>
          <w:tblHeader/>
        </w:trPr>
        <w:tc>
          <w:tcPr>
            <w:tcW w:w="851" w:type="dxa"/>
            <w:shd w:val="clear" w:color="auto" w:fill="auto"/>
          </w:tcPr>
          <w:p w:rsidR="00430D56" w:rsidRPr="001B0D1F" w:rsidRDefault="00430D56" w:rsidP="00BE41DF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B0D1F">
              <w:rPr>
                <w:rFonts w:ascii="Times New Roman" w:hAnsi="Times New Roman"/>
                <w:b w:val="0"/>
                <w:sz w:val="28"/>
                <w:szCs w:val="28"/>
              </w:rPr>
              <w:t>№</w:t>
            </w:r>
          </w:p>
          <w:p w:rsidR="00430D56" w:rsidRPr="001B0D1F" w:rsidRDefault="00430D56" w:rsidP="00BE41DF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proofErr w:type="spellStart"/>
            <w:proofErr w:type="gramStart"/>
            <w:r w:rsidRPr="001B0D1F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proofErr w:type="spellEnd"/>
            <w:proofErr w:type="gramEnd"/>
            <w:r w:rsidRPr="001B0D1F">
              <w:rPr>
                <w:rFonts w:ascii="Times New Roman" w:hAnsi="Times New Roman"/>
                <w:b w:val="0"/>
                <w:sz w:val="28"/>
                <w:szCs w:val="28"/>
              </w:rPr>
              <w:t>/</w:t>
            </w:r>
            <w:proofErr w:type="spellStart"/>
            <w:r w:rsidRPr="001B0D1F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430D56" w:rsidRPr="001B0D1F" w:rsidRDefault="00430D56" w:rsidP="00BE41DF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B0D1F">
              <w:rPr>
                <w:rFonts w:ascii="Times New Roman" w:hAnsi="Times New Roman"/>
                <w:b w:val="0"/>
                <w:sz w:val="28"/>
                <w:szCs w:val="28"/>
              </w:rPr>
              <w:t>Наименование</w:t>
            </w:r>
          </w:p>
        </w:tc>
        <w:tc>
          <w:tcPr>
            <w:tcW w:w="1133" w:type="dxa"/>
            <w:shd w:val="clear" w:color="auto" w:fill="auto"/>
          </w:tcPr>
          <w:p w:rsidR="00430D56" w:rsidRDefault="00430D56" w:rsidP="00BE41DF">
            <w:pPr>
              <w:ind w:firstLine="25"/>
              <w:jc w:val="center"/>
            </w:pPr>
            <w:r w:rsidRPr="001B0D1F">
              <w:t>Пл</w:t>
            </w:r>
            <w:r w:rsidRPr="001B0D1F">
              <w:t>о</w:t>
            </w:r>
            <w:r w:rsidRPr="001B0D1F">
              <w:t>щадь,</w:t>
            </w:r>
          </w:p>
          <w:p w:rsidR="00430D56" w:rsidRPr="001B0D1F" w:rsidRDefault="00430D56" w:rsidP="00BE41DF">
            <w:pPr>
              <w:ind w:firstLine="25"/>
              <w:jc w:val="center"/>
              <w:rPr>
                <w:b/>
              </w:rPr>
            </w:pPr>
            <w:r w:rsidRPr="001B0D1F">
              <w:t>га</w:t>
            </w:r>
          </w:p>
        </w:tc>
        <w:tc>
          <w:tcPr>
            <w:tcW w:w="1135" w:type="dxa"/>
            <w:shd w:val="clear" w:color="auto" w:fill="auto"/>
          </w:tcPr>
          <w:p w:rsidR="00430D56" w:rsidRPr="001B0D1F" w:rsidRDefault="00430D56" w:rsidP="00BE41DF">
            <w:pPr>
              <w:ind w:left="39" w:firstLine="24"/>
              <w:jc w:val="center"/>
            </w:pPr>
            <w:r w:rsidRPr="001B0D1F">
              <w:t>Пр</w:t>
            </w:r>
            <w:r w:rsidRPr="001B0D1F">
              <w:t>о</w:t>
            </w:r>
            <w:r w:rsidRPr="001B0D1F">
              <w:t>цент</w:t>
            </w:r>
          </w:p>
          <w:p w:rsidR="00430D56" w:rsidRPr="001B0D1F" w:rsidRDefault="00430D56" w:rsidP="00BE41DF">
            <w:pPr>
              <w:ind w:left="39" w:firstLine="24"/>
              <w:jc w:val="center"/>
              <w:rPr>
                <w:b/>
              </w:rPr>
            </w:pPr>
            <w:r w:rsidRPr="001B0D1F">
              <w:t>от о</w:t>
            </w:r>
            <w:r w:rsidRPr="001B0D1F">
              <w:t>б</w:t>
            </w:r>
            <w:r w:rsidRPr="001B0D1F">
              <w:t>щей площ</w:t>
            </w:r>
            <w:r w:rsidRPr="001B0D1F">
              <w:t>а</w:t>
            </w:r>
            <w:r w:rsidRPr="001B0D1F">
              <w:t>ди те</w:t>
            </w:r>
            <w:r w:rsidRPr="001B0D1F">
              <w:t>р</w:t>
            </w:r>
            <w:r w:rsidRPr="001B0D1F">
              <w:t>ритории</w:t>
            </w:r>
          </w:p>
        </w:tc>
        <w:tc>
          <w:tcPr>
            <w:tcW w:w="2409" w:type="dxa"/>
          </w:tcPr>
          <w:p w:rsidR="00430D56" w:rsidRPr="001B0D1F" w:rsidRDefault="00430D56" w:rsidP="00BE41DF">
            <w:pPr>
              <w:ind w:left="114" w:right="114" w:firstLine="27"/>
              <w:jc w:val="center"/>
            </w:pPr>
            <w:r w:rsidRPr="001B0D1F">
              <w:t>Прирост</w:t>
            </w:r>
            <w:proofErr w:type="gramStart"/>
            <w:r w:rsidRPr="001B0D1F">
              <w:t xml:space="preserve"> (+)</w:t>
            </w:r>
            <w:proofErr w:type="gramEnd"/>
          </w:p>
          <w:p w:rsidR="00430D56" w:rsidRPr="001B0D1F" w:rsidRDefault="00430D56" w:rsidP="00BE41DF">
            <w:pPr>
              <w:ind w:left="113" w:right="114" w:firstLine="0"/>
              <w:jc w:val="center"/>
            </w:pPr>
            <w:r w:rsidRPr="001B0D1F">
              <w:t>или убыль</w:t>
            </w:r>
            <w:proofErr w:type="gramStart"/>
            <w:r w:rsidRPr="001B0D1F">
              <w:t xml:space="preserve"> (-),</w:t>
            </w:r>
            <w:proofErr w:type="gramEnd"/>
          </w:p>
          <w:p w:rsidR="00430D56" w:rsidRPr="001B0D1F" w:rsidRDefault="00430D56" w:rsidP="00BE41DF">
            <w:pPr>
              <w:ind w:left="-454" w:right="114"/>
              <w:jc w:val="center"/>
              <w:rPr>
                <w:b/>
              </w:rPr>
            </w:pPr>
            <w:proofErr w:type="gramStart"/>
            <w:r w:rsidRPr="001B0D1F">
              <w:t>га</w:t>
            </w:r>
            <w:proofErr w:type="gramEnd"/>
            <w:r w:rsidRPr="001B0D1F">
              <w:t>/процент</w:t>
            </w:r>
          </w:p>
        </w:tc>
      </w:tr>
    </w:tbl>
    <w:p w:rsidR="00BE41DF" w:rsidRPr="00BE41DF" w:rsidRDefault="00BE41DF">
      <w:pPr>
        <w:rPr>
          <w:sz w:val="2"/>
          <w:szCs w:val="2"/>
        </w:rPr>
      </w:pPr>
    </w:p>
    <w:tbl>
      <w:tblPr>
        <w:tblW w:w="10064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4536"/>
        <w:gridCol w:w="1133"/>
        <w:gridCol w:w="1135"/>
        <w:gridCol w:w="2409"/>
      </w:tblGrid>
      <w:tr w:rsidR="00430D56" w:rsidRPr="00006BF7" w:rsidTr="00A05F6B">
        <w:trPr>
          <w:trHeight w:val="283"/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06BF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06BF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06BF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06BF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06BF7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06BF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536" w:type="dxa"/>
            <w:shd w:val="clear" w:color="auto" w:fill="auto"/>
            <w:noWrap/>
          </w:tcPr>
          <w:p w:rsidR="00430D56" w:rsidRPr="00006BF7" w:rsidRDefault="00430D56" w:rsidP="00BE41DF">
            <w:pPr>
              <w:ind w:firstLine="0"/>
              <w:rPr>
                <w:sz w:val="26"/>
                <w:szCs w:val="26"/>
              </w:rPr>
            </w:pPr>
            <w:r>
              <w:t>Р</w:t>
            </w:r>
            <w:r w:rsidRPr="00006BF7">
              <w:t>екреационн</w:t>
            </w:r>
            <w:r>
              <w:t>ые</w:t>
            </w:r>
            <w:r w:rsidRPr="00006BF7">
              <w:t xml:space="preserve"> </w:t>
            </w:r>
            <w:r>
              <w:t>зоны</w:t>
            </w:r>
            <w:r w:rsidRPr="00006BF7">
              <w:t>, в том числе:</w:t>
            </w:r>
            <w:r w:rsidRPr="00006BF7">
              <w:rPr>
                <w:sz w:val="26"/>
                <w:szCs w:val="26"/>
              </w:rPr>
              <w:tab/>
            </w:r>
          </w:p>
        </w:tc>
        <w:tc>
          <w:tcPr>
            <w:tcW w:w="1133" w:type="dxa"/>
            <w:shd w:val="clear" w:color="auto" w:fill="auto"/>
            <w:noWrap/>
          </w:tcPr>
          <w:p w:rsidR="00430D56" w:rsidRPr="008042AD" w:rsidRDefault="00430D56" w:rsidP="00BE41DF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42AD">
              <w:rPr>
                <w:rFonts w:ascii="Times New Roman" w:hAnsi="Times New Roman"/>
                <w:sz w:val="28"/>
                <w:szCs w:val="28"/>
              </w:rPr>
              <w:t>3587,54</w:t>
            </w:r>
          </w:p>
        </w:tc>
        <w:tc>
          <w:tcPr>
            <w:tcW w:w="1135" w:type="dxa"/>
            <w:shd w:val="clear" w:color="auto" w:fill="auto"/>
            <w:noWrap/>
          </w:tcPr>
          <w:p w:rsidR="00430D56" w:rsidRPr="00006BF7" w:rsidRDefault="00430D56" w:rsidP="00BE41DF">
            <w:pPr>
              <w:ind w:right="87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79,20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130,28/+2,88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4536" w:type="dxa"/>
            <w:shd w:val="clear" w:color="auto" w:fill="auto"/>
            <w:noWrap/>
          </w:tcPr>
          <w:p w:rsidR="00430D56" w:rsidRPr="00006BF7" w:rsidRDefault="00430D56" w:rsidP="00D767E4">
            <w:pPr>
              <w:widowControl w:val="0"/>
              <w:ind w:firstLine="0"/>
            </w:pPr>
            <w:r>
              <w:t>Зон</w:t>
            </w:r>
            <w:r w:rsidR="00D767E4">
              <w:t>а</w:t>
            </w:r>
            <w:r>
              <w:t xml:space="preserve"> </w:t>
            </w:r>
            <w:proofErr w:type="gramStart"/>
            <w:r>
              <w:t>природную</w:t>
            </w:r>
            <w:proofErr w:type="gramEnd"/>
            <w:r>
              <w:t xml:space="preserve"> (Р-1)</w:t>
            </w:r>
          </w:p>
        </w:tc>
        <w:tc>
          <w:tcPr>
            <w:tcW w:w="1133" w:type="dxa"/>
            <w:shd w:val="clear" w:color="auto" w:fill="auto"/>
            <w:noWrap/>
          </w:tcPr>
          <w:p w:rsidR="00430D56" w:rsidRPr="008042AD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42AD">
              <w:rPr>
                <w:rFonts w:ascii="Times New Roman" w:hAnsi="Times New Roman"/>
                <w:sz w:val="28"/>
                <w:szCs w:val="28"/>
              </w:rPr>
              <w:t>3101,67</w:t>
            </w:r>
          </w:p>
        </w:tc>
        <w:tc>
          <w:tcPr>
            <w:tcW w:w="1135" w:type="dxa"/>
            <w:shd w:val="clear" w:color="auto" w:fill="auto"/>
            <w:noWrap/>
          </w:tcPr>
          <w:p w:rsidR="00430D56" w:rsidRPr="00006BF7" w:rsidRDefault="00430D56" w:rsidP="00BE41DF">
            <w:pPr>
              <w:ind w:right="87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68,47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+76,41/+1,69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4536" w:type="dxa"/>
            <w:shd w:val="clear" w:color="auto" w:fill="auto"/>
            <w:noWrap/>
          </w:tcPr>
          <w:p w:rsidR="00430D56" w:rsidRPr="00006BF7" w:rsidRDefault="00430D56" w:rsidP="00D767E4">
            <w:pPr>
              <w:widowControl w:val="0"/>
              <w:ind w:firstLine="0"/>
            </w:pPr>
            <w:r>
              <w:t>Зон</w:t>
            </w:r>
            <w:r w:rsidR="00D767E4">
              <w:t>а</w:t>
            </w:r>
            <w:r>
              <w:t xml:space="preserve"> озеленения (Р-2)</w:t>
            </w:r>
          </w:p>
        </w:tc>
        <w:tc>
          <w:tcPr>
            <w:tcW w:w="1133" w:type="dxa"/>
            <w:shd w:val="clear" w:color="auto" w:fill="auto"/>
            <w:noWrap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278,12</w:t>
            </w:r>
          </w:p>
        </w:tc>
        <w:tc>
          <w:tcPr>
            <w:tcW w:w="1135" w:type="dxa"/>
            <w:shd w:val="clear" w:color="auto" w:fill="auto"/>
            <w:noWrap/>
          </w:tcPr>
          <w:p w:rsidR="00430D56" w:rsidRPr="00006BF7" w:rsidRDefault="00430D56" w:rsidP="00BE41DF">
            <w:pPr>
              <w:ind w:right="87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6,14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+93,73/+2,07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4536" w:type="dxa"/>
            <w:shd w:val="clear" w:color="auto" w:fill="auto"/>
            <w:noWrap/>
          </w:tcPr>
          <w:p w:rsidR="00430D56" w:rsidRPr="00006BF7" w:rsidRDefault="00430D56" w:rsidP="00D767E4">
            <w:pPr>
              <w:widowControl w:val="0"/>
              <w:ind w:firstLine="0"/>
            </w:pPr>
            <w:r w:rsidRPr="00006BF7">
              <w:t>Зо</w:t>
            </w:r>
            <w:r>
              <w:t>н</w:t>
            </w:r>
            <w:r w:rsidR="00D767E4">
              <w:t>а</w:t>
            </w:r>
            <w:r>
              <w:t xml:space="preserve"> отдыха и оздоровления (Р-3)</w:t>
            </w:r>
          </w:p>
        </w:tc>
        <w:tc>
          <w:tcPr>
            <w:tcW w:w="1133" w:type="dxa"/>
            <w:shd w:val="clear" w:color="auto" w:fill="auto"/>
            <w:noWrap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191,03</w:t>
            </w:r>
          </w:p>
        </w:tc>
        <w:tc>
          <w:tcPr>
            <w:tcW w:w="1135" w:type="dxa"/>
            <w:shd w:val="clear" w:color="auto" w:fill="auto"/>
            <w:noWrap/>
          </w:tcPr>
          <w:p w:rsidR="00430D56" w:rsidRPr="00006BF7" w:rsidRDefault="00430D56" w:rsidP="00BE41DF">
            <w:pPr>
              <w:ind w:right="87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4,22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-35,89/-0,79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4536" w:type="dxa"/>
            <w:shd w:val="clear" w:color="auto" w:fill="auto"/>
            <w:noWrap/>
          </w:tcPr>
          <w:p w:rsidR="00430D56" w:rsidRPr="00006BF7" w:rsidRDefault="00430D56" w:rsidP="00D767E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Зон</w:t>
            </w:r>
            <w:r w:rsidR="00D767E4">
              <w:rPr>
                <w:rFonts w:ascii="Times New Roman" w:hAnsi="Times New Roman"/>
                <w:sz w:val="28"/>
                <w:szCs w:val="28"/>
              </w:rPr>
              <w:t>а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 xml:space="preserve"> объектов спортивного назнач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>е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>ния (Р-4)</w:t>
            </w:r>
          </w:p>
        </w:tc>
        <w:tc>
          <w:tcPr>
            <w:tcW w:w="1133" w:type="dxa"/>
            <w:shd w:val="clear" w:color="auto" w:fill="auto"/>
            <w:noWrap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16,72</w:t>
            </w:r>
          </w:p>
        </w:tc>
        <w:tc>
          <w:tcPr>
            <w:tcW w:w="1135" w:type="dxa"/>
            <w:shd w:val="clear" w:color="auto" w:fill="auto"/>
            <w:noWrap/>
          </w:tcPr>
          <w:p w:rsidR="00430D56" w:rsidRPr="00006BF7" w:rsidRDefault="00430D56" w:rsidP="00BE41DF">
            <w:pPr>
              <w:ind w:right="87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0,37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-3,97/-0,09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shd w:val="clear" w:color="auto" w:fill="auto"/>
            <w:noWrap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Общественно-деловые зоны, в том числе:</w:t>
            </w:r>
          </w:p>
        </w:tc>
        <w:tc>
          <w:tcPr>
            <w:tcW w:w="1133" w:type="dxa"/>
            <w:shd w:val="clear" w:color="auto" w:fill="auto"/>
            <w:noWrap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78,98</w:t>
            </w:r>
          </w:p>
        </w:tc>
        <w:tc>
          <w:tcPr>
            <w:tcW w:w="1135" w:type="dxa"/>
            <w:shd w:val="clear" w:color="auto" w:fill="auto"/>
            <w:noWrap/>
          </w:tcPr>
          <w:p w:rsidR="00430D56" w:rsidRPr="00006BF7" w:rsidRDefault="00430D56" w:rsidP="00BE41DF">
            <w:pPr>
              <w:ind w:right="87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1,74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+36,87/+0,81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4536" w:type="dxa"/>
            <w:shd w:val="clear" w:color="auto" w:fill="auto"/>
            <w:noWrap/>
          </w:tcPr>
          <w:p w:rsidR="00430D56" w:rsidRPr="00006BF7" w:rsidRDefault="00430D56" w:rsidP="00D767E4">
            <w:pPr>
              <w:widowControl w:val="0"/>
              <w:ind w:firstLine="0"/>
            </w:pPr>
            <w:r w:rsidRPr="00006BF7">
              <w:t>Зон</w:t>
            </w:r>
            <w:r w:rsidR="00D767E4">
              <w:t>а</w:t>
            </w:r>
            <w:r w:rsidRPr="00006BF7">
              <w:t xml:space="preserve"> делового, общественного и коммерче</w:t>
            </w:r>
            <w:r>
              <w:t>ского назначения (ОД-1)</w:t>
            </w:r>
          </w:p>
        </w:tc>
        <w:tc>
          <w:tcPr>
            <w:tcW w:w="1133" w:type="dxa"/>
            <w:shd w:val="clear" w:color="auto" w:fill="auto"/>
            <w:noWrap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29,75</w:t>
            </w:r>
          </w:p>
        </w:tc>
        <w:tc>
          <w:tcPr>
            <w:tcW w:w="1135" w:type="dxa"/>
            <w:shd w:val="clear" w:color="auto" w:fill="auto"/>
            <w:noWrap/>
          </w:tcPr>
          <w:p w:rsidR="00430D56" w:rsidRPr="00006BF7" w:rsidRDefault="00430D56" w:rsidP="00BE41DF">
            <w:pPr>
              <w:ind w:right="87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0,66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+5,75/+0,13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4536" w:type="dxa"/>
            <w:shd w:val="clear" w:color="auto" w:fill="auto"/>
            <w:noWrap/>
          </w:tcPr>
          <w:p w:rsidR="00430D56" w:rsidRPr="00006BF7" w:rsidRDefault="00430D56" w:rsidP="00D767E4">
            <w:pPr>
              <w:widowControl w:val="0"/>
              <w:ind w:firstLine="0"/>
            </w:pPr>
            <w:r w:rsidRPr="00006BF7">
              <w:t>Зон</w:t>
            </w:r>
            <w:r w:rsidR="00D767E4">
              <w:t>а</w:t>
            </w:r>
            <w:r w:rsidRPr="00006BF7">
              <w:t xml:space="preserve"> объектов среднего професси</w:t>
            </w:r>
            <w:r w:rsidRPr="00006BF7">
              <w:t>о</w:t>
            </w:r>
            <w:r w:rsidRPr="00006BF7">
              <w:t>нального и высшего образования, научно-исследовательских орган</w:t>
            </w:r>
            <w:r w:rsidRPr="00006BF7">
              <w:t>и</w:t>
            </w:r>
            <w:r w:rsidRPr="00006BF7">
              <w:t>за</w:t>
            </w:r>
            <w:r>
              <w:t>ций (ОД-2)</w:t>
            </w:r>
          </w:p>
        </w:tc>
        <w:tc>
          <w:tcPr>
            <w:tcW w:w="1133" w:type="dxa"/>
            <w:shd w:val="clear" w:color="auto" w:fill="auto"/>
            <w:noWrap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5,72</w:t>
            </w:r>
          </w:p>
        </w:tc>
        <w:tc>
          <w:tcPr>
            <w:tcW w:w="1135" w:type="dxa"/>
            <w:shd w:val="clear" w:color="auto" w:fill="auto"/>
            <w:noWrap/>
          </w:tcPr>
          <w:p w:rsidR="00430D56" w:rsidRPr="00006BF7" w:rsidRDefault="00430D56" w:rsidP="00BE41DF">
            <w:pPr>
              <w:ind w:right="87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0,13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+0,23/+0,01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4536" w:type="dxa"/>
            <w:shd w:val="clear" w:color="auto" w:fill="auto"/>
            <w:noWrap/>
          </w:tcPr>
          <w:p w:rsidR="00430D56" w:rsidRPr="00006BF7" w:rsidRDefault="00430D56" w:rsidP="00D767E4">
            <w:pPr>
              <w:widowControl w:val="0"/>
              <w:ind w:firstLine="0"/>
            </w:pPr>
            <w:r w:rsidRPr="00006BF7">
              <w:t>Зон</w:t>
            </w:r>
            <w:r w:rsidR="00D767E4">
              <w:t>а</w:t>
            </w:r>
            <w:r w:rsidRPr="00006BF7">
              <w:t xml:space="preserve"> объектов здра</w:t>
            </w:r>
            <w:r>
              <w:t>воохранения (ОД-3)</w:t>
            </w:r>
          </w:p>
        </w:tc>
        <w:tc>
          <w:tcPr>
            <w:tcW w:w="1133" w:type="dxa"/>
            <w:shd w:val="clear" w:color="auto" w:fill="auto"/>
            <w:noWrap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14,11</w:t>
            </w:r>
          </w:p>
        </w:tc>
        <w:tc>
          <w:tcPr>
            <w:tcW w:w="1135" w:type="dxa"/>
            <w:shd w:val="clear" w:color="auto" w:fill="auto"/>
            <w:noWrap/>
          </w:tcPr>
          <w:p w:rsidR="00430D56" w:rsidRPr="00006BF7" w:rsidRDefault="00430D56" w:rsidP="00BE41DF">
            <w:pPr>
              <w:ind w:right="87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0,31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+2,94/+0,06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4536" w:type="dxa"/>
            <w:shd w:val="clear" w:color="auto" w:fill="auto"/>
            <w:noWrap/>
          </w:tcPr>
          <w:p w:rsidR="00430D56" w:rsidRPr="00006BF7" w:rsidRDefault="00430D56" w:rsidP="00D767E4">
            <w:pPr>
              <w:widowControl w:val="0"/>
              <w:ind w:firstLine="0"/>
            </w:pPr>
            <w:r w:rsidRPr="00006BF7">
              <w:t>Зон</w:t>
            </w:r>
            <w:r w:rsidR="00D767E4">
              <w:t>а</w:t>
            </w:r>
            <w:r w:rsidRPr="00006BF7">
              <w:t xml:space="preserve"> специализированной общес</w:t>
            </w:r>
            <w:r w:rsidRPr="00006BF7">
              <w:t>т</w:t>
            </w:r>
            <w:r w:rsidRPr="00006BF7">
              <w:t>вен</w:t>
            </w:r>
            <w:r>
              <w:t>но-деловой застройки (ОД-4)</w:t>
            </w:r>
            <w:r w:rsidR="00D767E4">
              <w:t>, в том числе:</w:t>
            </w:r>
          </w:p>
        </w:tc>
        <w:tc>
          <w:tcPr>
            <w:tcW w:w="1133" w:type="dxa"/>
            <w:shd w:val="clear" w:color="auto" w:fill="auto"/>
            <w:noWrap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8,04</w:t>
            </w:r>
          </w:p>
        </w:tc>
        <w:tc>
          <w:tcPr>
            <w:tcW w:w="1135" w:type="dxa"/>
            <w:shd w:val="clear" w:color="auto" w:fill="auto"/>
            <w:noWrap/>
          </w:tcPr>
          <w:p w:rsidR="00430D56" w:rsidRPr="00006BF7" w:rsidRDefault="00430D56" w:rsidP="00BE41DF">
            <w:pPr>
              <w:ind w:right="87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0,18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+7,52/+0,17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2.4.1</w:t>
            </w:r>
          </w:p>
        </w:tc>
        <w:tc>
          <w:tcPr>
            <w:tcW w:w="4536" w:type="dxa"/>
            <w:shd w:val="clear" w:color="auto" w:fill="auto"/>
            <w:noWrap/>
          </w:tcPr>
          <w:p w:rsidR="00430D56" w:rsidRPr="00006BF7" w:rsidRDefault="00430D56" w:rsidP="00D767E4">
            <w:pPr>
              <w:widowControl w:val="0"/>
              <w:ind w:firstLine="0"/>
            </w:pPr>
            <w:proofErr w:type="spellStart"/>
            <w:r w:rsidRPr="00006BF7">
              <w:t>Подзон</w:t>
            </w:r>
            <w:r w:rsidR="00D767E4">
              <w:t>а</w:t>
            </w:r>
            <w:proofErr w:type="spellEnd"/>
            <w:r w:rsidRPr="00006BF7">
              <w:t xml:space="preserve"> специализированной мал</w:t>
            </w:r>
            <w:r w:rsidRPr="00006BF7">
              <w:t>о</w:t>
            </w:r>
            <w:r w:rsidRPr="00006BF7">
              <w:lastRenderedPageBreak/>
              <w:t>этажной застройки (ОД-4.1)</w:t>
            </w:r>
          </w:p>
        </w:tc>
        <w:tc>
          <w:tcPr>
            <w:tcW w:w="1133" w:type="dxa"/>
            <w:shd w:val="clear" w:color="auto" w:fill="auto"/>
            <w:noWrap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lastRenderedPageBreak/>
              <w:t>8,04</w:t>
            </w:r>
          </w:p>
        </w:tc>
        <w:tc>
          <w:tcPr>
            <w:tcW w:w="1135" w:type="dxa"/>
            <w:shd w:val="clear" w:color="auto" w:fill="auto"/>
            <w:noWrap/>
          </w:tcPr>
          <w:p w:rsidR="00430D56" w:rsidRPr="00006BF7" w:rsidRDefault="00430D56" w:rsidP="00BE41DF">
            <w:pPr>
              <w:ind w:right="87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0,18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+7,52/+0,17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  <w:noWrap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lastRenderedPageBreak/>
              <w:t>2.5</w:t>
            </w:r>
          </w:p>
        </w:tc>
        <w:tc>
          <w:tcPr>
            <w:tcW w:w="4536" w:type="dxa"/>
            <w:shd w:val="clear" w:color="auto" w:fill="auto"/>
            <w:noWrap/>
          </w:tcPr>
          <w:p w:rsidR="00430D56" w:rsidRPr="00006BF7" w:rsidRDefault="00430D56" w:rsidP="00D767E4">
            <w:pPr>
              <w:widowControl w:val="0"/>
              <w:ind w:firstLine="0"/>
            </w:pPr>
            <w:r w:rsidRPr="00006BF7">
              <w:t>Зон</w:t>
            </w:r>
            <w:r w:rsidR="00D767E4">
              <w:t>а</w:t>
            </w:r>
            <w:r w:rsidRPr="00006BF7">
              <w:t xml:space="preserve"> объектов дошкольного, н</w:t>
            </w:r>
            <w:r w:rsidRPr="00006BF7">
              <w:t>а</w:t>
            </w:r>
            <w:r w:rsidRPr="00006BF7">
              <w:t>чального общего, основного общего и среднего (полн</w:t>
            </w:r>
            <w:r>
              <w:t>ого) общего обр</w:t>
            </w:r>
            <w:r>
              <w:t>а</w:t>
            </w:r>
            <w:r>
              <w:t>зования (ОД</w:t>
            </w:r>
            <w:r>
              <w:noBreakHyphen/>
              <w:t>5)</w:t>
            </w:r>
          </w:p>
        </w:tc>
        <w:tc>
          <w:tcPr>
            <w:tcW w:w="1133" w:type="dxa"/>
            <w:shd w:val="clear" w:color="auto" w:fill="auto"/>
            <w:noWrap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13,32</w:t>
            </w:r>
          </w:p>
        </w:tc>
        <w:tc>
          <w:tcPr>
            <w:tcW w:w="1135" w:type="dxa"/>
            <w:shd w:val="clear" w:color="auto" w:fill="auto"/>
            <w:noWrap/>
          </w:tcPr>
          <w:p w:rsidR="00430D56" w:rsidRPr="00006BF7" w:rsidRDefault="00430D56" w:rsidP="00BE41DF">
            <w:pPr>
              <w:ind w:right="87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0,29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+12,39/+0,27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Жилые зоны, в том числе:</w:t>
            </w:r>
          </w:p>
        </w:tc>
        <w:tc>
          <w:tcPr>
            <w:tcW w:w="1133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403,26</w:t>
            </w:r>
          </w:p>
        </w:tc>
        <w:tc>
          <w:tcPr>
            <w:tcW w:w="1135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87" w:firstLine="22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8,90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-56" w:hanging="54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+239,62/+5,28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D767E4">
            <w:pPr>
              <w:widowControl w:val="0"/>
              <w:ind w:firstLine="0"/>
            </w:pPr>
            <w:r w:rsidRPr="00006BF7">
              <w:rPr>
                <w:color w:val="000000"/>
              </w:rPr>
              <w:t>Зон</w:t>
            </w:r>
            <w:r w:rsidR="00D767E4">
              <w:rPr>
                <w:color w:val="000000"/>
              </w:rPr>
              <w:t>а</w:t>
            </w:r>
            <w:r w:rsidRPr="00006BF7">
              <w:rPr>
                <w:color w:val="000000"/>
              </w:rPr>
              <w:t xml:space="preserve"> застройки жилыми домами смешанной этажности (Ж-1)</w:t>
            </w:r>
          </w:p>
        </w:tc>
        <w:tc>
          <w:tcPr>
            <w:tcW w:w="1133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27,67</w:t>
            </w:r>
          </w:p>
        </w:tc>
        <w:tc>
          <w:tcPr>
            <w:tcW w:w="1135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87" w:firstLine="22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0,61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+18,71/+0,41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4536" w:type="dxa"/>
            <w:shd w:val="clear" w:color="auto" w:fill="auto"/>
          </w:tcPr>
          <w:p w:rsidR="00430D56" w:rsidRPr="00F855EA" w:rsidRDefault="00430D56" w:rsidP="00D767E4">
            <w:pPr>
              <w:tabs>
                <w:tab w:val="left" w:pos="10440"/>
              </w:tabs>
              <w:autoSpaceDE w:val="0"/>
              <w:autoSpaceDN w:val="0"/>
              <w:adjustRightInd w:val="0"/>
              <w:ind w:right="5" w:firstLine="0"/>
              <w:outlineLvl w:val="3"/>
            </w:pPr>
            <w:r w:rsidRPr="00006BF7">
              <w:t>Зон</w:t>
            </w:r>
            <w:r w:rsidR="00D767E4">
              <w:t>а</w:t>
            </w:r>
            <w:r w:rsidRPr="00006BF7">
              <w:t xml:space="preserve"> застройки мал</w:t>
            </w:r>
            <w:r>
              <w:t>оэтажными ж</w:t>
            </w:r>
            <w:r>
              <w:t>и</w:t>
            </w:r>
            <w:r>
              <w:t>лыми домами (Ж-2)</w:t>
            </w:r>
          </w:p>
        </w:tc>
        <w:tc>
          <w:tcPr>
            <w:tcW w:w="1133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13,66</w:t>
            </w:r>
          </w:p>
        </w:tc>
        <w:tc>
          <w:tcPr>
            <w:tcW w:w="1135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87" w:firstLine="22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0,30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+11,59/+0,25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D767E4">
            <w:pPr>
              <w:widowControl w:val="0"/>
              <w:ind w:firstLine="0"/>
            </w:pPr>
            <w:r w:rsidRPr="00006BF7">
              <w:rPr>
                <w:color w:val="000000"/>
              </w:rPr>
              <w:t>Зон</w:t>
            </w:r>
            <w:r w:rsidR="00D767E4"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 </w:t>
            </w:r>
            <w:r w:rsidRPr="00006BF7">
              <w:rPr>
                <w:color w:val="000000"/>
              </w:rPr>
              <w:t xml:space="preserve">застройки </w:t>
            </w:r>
            <w:proofErr w:type="spellStart"/>
            <w:r w:rsidRPr="00006BF7">
              <w:rPr>
                <w:color w:val="000000"/>
              </w:rPr>
              <w:t>среднеэтажными</w:t>
            </w:r>
            <w:proofErr w:type="spellEnd"/>
            <w:r w:rsidRPr="00006BF7">
              <w:rPr>
                <w:color w:val="000000"/>
              </w:rPr>
              <w:t xml:space="preserve"> жилыми домами (Ж-3)</w:t>
            </w:r>
          </w:p>
        </w:tc>
        <w:tc>
          <w:tcPr>
            <w:tcW w:w="1133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0,36</w:t>
            </w:r>
          </w:p>
        </w:tc>
        <w:tc>
          <w:tcPr>
            <w:tcW w:w="1135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87" w:firstLine="22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+0,36/+0,01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4536" w:type="dxa"/>
            <w:shd w:val="clear" w:color="auto" w:fill="auto"/>
          </w:tcPr>
          <w:p w:rsidR="00430D56" w:rsidRPr="00F855EA" w:rsidRDefault="00430D56" w:rsidP="00D767E4">
            <w:pPr>
              <w:widowControl w:val="0"/>
              <w:ind w:firstLine="0"/>
            </w:pPr>
            <w:r w:rsidRPr="00006BF7">
              <w:rPr>
                <w:color w:val="000000"/>
              </w:rPr>
              <w:t>Зон</w:t>
            </w:r>
            <w:r w:rsidR="00D767E4">
              <w:rPr>
                <w:color w:val="000000"/>
              </w:rPr>
              <w:t>а</w:t>
            </w:r>
            <w:r w:rsidRPr="00006BF7">
              <w:rPr>
                <w:color w:val="000000"/>
              </w:rPr>
              <w:t xml:space="preserve"> застройки индивидуальными жилыми домами (Ж-6)</w:t>
            </w:r>
          </w:p>
        </w:tc>
        <w:tc>
          <w:tcPr>
            <w:tcW w:w="1133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193,01</w:t>
            </w:r>
          </w:p>
        </w:tc>
        <w:tc>
          <w:tcPr>
            <w:tcW w:w="1135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87" w:firstLine="22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4,26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+193,01/+4,26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3.5</w:t>
            </w:r>
          </w:p>
        </w:tc>
        <w:tc>
          <w:tcPr>
            <w:tcW w:w="4536" w:type="dxa"/>
            <w:shd w:val="clear" w:color="auto" w:fill="auto"/>
          </w:tcPr>
          <w:p w:rsidR="00430D56" w:rsidRPr="00F855EA" w:rsidRDefault="00430D56" w:rsidP="00D767E4">
            <w:pPr>
              <w:widowControl w:val="0"/>
              <w:ind w:firstLine="0"/>
            </w:pPr>
            <w:r w:rsidRPr="00006BF7">
              <w:t>Зон</w:t>
            </w:r>
            <w:r w:rsidR="00D767E4">
              <w:t>а</w:t>
            </w:r>
            <w:r w:rsidRPr="00006BF7">
              <w:t xml:space="preserve"> застройки</w:t>
            </w:r>
            <w:r>
              <w:t xml:space="preserve"> сезонного прожив</w:t>
            </w:r>
            <w:r>
              <w:t>а</w:t>
            </w:r>
            <w:r>
              <w:t>ния (Ж-7)</w:t>
            </w:r>
          </w:p>
        </w:tc>
        <w:tc>
          <w:tcPr>
            <w:tcW w:w="1133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168,56</w:t>
            </w:r>
          </w:p>
        </w:tc>
        <w:tc>
          <w:tcPr>
            <w:tcW w:w="1135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87" w:firstLine="22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3,72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+15,65/+0,35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Производственные зоны, в том чи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>с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>ле:</w:t>
            </w:r>
          </w:p>
        </w:tc>
        <w:tc>
          <w:tcPr>
            <w:tcW w:w="1133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19,91</w:t>
            </w:r>
          </w:p>
        </w:tc>
        <w:tc>
          <w:tcPr>
            <w:tcW w:w="1135" w:type="dxa"/>
            <w:shd w:val="clear" w:color="auto" w:fill="auto"/>
          </w:tcPr>
          <w:p w:rsidR="00430D56" w:rsidRPr="00006BF7" w:rsidRDefault="00430D56" w:rsidP="00BE41DF">
            <w:pPr>
              <w:ind w:right="87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0,44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-9,57/-0,21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A0290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4.</w:t>
            </w:r>
            <w:r w:rsidR="00A0290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D767E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Зон</w:t>
            </w:r>
            <w:r w:rsidR="00D767E4">
              <w:rPr>
                <w:rFonts w:ascii="Times New Roman" w:hAnsi="Times New Roman"/>
                <w:sz w:val="28"/>
                <w:szCs w:val="28"/>
              </w:rPr>
              <w:t>а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06BF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коммунальных и складских объектов 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>(П-2)</w:t>
            </w:r>
          </w:p>
        </w:tc>
        <w:tc>
          <w:tcPr>
            <w:tcW w:w="1133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19,91</w:t>
            </w:r>
          </w:p>
        </w:tc>
        <w:tc>
          <w:tcPr>
            <w:tcW w:w="1135" w:type="dxa"/>
            <w:shd w:val="clear" w:color="auto" w:fill="auto"/>
          </w:tcPr>
          <w:p w:rsidR="00430D56" w:rsidRPr="00006BF7" w:rsidRDefault="00430D56" w:rsidP="00BE41DF">
            <w:pPr>
              <w:ind w:right="87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0,44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-9,57/-0,21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1133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251,68</w:t>
            </w:r>
          </w:p>
        </w:tc>
        <w:tc>
          <w:tcPr>
            <w:tcW w:w="1135" w:type="dxa"/>
            <w:shd w:val="clear" w:color="auto" w:fill="auto"/>
          </w:tcPr>
          <w:p w:rsidR="00430D56" w:rsidRPr="00006BF7" w:rsidRDefault="00430D56" w:rsidP="00BE41DF">
            <w:pPr>
              <w:ind w:right="87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5,55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+43,50/+0,96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D767E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Зон</w:t>
            </w:r>
            <w:r w:rsidR="00D767E4">
              <w:rPr>
                <w:rFonts w:ascii="Times New Roman" w:hAnsi="Times New Roman"/>
                <w:sz w:val="28"/>
                <w:szCs w:val="28"/>
              </w:rPr>
              <w:t>а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 xml:space="preserve"> сооружений и коммуникаций железнодорожного транспорта </w:t>
            </w:r>
            <w:r w:rsidR="00DD03E0">
              <w:rPr>
                <w:rFonts w:ascii="Times New Roman" w:hAnsi="Times New Roman"/>
                <w:sz w:val="28"/>
                <w:szCs w:val="28"/>
              </w:rPr>
              <w:br/>
            </w:r>
            <w:r w:rsidRPr="00006BF7">
              <w:rPr>
                <w:rFonts w:ascii="Times New Roman" w:hAnsi="Times New Roman"/>
                <w:sz w:val="28"/>
                <w:szCs w:val="28"/>
              </w:rPr>
              <w:t>(ИТ-1)</w:t>
            </w:r>
          </w:p>
        </w:tc>
        <w:tc>
          <w:tcPr>
            <w:tcW w:w="1133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8,99</w:t>
            </w:r>
          </w:p>
        </w:tc>
        <w:tc>
          <w:tcPr>
            <w:tcW w:w="1135" w:type="dxa"/>
            <w:shd w:val="clear" w:color="auto" w:fill="auto"/>
          </w:tcPr>
          <w:p w:rsidR="00430D56" w:rsidRPr="00006BF7" w:rsidRDefault="00430D56" w:rsidP="00BE41DF">
            <w:pPr>
              <w:ind w:right="87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0,20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-0,22/-0,00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D767E4">
            <w:pPr>
              <w:widowControl w:val="0"/>
              <w:ind w:firstLine="0"/>
            </w:pPr>
            <w:r w:rsidRPr="00006BF7">
              <w:t>Зон</w:t>
            </w:r>
            <w:r w:rsidR="00D767E4">
              <w:t>а</w:t>
            </w:r>
            <w:r w:rsidRPr="00006BF7">
              <w:t xml:space="preserve"> сооружений и коммуникаций автомобильного, речного, возду</w:t>
            </w:r>
            <w:r w:rsidRPr="00006BF7">
              <w:t>ш</w:t>
            </w:r>
            <w:r w:rsidRPr="00006BF7">
              <w:t>ного транспорта, метро</w:t>
            </w:r>
            <w:r>
              <w:t>политена (ИТ-2)</w:t>
            </w:r>
          </w:p>
        </w:tc>
        <w:tc>
          <w:tcPr>
            <w:tcW w:w="1133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4,29</w:t>
            </w:r>
          </w:p>
        </w:tc>
        <w:tc>
          <w:tcPr>
            <w:tcW w:w="1135" w:type="dxa"/>
            <w:shd w:val="clear" w:color="auto" w:fill="auto"/>
          </w:tcPr>
          <w:p w:rsidR="00430D56" w:rsidRPr="00006BF7" w:rsidRDefault="00430D56" w:rsidP="00BE41DF">
            <w:pPr>
              <w:ind w:right="87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0,09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+3,62/+0,08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D767E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Зон</w:t>
            </w:r>
            <w:r w:rsidR="00D767E4">
              <w:rPr>
                <w:rFonts w:ascii="Times New Roman" w:hAnsi="Times New Roman"/>
                <w:sz w:val="28"/>
                <w:szCs w:val="28"/>
              </w:rPr>
              <w:t>а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 xml:space="preserve"> улично-дорожной сети (ИТ-3)</w:t>
            </w:r>
          </w:p>
        </w:tc>
        <w:tc>
          <w:tcPr>
            <w:tcW w:w="1133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221,81</w:t>
            </w:r>
          </w:p>
        </w:tc>
        <w:tc>
          <w:tcPr>
            <w:tcW w:w="1135" w:type="dxa"/>
            <w:shd w:val="clear" w:color="auto" w:fill="auto"/>
          </w:tcPr>
          <w:p w:rsidR="00430D56" w:rsidRPr="00006BF7" w:rsidRDefault="00430D56" w:rsidP="00BE41DF">
            <w:pPr>
              <w:ind w:right="87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4,89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+23,51/+0,51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D767E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Зон</w:t>
            </w:r>
            <w:r w:rsidR="00D767E4">
              <w:rPr>
                <w:rFonts w:ascii="Times New Roman" w:hAnsi="Times New Roman"/>
                <w:sz w:val="28"/>
                <w:szCs w:val="28"/>
              </w:rPr>
              <w:t>а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 xml:space="preserve"> объектов инженерной инфр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>а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>структуры (ИТ-4)</w:t>
            </w:r>
          </w:p>
        </w:tc>
        <w:tc>
          <w:tcPr>
            <w:tcW w:w="1133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16,59</w:t>
            </w:r>
          </w:p>
        </w:tc>
        <w:tc>
          <w:tcPr>
            <w:tcW w:w="1135" w:type="dxa"/>
            <w:shd w:val="clear" w:color="auto" w:fill="auto"/>
          </w:tcPr>
          <w:p w:rsidR="00430D56" w:rsidRPr="00006BF7" w:rsidRDefault="00430D56" w:rsidP="00BE41DF">
            <w:pPr>
              <w:ind w:right="87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0,37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+4,34/+0,10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BE41DF">
            <w:pPr>
              <w:widowControl w:val="0"/>
              <w:ind w:firstLine="0"/>
            </w:pPr>
            <w:r w:rsidRPr="00006BF7">
              <w:t>Зоны специа</w:t>
            </w:r>
            <w:r>
              <w:t>льного назначения, в том числе:</w:t>
            </w:r>
          </w:p>
        </w:tc>
        <w:tc>
          <w:tcPr>
            <w:tcW w:w="1133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177,03</w:t>
            </w:r>
          </w:p>
        </w:tc>
        <w:tc>
          <w:tcPr>
            <w:tcW w:w="1135" w:type="dxa"/>
            <w:shd w:val="clear" w:color="auto" w:fill="auto"/>
          </w:tcPr>
          <w:p w:rsidR="00430D56" w:rsidRPr="00006BF7" w:rsidRDefault="00430D56" w:rsidP="00BE41DF">
            <w:pPr>
              <w:tabs>
                <w:tab w:val="left" w:pos="1079"/>
              </w:tabs>
              <w:ind w:right="87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3,91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-31,69/-0,7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D767E4">
            <w:pPr>
              <w:widowControl w:val="0"/>
              <w:ind w:firstLine="0"/>
            </w:pPr>
            <w:r w:rsidRPr="00006BF7">
              <w:t>Зо</w:t>
            </w:r>
            <w:r>
              <w:t>н</w:t>
            </w:r>
            <w:r w:rsidR="00D767E4">
              <w:t>а</w:t>
            </w:r>
            <w:r>
              <w:t xml:space="preserve"> кладбищ и крематориев (С-1)</w:t>
            </w:r>
          </w:p>
        </w:tc>
        <w:tc>
          <w:tcPr>
            <w:tcW w:w="1133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158,99</w:t>
            </w:r>
          </w:p>
        </w:tc>
        <w:tc>
          <w:tcPr>
            <w:tcW w:w="1135" w:type="dxa"/>
            <w:shd w:val="clear" w:color="auto" w:fill="auto"/>
          </w:tcPr>
          <w:p w:rsidR="00430D56" w:rsidRPr="00006BF7" w:rsidRDefault="00430D56" w:rsidP="00BE41DF">
            <w:pPr>
              <w:tabs>
                <w:tab w:val="left" w:pos="1079"/>
              </w:tabs>
              <w:ind w:right="87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3,51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+0,39/+0,01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6.2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D767E4">
            <w:pPr>
              <w:widowControl w:val="0"/>
              <w:ind w:firstLine="0"/>
            </w:pPr>
            <w:r w:rsidRPr="00006BF7">
              <w:t>Зон</w:t>
            </w:r>
            <w:r w:rsidR="00D767E4">
              <w:t>а</w:t>
            </w:r>
            <w:r w:rsidRPr="00006BF7">
              <w:t xml:space="preserve"> военных и иных режимных объек</w:t>
            </w:r>
            <w:r>
              <w:t>тов и территорий (С-3)</w:t>
            </w:r>
          </w:p>
        </w:tc>
        <w:tc>
          <w:tcPr>
            <w:tcW w:w="1133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18,04</w:t>
            </w:r>
          </w:p>
        </w:tc>
        <w:tc>
          <w:tcPr>
            <w:tcW w:w="1135" w:type="dxa"/>
            <w:shd w:val="clear" w:color="auto" w:fill="auto"/>
          </w:tcPr>
          <w:p w:rsidR="00430D56" w:rsidRPr="00006BF7" w:rsidRDefault="00430D56" w:rsidP="00BE41DF">
            <w:pPr>
              <w:tabs>
                <w:tab w:val="left" w:pos="1079"/>
              </w:tabs>
              <w:ind w:right="87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0,40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-32,08/-0,71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BE41DF">
            <w:pPr>
              <w:widowControl w:val="0"/>
              <w:ind w:firstLine="0"/>
            </w:pPr>
            <w:r w:rsidRPr="00006BF7">
              <w:t>Зоны стоянок автомобильного транспор</w:t>
            </w:r>
            <w:r>
              <w:t>та, в том числе:</w:t>
            </w:r>
          </w:p>
        </w:tc>
        <w:tc>
          <w:tcPr>
            <w:tcW w:w="1133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11,60</w:t>
            </w:r>
          </w:p>
        </w:tc>
        <w:tc>
          <w:tcPr>
            <w:tcW w:w="1135" w:type="dxa"/>
            <w:shd w:val="clear" w:color="auto" w:fill="auto"/>
          </w:tcPr>
          <w:p w:rsidR="00430D56" w:rsidRPr="00006BF7" w:rsidRDefault="00430D56" w:rsidP="00BE41DF">
            <w:pPr>
              <w:tabs>
                <w:tab w:val="left" w:pos="1079"/>
              </w:tabs>
              <w:ind w:right="87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0,26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>
              <w:rPr>
                <w:color w:val="000000"/>
              </w:rPr>
              <w:t>+1,45/+0,03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7.1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D767E4">
            <w:pPr>
              <w:suppressAutoHyphens/>
              <w:ind w:firstLine="0"/>
            </w:pPr>
            <w:r w:rsidRPr="00006BF7">
              <w:t>Зон</w:t>
            </w:r>
            <w:r w:rsidR="00D767E4">
              <w:t>а</w:t>
            </w:r>
            <w:r w:rsidRPr="00006BF7">
              <w:t xml:space="preserve"> стоянок для легковых автомобилей (СА-1)</w:t>
            </w:r>
          </w:p>
        </w:tc>
        <w:tc>
          <w:tcPr>
            <w:tcW w:w="1133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11,60</w:t>
            </w:r>
          </w:p>
        </w:tc>
        <w:tc>
          <w:tcPr>
            <w:tcW w:w="1135" w:type="dxa"/>
            <w:shd w:val="clear" w:color="auto" w:fill="auto"/>
          </w:tcPr>
          <w:p w:rsidR="00430D56" w:rsidRPr="00006BF7" w:rsidRDefault="00430D56" w:rsidP="00BE41DF">
            <w:pPr>
              <w:tabs>
                <w:tab w:val="left" w:pos="1079"/>
              </w:tabs>
              <w:ind w:right="87" w:firstLine="229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0,26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ind w:right="370" w:firstLine="229"/>
              <w:jc w:val="center"/>
              <w:rPr>
                <w:color w:val="000000"/>
              </w:rPr>
            </w:pPr>
            <w:r>
              <w:rPr>
                <w:color w:val="000000"/>
              </w:rPr>
              <w:t>+1,45/+0,03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Планируемые к освоению террит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>о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>рии (резервы)</w:t>
            </w:r>
          </w:p>
        </w:tc>
        <w:tc>
          <w:tcPr>
            <w:tcW w:w="1133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87" w:firstLine="22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70" w:firstLine="22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-410,14/-9,05</w:t>
            </w:r>
          </w:p>
        </w:tc>
      </w:tr>
      <w:tr w:rsidR="00430D56" w:rsidRPr="00006BF7" w:rsidTr="00A05F6B">
        <w:trPr>
          <w:trHeight w:val="283"/>
        </w:trPr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430D56" w:rsidRPr="00006BF7" w:rsidRDefault="00430D56" w:rsidP="00430D5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nil"/>
            </w:tcBorders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133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4530</w:t>
            </w:r>
          </w:p>
        </w:tc>
        <w:tc>
          <w:tcPr>
            <w:tcW w:w="1135" w:type="dxa"/>
            <w:shd w:val="clear" w:color="auto" w:fill="auto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409" w:type="dxa"/>
          </w:tcPr>
          <w:p w:rsidR="00430D56" w:rsidRPr="00006BF7" w:rsidRDefault="00430D56" w:rsidP="00BE41DF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30D56" w:rsidRPr="00006BF7" w:rsidRDefault="00430D56" w:rsidP="00430D56">
      <w:pPr>
        <w:ind w:firstLine="0"/>
        <w:jc w:val="center"/>
        <w:rPr>
          <w:b/>
        </w:rPr>
      </w:pPr>
      <w:bookmarkStart w:id="8" w:name="_Toc287107268"/>
      <w:bookmarkStart w:id="9" w:name="_Toc294799590"/>
      <w:bookmarkEnd w:id="7"/>
      <w:r w:rsidRPr="00006BF7">
        <w:rPr>
          <w:b/>
        </w:rPr>
        <w:lastRenderedPageBreak/>
        <w:t>2.2. </w:t>
      </w:r>
      <w:proofErr w:type="gramStart"/>
      <w:r w:rsidRPr="00006BF7">
        <w:rPr>
          <w:b/>
        </w:rPr>
        <w:t>Характеристика проектной застройки (жилищный,</w:t>
      </w:r>
      <w:proofErr w:type="gramEnd"/>
    </w:p>
    <w:p w:rsidR="00430D56" w:rsidRPr="00006BF7" w:rsidRDefault="00430D56" w:rsidP="00430D56">
      <w:pPr>
        <w:ind w:firstLine="0"/>
        <w:jc w:val="center"/>
        <w:rPr>
          <w:b/>
        </w:rPr>
      </w:pPr>
      <w:r w:rsidRPr="00006BF7">
        <w:rPr>
          <w:b/>
        </w:rPr>
        <w:t>производственный фонд, объекты обслуживания)</w:t>
      </w:r>
      <w:bookmarkEnd w:id="8"/>
      <w:bookmarkEnd w:id="9"/>
    </w:p>
    <w:p w:rsidR="00430D56" w:rsidRPr="00006BF7" w:rsidRDefault="00430D56" w:rsidP="00430D56">
      <w:pPr>
        <w:rPr>
          <w:b/>
        </w:rPr>
      </w:pPr>
    </w:p>
    <w:p w:rsidR="00430D56" w:rsidRPr="00006BF7" w:rsidRDefault="00430D56" w:rsidP="00430D56">
      <w:proofErr w:type="gramStart"/>
      <w:r w:rsidRPr="00006BF7">
        <w:t xml:space="preserve">Численность населения на расчетный срок составит </w:t>
      </w:r>
      <w:r w:rsidRPr="00006BF7">
        <w:rPr>
          <w:color w:val="000000"/>
        </w:rPr>
        <w:t>32,023</w:t>
      </w:r>
      <w:r w:rsidRPr="00006BF7">
        <w:t xml:space="preserve"> тыс. человек, в том числе в жилой зоне</w:t>
      </w:r>
      <w:r w:rsidR="003A7783">
        <w:t xml:space="preserve"> </w:t>
      </w:r>
      <w:r w:rsidR="003A7783" w:rsidRPr="00006BF7">
        <w:t>–</w:t>
      </w:r>
      <w:r w:rsidRPr="00006BF7">
        <w:t xml:space="preserve"> 86 % от общей численности, в рекреационно-жилой з</w:t>
      </w:r>
      <w:r w:rsidRPr="00006BF7">
        <w:t>о</w:t>
      </w:r>
      <w:r w:rsidRPr="00006BF7">
        <w:t>не сезонного проживания – 13 %, в природно-рекреационной – 1 %. Сезонное н</w:t>
      </w:r>
      <w:r w:rsidRPr="00006BF7">
        <w:t>а</w:t>
      </w:r>
      <w:r w:rsidRPr="00006BF7">
        <w:t xml:space="preserve">селение составит 6,7 – 11,75 тыс. человек. </w:t>
      </w:r>
      <w:proofErr w:type="gramEnd"/>
    </w:p>
    <w:p w:rsidR="00430D56" w:rsidRPr="00006BF7" w:rsidRDefault="00430D56" w:rsidP="00430D56">
      <w:r w:rsidRPr="00006BF7">
        <w:t>Новое жилищное строительство.</w:t>
      </w:r>
    </w:p>
    <w:p w:rsidR="00430D56" w:rsidRPr="00006BF7" w:rsidRDefault="00430D56" w:rsidP="00430D56">
      <w:r w:rsidRPr="00006BF7">
        <w:t xml:space="preserve">В течение расчетного срока жилищный фонд проектируемой территории увеличится до 770 тыс. кв. м. Объем нового жилищного строительства в течение расчетного срока составит 550 тыс. кв. м. </w:t>
      </w:r>
    </w:p>
    <w:p w:rsidR="00430D56" w:rsidRPr="00006BF7" w:rsidRDefault="00430D56" w:rsidP="00430D56">
      <w:r w:rsidRPr="00006BF7">
        <w:t>Проектом принята следующая структура нового жилищного строительства:</w:t>
      </w:r>
    </w:p>
    <w:p w:rsidR="00430D56" w:rsidRPr="00006BF7" w:rsidRDefault="00430D56" w:rsidP="00430D56">
      <w:r w:rsidRPr="00006BF7">
        <w:t>средне- и многоэтажные жилые дома (5 этажей и выше) – 60 %;</w:t>
      </w:r>
    </w:p>
    <w:p w:rsidR="00430D56" w:rsidRPr="00006BF7" w:rsidRDefault="00430D56" w:rsidP="00430D56">
      <w:r w:rsidRPr="00006BF7">
        <w:t>малоэтажные жилые дома (2 - 4 этажа) – 12 %;</w:t>
      </w:r>
    </w:p>
    <w:p w:rsidR="00430D56" w:rsidRPr="00006BF7" w:rsidRDefault="00430D56" w:rsidP="00430D56">
      <w:r w:rsidRPr="00006BF7">
        <w:t>индивидуальные жилые дома с участками – 28 %.</w:t>
      </w:r>
    </w:p>
    <w:p w:rsidR="00430D56" w:rsidRPr="00006BF7" w:rsidRDefault="00430D56" w:rsidP="00430D56">
      <w:r w:rsidRPr="00006BF7">
        <w:t>За счет изменения структуры жилищного фонда средняя обеспеченность жилищным фондом составит 30 кв. м</w:t>
      </w:r>
      <w:r w:rsidR="006F24E8">
        <w:t>/</w:t>
      </w:r>
      <w:r w:rsidRPr="00006BF7">
        <w:t>чел.</w:t>
      </w:r>
    </w:p>
    <w:p w:rsidR="00430D56" w:rsidRPr="00006BF7" w:rsidRDefault="00430D56" w:rsidP="00430D56">
      <w:pPr>
        <w:ind w:firstLine="0"/>
        <w:jc w:val="center"/>
        <w:rPr>
          <w:b/>
        </w:rPr>
      </w:pPr>
    </w:p>
    <w:p w:rsidR="00430D56" w:rsidRPr="00006BF7" w:rsidRDefault="00430D56" w:rsidP="00430D56">
      <w:pPr>
        <w:ind w:firstLine="0"/>
        <w:jc w:val="center"/>
        <w:rPr>
          <w:b/>
        </w:rPr>
      </w:pPr>
      <w:r w:rsidRPr="00006BF7">
        <w:rPr>
          <w:b/>
        </w:rPr>
        <w:t xml:space="preserve">2.3. Производственные объекты </w:t>
      </w:r>
    </w:p>
    <w:p w:rsidR="00430D56" w:rsidRPr="00006BF7" w:rsidRDefault="00430D56" w:rsidP="00430D56">
      <w:pPr>
        <w:jc w:val="center"/>
        <w:rPr>
          <w:b/>
        </w:rPr>
      </w:pPr>
    </w:p>
    <w:p w:rsidR="00430D56" w:rsidRPr="00006BF7" w:rsidRDefault="00430D56" w:rsidP="00430D56">
      <w:r w:rsidRPr="00006BF7">
        <w:t>В соответствии с Генеральным планом города Новосибирска на расчетный срок в районе не предполагается сохранение и размещение новых производстве</w:t>
      </w:r>
      <w:r w:rsidRPr="00006BF7">
        <w:t>н</w:t>
      </w:r>
      <w:r w:rsidRPr="00006BF7">
        <w:t>ных зон.</w:t>
      </w:r>
    </w:p>
    <w:p w:rsidR="00430D56" w:rsidRPr="00006BF7" w:rsidRDefault="00430D56" w:rsidP="00430D56"/>
    <w:p w:rsidR="00430D56" w:rsidRPr="00006BF7" w:rsidRDefault="00430D56" w:rsidP="00430D56">
      <w:pPr>
        <w:ind w:firstLine="0"/>
        <w:jc w:val="center"/>
        <w:rPr>
          <w:b/>
        </w:rPr>
      </w:pPr>
      <w:r w:rsidRPr="00006BF7">
        <w:rPr>
          <w:b/>
        </w:rPr>
        <w:t>2.4. Объекты обслуживания</w:t>
      </w:r>
    </w:p>
    <w:p w:rsidR="00430D56" w:rsidRPr="00006BF7" w:rsidRDefault="00430D56" w:rsidP="00430D56">
      <w:pPr>
        <w:jc w:val="center"/>
        <w:rPr>
          <w:b/>
        </w:rPr>
      </w:pPr>
    </w:p>
    <w:p w:rsidR="00430D56" w:rsidRPr="00006BF7" w:rsidRDefault="00430D56" w:rsidP="00430D56">
      <w:r w:rsidRPr="00006BF7">
        <w:t xml:space="preserve">Расчет учреждений обслуживания районного и </w:t>
      </w:r>
      <w:proofErr w:type="spellStart"/>
      <w:r w:rsidRPr="00006BF7">
        <w:t>микрорайонного</w:t>
      </w:r>
      <w:proofErr w:type="spellEnd"/>
      <w:r w:rsidRPr="00006BF7">
        <w:t xml:space="preserve"> уровня приведен с учетом Местных нормативов градостроительного проектирования г</w:t>
      </w:r>
      <w:r w:rsidRPr="00006BF7">
        <w:t>о</w:t>
      </w:r>
      <w:r w:rsidRPr="00006BF7">
        <w:t>рода Новосибирска, радиусов зон обслуживания учреждений и численности нас</w:t>
      </w:r>
      <w:r w:rsidRPr="00006BF7">
        <w:t>е</w:t>
      </w:r>
      <w:r w:rsidRPr="00006BF7">
        <w:t xml:space="preserve">ления, проживающего в границах проектирования. </w:t>
      </w:r>
    </w:p>
    <w:p w:rsidR="00430D56" w:rsidRPr="00006BF7" w:rsidRDefault="00430D56" w:rsidP="00430D56">
      <w:r w:rsidRPr="00006BF7">
        <w:t>В силу вытянутости района охват радиусами обслуживания объектов соц</w:t>
      </w:r>
      <w:r w:rsidRPr="00006BF7">
        <w:t>и</w:t>
      </w:r>
      <w:r w:rsidRPr="00006BF7">
        <w:t>альной сферы жилых территорий в границах проектирования не однороден. В пределах 85 – 100 % проектируемый район охвачен радиусами обслуживания у</w:t>
      </w:r>
      <w:r w:rsidRPr="00006BF7">
        <w:t>ч</w:t>
      </w:r>
      <w:r w:rsidRPr="00006BF7">
        <w:t>реждений дошкольного и школьного образования, торговли, общественного п</w:t>
      </w:r>
      <w:r w:rsidRPr="00006BF7">
        <w:t>и</w:t>
      </w:r>
      <w:r w:rsidRPr="00006BF7">
        <w:t>тания, здравоохранения.</w:t>
      </w:r>
    </w:p>
    <w:p w:rsidR="00430D56" w:rsidRPr="00006BF7" w:rsidRDefault="00430D56" w:rsidP="00430D56">
      <w:r w:rsidRPr="00006BF7">
        <w:t>Объекты обслуживания размещаются с учетом основных положений Ген</w:t>
      </w:r>
      <w:r w:rsidRPr="00006BF7">
        <w:t>е</w:t>
      </w:r>
      <w:r w:rsidRPr="00006BF7">
        <w:t>рального плана города Новосибирска, с учетом документации по застройке терр</w:t>
      </w:r>
      <w:r w:rsidRPr="00006BF7">
        <w:t>и</w:t>
      </w:r>
      <w:r w:rsidRPr="00006BF7">
        <w:t xml:space="preserve">тории и планировочной структуры жилой зоны в целях создания единой системы обслуживания. </w:t>
      </w:r>
    </w:p>
    <w:p w:rsidR="00430D56" w:rsidRPr="00006BF7" w:rsidRDefault="00430D56" w:rsidP="00430D56">
      <w:pPr>
        <w:rPr>
          <w:b/>
        </w:rPr>
      </w:pPr>
      <w:bookmarkStart w:id="10" w:name="OLE_LINK3"/>
      <w:bookmarkStart w:id="11" w:name="OLE_LINK4"/>
    </w:p>
    <w:p w:rsidR="00430D56" w:rsidRPr="00006BF7" w:rsidRDefault="00430D56" w:rsidP="00430D56">
      <w:pPr>
        <w:ind w:firstLine="0"/>
        <w:jc w:val="center"/>
        <w:rPr>
          <w:b/>
        </w:rPr>
      </w:pPr>
      <w:r w:rsidRPr="00006BF7">
        <w:rPr>
          <w:b/>
        </w:rPr>
        <w:t>2.5. Рекреационная инфраструктура</w:t>
      </w:r>
    </w:p>
    <w:p w:rsidR="00430D56" w:rsidRPr="00006BF7" w:rsidRDefault="00430D56" w:rsidP="00430D56">
      <w:pPr>
        <w:jc w:val="center"/>
        <w:rPr>
          <w:b/>
        </w:rPr>
      </w:pPr>
    </w:p>
    <w:p w:rsidR="00430D56" w:rsidRPr="00006BF7" w:rsidRDefault="00430D56" w:rsidP="00430D56">
      <w:r w:rsidRPr="00006BF7">
        <w:t>В перспективе рекреационно-туристическая функция района будет усилена. Предполагается, что гостиничными комплексами будут пользоваться не только жители области и города, но и гости региона.</w:t>
      </w:r>
    </w:p>
    <w:p w:rsidR="00430D56" w:rsidRPr="00006BF7" w:rsidRDefault="00430D56" w:rsidP="00430D56">
      <w:r w:rsidRPr="00006BF7">
        <w:lastRenderedPageBreak/>
        <w:t>Посещаемость района может быть увеличена до 20 - 25 тыс. человек в пик</w:t>
      </w:r>
      <w:r w:rsidRPr="00006BF7">
        <w:t>о</w:t>
      </w:r>
      <w:r w:rsidRPr="00006BF7">
        <w:t>вый период за счет строительства объектов развлекательного назначения, благ</w:t>
      </w:r>
      <w:r w:rsidRPr="00006BF7">
        <w:t>о</w:t>
      </w:r>
      <w:r w:rsidRPr="00006BF7">
        <w:t xml:space="preserve">устройства территории </w:t>
      </w:r>
      <w:proofErr w:type="spellStart"/>
      <w:r w:rsidRPr="00006BF7">
        <w:t>Заельцовского</w:t>
      </w:r>
      <w:proofErr w:type="spellEnd"/>
      <w:r w:rsidRPr="00006BF7">
        <w:t xml:space="preserve"> бора (развитие </w:t>
      </w:r>
      <w:proofErr w:type="spellStart"/>
      <w:r w:rsidRPr="00006BF7">
        <w:t>дорожно-тропиночной</w:t>
      </w:r>
      <w:proofErr w:type="spellEnd"/>
      <w:r w:rsidRPr="00006BF7">
        <w:t xml:space="preserve"> сети, строительство благоустроенных автомобильных стоянок, общественных уборных, объектов питания, организованных мест отдыха, информационных стендов, ко</w:t>
      </w:r>
      <w:r w:rsidRPr="00006BF7">
        <w:t>н</w:t>
      </w:r>
      <w:r w:rsidRPr="00006BF7">
        <w:t>тейнерных площадок для сбора мусора), размещения специализированных озд</w:t>
      </w:r>
      <w:r w:rsidRPr="00006BF7">
        <w:t>о</w:t>
      </w:r>
      <w:r w:rsidRPr="00006BF7">
        <w:t xml:space="preserve">ровительных и гостиничных комплексов. </w:t>
      </w:r>
    </w:p>
    <w:bookmarkEnd w:id="10"/>
    <w:bookmarkEnd w:id="11"/>
    <w:p w:rsidR="00430D56" w:rsidRPr="00006BF7" w:rsidRDefault="00430D56" w:rsidP="00430D56">
      <w:pPr>
        <w:rPr>
          <w:b/>
        </w:rPr>
      </w:pPr>
    </w:p>
    <w:p w:rsidR="00430D56" w:rsidRPr="00006BF7" w:rsidRDefault="00430D56" w:rsidP="00430D56">
      <w:pPr>
        <w:ind w:firstLine="0"/>
        <w:jc w:val="center"/>
        <w:rPr>
          <w:b/>
        </w:rPr>
      </w:pPr>
      <w:r w:rsidRPr="00006BF7">
        <w:rPr>
          <w:b/>
        </w:rPr>
        <w:t>2.6. Создание условий для беспрепятственного доступа инвалидов к объектам инженерной, транспортной и социальной инфраструктур</w:t>
      </w:r>
    </w:p>
    <w:p w:rsidR="00430D56" w:rsidRPr="00006BF7" w:rsidRDefault="00430D56" w:rsidP="00430D56">
      <w:pPr>
        <w:jc w:val="center"/>
        <w:rPr>
          <w:b/>
        </w:rPr>
      </w:pPr>
    </w:p>
    <w:p w:rsidR="00430D56" w:rsidRPr="00006BF7" w:rsidRDefault="00430D56" w:rsidP="00430D56">
      <w:r w:rsidRPr="00006BF7">
        <w:t>В соответствии с законодательством Российской Федерации необходимо создание условий для беспрепятственного доступа инвалидов к объектам соц</w:t>
      </w:r>
      <w:r w:rsidRPr="00006BF7">
        <w:t>и</w:t>
      </w:r>
      <w:r w:rsidRPr="00006BF7">
        <w:t>альной и транспортной инфраструктур, средствам связи и информации.</w:t>
      </w:r>
    </w:p>
    <w:p w:rsidR="00430D56" w:rsidRPr="00006BF7" w:rsidRDefault="00430D56" w:rsidP="00430D56">
      <w:r w:rsidRPr="00006BF7">
        <w:t>Проектные решения должны учитывать физические возможности всех кат</w:t>
      </w:r>
      <w:r w:rsidRPr="00006BF7">
        <w:t>е</w:t>
      </w:r>
      <w:r w:rsidRPr="00006BF7">
        <w:t xml:space="preserve">горий населения, включая инвалидов, должны </w:t>
      </w:r>
      <w:proofErr w:type="gramStart"/>
      <w:r w:rsidRPr="00006BF7">
        <w:t>быть</w:t>
      </w:r>
      <w:proofErr w:type="gramEnd"/>
      <w:r w:rsidRPr="00006BF7">
        <w:t xml:space="preserve"> направлены на повышение качества городской среды по критериям доступности, безопасности и комфортн</w:t>
      </w:r>
      <w:r w:rsidRPr="00006BF7">
        <w:t>о</w:t>
      </w:r>
      <w:r w:rsidRPr="00006BF7">
        <w:t>сти.</w:t>
      </w:r>
    </w:p>
    <w:p w:rsidR="00430D56" w:rsidRPr="00006BF7" w:rsidRDefault="00430D56" w:rsidP="00430D56">
      <w:r w:rsidRPr="00006BF7">
        <w:t>Основным принципом формирования безопасной и удобной для инвалидов городской среды является создание условий для обеспечения беспрепятственной доступности объектов обслуживания в зонах застройки различного функционал</w:t>
      </w:r>
      <w:r w:rsidRPr="00006BF7">
        <w:t>ь</w:t>
      </w:r>
      <w:r w:rsidRPr="00006BF7">
        <w:t xml:space="preserve">ного назначения, зонах рекреации, а также в местах пользования транспортными коммуникациями, сооружениями, устройствами, пешеходными путями. </w:t>
      </w:r>
    </w:p>
    <w:p w:rsidR="00430D56" w:rsidRPr="00006BF7" w:rsidRDefault="00430D56" w:rsidP="00430D56">
      <w:r w:rsidRPr="00006BF7">
        <w:t>При создании доступной для инвалидов среды жизнедеятельности необх</w:t>
      </w:r>
      <w:r w:rsidRPr="00006BF7">
        <w:t>о</w:t>
      </w:r>
      <w:r w:rsidRPr="00006BF7">
        <w:t>димо обеспечивать:</w:t>
      </w:r>
    </w:p>
    <w:p w:rsidR="00430D56" w:rsidRPr="00006BF7" w:rsidRDefault="00430D56" w:rsidP="00430D56">
      <w:r w:rsidRPr="00006BF7">
        <w:t>возможность беспрепятственного передвижения с помощью трости, кост</w:t>
      </w:r>
      <w:r w:rsidRPr="00006BF7">
        <w:t>ы</w:t>
      </w:r>
      <w:r w:rsidRPr="00006BF7">
        <w:t>лей, кресла-коляски, собаки-проводника, а также при использовании транспор</w:t>
      </w:r>
      <w:r w:rsidRPr="00006BF7">
        <w:t>т</w:t>
      </w:r>
      <w:r w:rsidRPr="00006BF7">
        <w:t>ных средств (индивидуальных, специализированных или общественных);</w:t>
      </w:r>
    </w:p>
    <w:p w:rsidR="00430D56" w:rsidRPr="00006BF7" w:rsidRDefault="00430D56" w:rsidP="00430D56">
      <w:r w:rsidRPr="00006BF7">
        <w:t>создание внешней информации: визуальной, тактильной (осязательной) и звуковой;</w:t>
      </w:r>
    </w:p>
    <w:p w:rsidR="00430D56" w:rsidRPr="00006BF7" w:rsidRDefault="00430D56" w:rsidP="00430D56">
      <w:r w:rsidRPr="00006BF7">
        <w:t>комплексное решение системы обслуживания: размещение (согласно пр</w:t>
      </w:r>
      <w:r w:rsidRPr="00006BF7">
        <w:t>о</w:t>
      </w:r>
      <w:r w:rsidRPr="00006BF7">
        <w:t>ектному расчету) специализированных объектов и объектов обслуживания общ</w:t>
      </w:r>
      <w:r w:rsidRPr="00006BF7">
        <w:t>е</w:t>
      </w:r>
      <w:r w:rsidRPr="00006BF7">
        <w:t>го пользования при различных формах собственности на недвижимость.</w:t>
      </w:r>
    </w:p>
    <w:p w:rsidR="00430D56" w:rsidRPr="00006BF7" w:rsidRDefault="00430D56" w:rsidP="00430D56">
      <w:pPr>
        <w:rPr>
          <w:b/>
        </w:rPr>
      </w:pPr>
      <w:bookmarkStart w:id="12" w:name="_Toc287107269"/>
      <w:bookmarkStart w:id="13" w:name="_Toc294799591"/>
    </w:p>
    <w:p w:rsidR="00430D56" w:rsidRPr="00006BF7" w:rsidRDefault="00430D56" w:rsidP="00430D56">
      <w:pPr>
        <w:ind w:firstLine="0"/>
        <w:jc w:val="center"/>
        <w:rPr>
          <w:b/>
        </w:rPr>
      </w:pPr>
      <w:r w:rsidRPr="00006BF7">
        <w:rPr>
          <w:b/>
        </w:rPr>
        <w:t>3. Развитие транспортной инфраструктуры</w:t>
      </w:r>
      <w:bookmarkEnd w:id="12"/>
      <w:bookmarkEnd w:id="13"/>
    </w:p>
    <w:p w:rsidR="00430D56" w:rsidRPr="00006BF7" w:rsidRDefault="00430D56" w:rsidP="00430D56">
      <w:pPr>
        <w:ind w:firstLine="0"/>
        <w:jc w:val="center"/>
        <w:rPr>
          <w:b/>
        </w:rPr>
      </w:pPr>
    </w:p>
    <w:p w:rsidR="00430D56" w:rsidRPr="00006BF7" w:rsidRDefault="00430D56" w:rsidP="00430D56">
      <w:pPr>
        <w:ind w:firstLine="0"/>
        <w:jc w:val="center"/>
        <w:rPr>
          <w:b/>
        </w:rPr>
      </w:pPr>
      <w:r w:rsidRPr="00006BF7">
        <w:rPr>
          <w:b/>
        </w:rPr>
        <w:t>3.1. Улично-дорожная сеть</w:t>
      </w:r>
    </w:p>
    <w:p w:rsidR="00430D56" w:rsidRPr="00006BF7" w:rsidRDefault="00430D56" w:rsidP="00430D56">
      <w:pPr>
        <w:jc w:val="center"/>
        <w:rPr>
          <w:b/>
        </w:rPr>
      </w:pPr>
    </w:p>
    <w:p w:rsidR="00430D56" w:rsidRPr="00006BF7" w:rsidRDefault="00430D56" w:rsidP="00430D56">
      <w:r w:rsidRPr="00006BF7">
        <w:t>Основу проектируемой улично-дорожной сети рассматриваемой территории составляют:</w:t>
      </w:r>
    </w:p>
    <w:p w:rsidR="00430D56" w:rsidRPr="00006BF7" w:rsidRDefault="00430D56" w:rsidP="00430D56">
      <w:r w:rsidRPr="00006BF7">
        <w:t xml:space="preserve">магистральная дорога скоростного движения – </w:t>
      </w:r>
      <w:proofErr w:type="spellStart"/>
      <w:r w:rsidRPr="00006BF7">
        <w:t>Ельцовская</w:t>
      </w:r>
      <w:proofErr w:type="spellEnd"/>
      <w:r w:rsidRPr="00006BF7">
        <w:t xml:space="preserve"> магистраль, с</w:t>
      </w:r>
      <w:r w:rsidRPr="00006BF7">
        <w:t>о</w:t>
      </w:r>
      <w:r w:rsidRPr="00006BF7">
        <w:t>единяющая федеральн</w:t>
      </w:r>
      <w:r w:rsidR="00DD03E0">
        <w:t>ые</w:t>
      </w:r>
      <w:r w:rsidRPr="00006BF7">
        <w:t xml:space="preserve"> дорог</w:t>
      </w:r>
      <w:r w:rsidR="00DD03E0">
        <w:t>и</w:t>
      </w:r>
      <w:r w:rsidRPr="00006BF7">
        <w:t xml:space="preserve"> М 51 «Байкал» и М 53 «Чуйский тракт» (в ра</w:t>
      </w:r>
      <w:r w:rsidRPr="00006BF7">
        <w:t>м</w:t>
      </w:r>
      <w:r w:rsidRPr="00006BF7">
        <w:t>ках международного транспортного коридора «Транссиб»), на проектируемой территории проходит вдоль русла реки 2-я Ельцовка;</w:t>
      </w:r>
    </w:p>
    <w:p w:rsidR="00430D56" w:rsidRPr="00006BF7" w:rsidRDefault="00430D56" w:rsidP="00430D56">
      <w:r w:rsidRPr="00006BF7">
        <w:t>магистральные улицы общегородского значения регу</w:t>
      </w:r>
      <w:r w:rsidR="006F24E8">
        <w:t>лируемого движения I, II класса</w:t>
      </w:r>
      <w:r w:rsidRPr="00006BF7">
        <w:t>, проходящие в основном по границе территории проектирования, св</w:t>
      </w:r>
      <w:r w:rsidRPr="00006BF7">
        <w:t>я</w:t>
      </w:r>
      <w:r w:rsidRPr="00006BF7">
        <w:lastRenderedPageBreak/>
        <w:t xml:space="preserve">зывающие ее с основными городскими магистралями </w:t>
      </w:r>
      <w:r w:rsidR="006F24E8" w:rsidRPr="00006BF7">
        <w:t>–</w:t>
      </w:r>
      <w:r w:rsidRPr="00006BF7">
        <w:t xml:space="preserve"> ул. Жуковского, </w:t>
      </w:r>
      <w:proofErr w:type="spellStart"/>
      <w:r w:rsidRPr="00006BF7">
        <w:t>Моч</w:t>
      </w:r>
      <w:r w:rsidRPr="00006BF7">
        <w:t>и</w:t>
      </w:r>
      <w:r w:rsidRPr="00006BF7">
        <w:t>щенским</w:t>
      </w:r>
      <w:proofErr w:type="spellEnd"/>
      <w:r w:rsidRPr="00006BF7">
        <w:t xml:space="preserve"> шоссе, ул. Сухарной;</w:t>
      </w:r>
    </w:p>
    <w:p w:rsidR="00430D56" w:rsidRPr="00006BF7" w:rsidRDefault="00430D56" w:rsidP="00430D56">
      <w:r w:rsidRPr="00006BF7">
        <w:t>магистральные улицы районного значения, обеспечивающие транспортные связи различных функциональных зон с магистральными улицами городского значения регулируемого движения I, II класса;</w:t>
      </w:r>
    </w:p>
    <w:p w:rsidR="00430D56" w:rsidRPr="00006BF7" w:rsidRDefault="00430D56" w:rsidP="00430D56">
      <w:r w:rsidRPr="00006BF7">
        <w:t>жилые улицы и улицы местного значения в районах индивидуальной и м</w:t>
      </w:r>
      <w:r w:rsidRPr="00006BF7">
        <w:t>а</w:t>
      </w:r>
      <w:r w:rsidRPr="00006BF7">
        <w:t>лоэтажной застройки. К этому же классу отнесены и улицы в рекреационных з</w:t>
      </w:r>
      <w:r w:rsidRPr="00006BF7">
        <w:t>о</w:t>
      </w:r>
      <w:r w:rsidRPr="00006BF7">
        <w:t>нах;</w:t>
      </w:r>
    </w:p>
    <w:p w:rsidR="00430D56" w:rsidRPr="00006BF7" w:rsidRDefault="00430D56" w:rsidP="00430D56">
      <w:r w:rsidRPr="00006BF7">
        <w:t>парковые дороги, которые предназначены для транспортной связи внутри лесных массивов. Данный класс введен в дополнении к рекомендациям Научно-исследовательского проектного института территориального развития и тран</w:t>
      </w:r>
      <w:r w:rsidRPr="00006BF7">
        <w:t>с</w:t>
      </w:r>
      <w:r w:rsidRPr="00006BF7">
        <w:t xml:space="preserve">портной инфраструктуры (далее – НИПИ </w:t>
      </w:r>
      <w:proofErr w:type="spellStart"/>
      <w:r w:rsidRPr="00006BF7">
        <w:t>ТРиТИ</w:t>
      </w:r>
      <w:proofErr w:type="spellEnd"/>
      <w:r w:rsidRPr="00006BF7">
        <w:t>).</w:t>
      </w:r>
    </w:p>
    <w:p w:rsidR="00430D56" w:rsidRPr="00006BF7" w:rsidRDefault="00430D56" w:rsidP="00430D56">
      <w:r w:rsidRPr="00006BF7">
        <w:t>Особое внимание в проекте уделено транспортному обслуживанию пр</w:t>
      </w:r>
      <w:r w:rsidRPr="00006BF7">
        <w:t>и</w:t>
      </w:r>
      <w:r w:rsidRPr="00006BF7">
        <w:t xml:space="preserve">брежных рекреационных территорий. </w:t>
      </w:r>
      <w:proofErr w:type="gramStart"/>
      <w:r w:rsidRPr="00006BF7">
        <w:t>Продолжение ул. Сухарной и Дачного шо</w:t>
      </w:r>
      <w:r w:rsidRPr="00006BF7">
        <w:t>с</w:t>
      </w:r>
      <w:r w:rsidRPr="00006BF7">
        <w:t>се позволит обеспечить устойчивые транспортные связи вдоль всей прибрежной территории, создание широтных направлений, выходящих к реке Оби, повысит транспортную доступность и привлекательность данной территории для горо</w:t>
      </w:r>
      <w:r w:rsidRPr="00006BF7">
        <w:t>д</w:t>
      </w:r>
      <w:r w:rsidRPr="00006BF7">
        <w:t>ского населения.</w:t>
      </w:r>
      <w:proofErr w:type="gramEnd"/>
      <w:r w:rsidRPr="00006BF7">
        <w:t xml:space="preserve"> Тупиковые транспортные подходы к прибрежным зонам обесп</w:t>
      </w:r>
      <w:r w:rsidRPr="00006BF7">
        <w:t>е</w:t>
      </w:r>
      <w:r w:rsidRPr="00006BF7">
        <w:t>чены нормативными разворотными площадками.</w:t>
      </w:r>
    </w:p>
    <w:p w:rsidR="00430D56" w:rsidRPr="00006BF7" w:rsidRDefault="00430D56" w:rsidP="00430D56">
      <w:r w:rsidRPr="00006BF7">
        <w:t xml:space="preserve">Общая протяженность </w:t>
      </w:r>
      <w:r w:rsidR="006F24E8">
        <w:t>улично-дорожной сети</w:t>
      </w:r>
      <w:r w:rsidRPr="00006BF7">
        <w:t xml:space="preserve"> района составит 50,132 км, в том числе магистральных – 12,26 км.</w:t>
      </w:r>
    </w:p>
    <w:p w:rsidR="00430D56" w:rsidRPr="00006BF7" w:rsidRDefault="00430D56" w:rsidP="00430D56">
      <w:pPr>
        <w:ind w:firstLine="0"/>
        <w:jc w:val="center"/>
        <w:rPr>
          <w:b/>
        </w:rPr>
      </w:pPr>
    </w:p>
    <w:p w:rsidR="00430D56" w:rsidRPr="00006BF7" w:rsidRDefault="00430D56" w:rsidP="00430D56">
      <w:pPr>
        <w:ind w:firstLine="0"/>
        <w:jc w:val="center"/>
        <w:rPr>
          <w:b/>
        </w:rPr>
      </w:pPr>
      <w:r w:rsidRPr="00006BF7">
        <w:rPr>
          <w:b/>
        </w:rPr>
        <w:t>3.2. Транспортные узлы и развязки</w:t>
      </w:r>
    </w:p>
    <w:p w:rsidR="00430D56" w:rsidRPr="00006BF7" w:rsidRDefault="00430D56" w:rsidP="00430D56">
      <w:pPr>
        <w:jc w:val="center"/>
        <w:rPr>
          <w:b/>
        </w:rPr>
      </w:pPr>
    </w:p>
    <w:p w:rsidR="00430D56" w:rsidRPr="00006BF7" w:rsidRDefault="00430D56" w:rsidP="00430D56">
      <w:r w:rsidRPr="00006BF7">
        <w:t>Все пересечения скоростной дороги с магистральными улицами оснащены транспортными развязками движения в разных уровнях:</w:t>
      </w:r>
    </w:p>
    <w:p w:rsidR="00430D56" w:rsidRPr="00006BF7" w:rsidRDefault="00430D56" w:rsidP="00430D56">
      <w:r w:rsidRPr="00006BF7">
        <w:t xml:space="preserve">пересечение </w:t>
      </w:r>
      <w:proofErr w:type="spellStart"/>
      <w:r w:rsidRPr="00006BF7">
        <w:t>Ельцовской</w:t>
      </w:r>
      <w:proofErr w:type="spellEnd"/>
      <w:r w:rsidRPr="00006BF7">
        <w:t xml:space="preserve"> магистрали и ул. Сухарной; </w:t>
      </w:r>
    </w:p>
    <w:p w:rsidR="00430D56" w:rsidRPr="00006BF7" w:rsidRDefault="00430D56" w:rsidP="00430D56">
      <w:r w:rsidRPr="00006BF7">
        <w:t xml:space="preserve">пересечение </w:t>
      </w:r>
      <w:proofErr w:type="spellStart"/>
      <w:r w:rsidRPr="00006BF7">
        <w:t>Ельцовской</w:t>
      </w:r>
      <w:proofErr w:type="spellEnd"/>
      <w:r w:rsidRPr="00006BF7">
        <w:t xml:space="preserve"> магистрали и ул. Жуковского. </w:t>
      </w:r>
    </w:p>
    <w:p w:rsidR="00430D56" w:rsidRPr="00006BF7" w:rsidRDefault="00430D56" w:rsidP="00430D56">
      <w:pPr>
        <w:spacing w:line="240" w:lineRule="atLeast"/>
      </w:pPr>
      <w:r w:rsidRPr="00006BF7">
        <w:t xml:space="preserve">Для создания благоприятных условий движения транспортных </w:t>
      </w:r>
      <w:proofErr w:type="gramStart"/>
      <w:r w:rsidRPr="00006BF7">
        <w:t>средств</w:t>
      </w:r>
      <w:proofErr w:type="gramEnd"/>
      <w:r w:rsidRPr="00006BF7">
        <w:t xml:space="preserve"> на магистральных улицах городского значения регулируемого движения II класса предусматривается сооружение развязки в одном уровне кольцевого типа на пер</w:t>
      </w:r>
      <w:r w:rsidRPr="00006BF7">
        <w:t>е</w:t>
      </w:r>
      <w:r w:rsidRPr="00006BF7">
        <w:t xml:space="preserve">сечении </w:t>
      </w:r>
      <w:proofErr w:type="spellStart"/>
      <w:r w:rsidRPr="00006BF7">
        <w:t>Мочищенского</w:t>
      </w:r>
      <w:proofErr w:type="spellEnd"/>
      <w:r w:rsidRPr="00006BF7">
        <w:t xml:space="preserve"> шоссе с ул. Жуковского. Также в проекте учтены пре</w:t>
      </w:r>
      <w:r w:rsidRPr="00006BF7">
        <w:t>д</w:t>
      </w:r>
      <w:r w:rsidRPr="00006BF7">
        <w:t xml:space="preserve">ложения по организации развязки в разных уровнях на пересечении </w:t>
      </w:r>
      <w:proofErr w:type="spellStart"/>
      <w:r w:rsidRPr="00006BF7">
        <w:t>Мочищенск</w:t>
      </w:r>
      <w:r w:rsidRPr="00006BF7">
        <w:t>о</w:t>
      </w:r>
      <w:r w:rsidRPr="00006BF7">
        <w:t>го</w:t>
      </w:r>
      <w:proofErr w:type="spellEnd"/>
      <w:r w:rsidRPr="00006BF7">
        <w:t xml:space="preserve"> шоссе и ул. Кедровой, разработанные в проекте планировки территорий, пр</w:t>
      </w:r>
      <w:r w:rsidRPr="00006BF7">
        <w:t>и</w:t>
      </w:r>
      <w:r w:rsidRPr="00006BF7">
        <w:t xml:space="preserve">легающих к </w:t>
      </w:r>
      <w:proofErr w:type="spellStart"/>
      <w:r w:rsidRPr="00006BF7">
        <w:t>Мочищенскому</w:t>
      </w:r>
      <w:proofErr w:type="spellEnd"/>
      <w:r w:rsidRPr="00006BF7">
        <w:t xml:space="preserve"> шоссе, в </w:t>
      </w:r>
      <w:proofErr w:type="spellStart"/>
      <w:r w:rsidRPr="00006BF7">
        <w:t>Заельцовском</w:t>
      </w:r>
      <w:proofErr w:type="spellEnd"/>
      <w:r w:rsidRPr="00006BF7">
        <w:t xml:space="preserve"> районе (разработчик ООО «СПБ»).</w:t>
      </w:r>
    </w:p>
    <w:p w:rsidR="00430D56" w:rsidRPr="00006BF7" w:rsidRDefault="00430D56" w:rsidP="00430D56">
      <w:pPr>
        <w:rPr>
          <w:b/>
        </w:rPr>
      </w:pPr>
    </w:p>
    <w:p w:rsidR="00430D56" w:rsidRPr="00006BF7" w:rsidRDefault="00430D56" w:rsidP="00430D56">
      <w:pPr>
        <w:ind w:firstLine="0"/>
        <w:jc w:val="center"/>
        <w:rPr>
          <w:b/>
        </w:rPr>
      </w:pPr>
      <w:r w:rsidRPr="00006BF7">
        <w:rPr>
          <w:b/>
        </w:rPr>
        <w:t>3.3. Общественный транспорт</w:t>
      </w:r>
    </w:p>
    <w:p w:rsidR="00430D56" w:rsidRPr="00006BF7" w:rsidRDefault="00430D56" w:rsidP="00430D56">
      <w:pPr>
        <w:jc w:val="center"/>
        <w:rPr>
          <w:b/>
        </w:rPr>
      </w:pPr>
    </w:p>
    <w:p w:rsidR="00430D56" w:rsidRPr="00006BF7" w:rsidRDefault="00430D56" w:rsidP="00430D56">
      <w:pPr>
        <w:pStyle w:val="af3"/>
        <w:tabs>
          <w:tab w:val="num" w:pos="2420"/>
        </w:tabs>
        <w:ind w:left="0" w:firstLine="737"/>
      </w:pPr>
      <w:r w:rsidRPr="00006BF7">
        <w:t>Проектом предлагается сохранение существующих линий общественного транспорта (автобус, троллейбус) и организация новых видов, таких как метроп</w:t>
      </w:r>
      <w:r w:rsidRPr="00006BF7">
        <w:t>о</w:t>
      </w:r>
      <w:r w:rsidRPr="00006BF7">
        <w:t xml:space="preserve">литен и скоростной трамвай, ориентированных, прежде всего на обслуживание жилых зон, а также рекреационных территорий вдоль реки Оби. </w:t>
      </w:r>
    </w:p>
    <w:p w:rsidR="00430D56" w:rsidRPr="00006BF7" w:rsidRDefault="00430D56" w:rsidP="00430D56">
      <w:r w:rsidRPr="00006BF7">
        <w:t>Согласно Генеральному плану города Новосибирска предусмотрено пр</w:t>
      </w:r>
      <w:r w:rsidRPr="00006BF7">
        <w:t>о</w:t>
      </w:r>
      <w:r w:rsidRPr="00006BF7">
        <w:t>дление Дзержинской линии метрополитена от станции Площадь Гарина-Михайловского с пересечением реки Оби и выходом в перспективный жилой ра</w:t>
      </w:r>
      <w:r w:rsidRPr="00006BF7">
        <w:t>й</w:t>
      </w:r>
      <w:r w:rsidRPr="00006BF7">
        <w:lastRenderedPageBreak/>
        <w:t xml:space="preserve">он Затон. На территории проектируемого района предусмотрено сооружение </w:t>
      </w:r>
      <w:r w:rsidR="006F24E8">
        <w:t xml:space="preserve">станции метрополитена в районе </w:t>
      </w:r>
      <w:r w:rsidR="001D4F31">
        <w:t>«</w:t>
      </w:r>
      <w:proofErr w:type="spellStart"/>
      <w:r w:rsidRPr="00006BF7">
        <w:t>ПКиО</w:t>
      </w:r>
      <w:proofErr w:type="spellEnd"/>
      <w:r w:rsidRPr="00006BF7">
        <w:t xml:space="preserve"> «</w:t>
      </w:r>
      <w:proofErr w:type="spellStart"/>
      <w:r w:rsidRPr="00006BF7">
        <w:t>Заельцовский</w:t>
      </w:r>
      <w:proofErr w:type="spellEnd"/>
      <w:r w:rsidRPr="00006BF7">
        <w:t>».</w:t>
      </w:r>
    </w:p>
    <w:p w:rsidR="00430D56" w:rsidRPr="00006BF7" w:rsidRDefault="00430D56" w:rsidP="00430D56">
      <w:r w:rsidRPr="00006BF7">
        <w:t>Генеральным планом города Новосибирска предлагается строительство л</w:t>
      </w:r>
      <w:r w:rsidRPr="00006BF7">
        <w:t>и</w:t>
      </w:r>
      <w:r w:rsidRPr="00006BF7">
        <w:t xml:space="preserve">ний скоростного трамвая, схема которых получила свое развитие в проекте НИПИ </w:t>
      </w:r>
      <w:proofErr w:type="spellStart"/>
      <w:r w:rsidRPr="00006BF7">
        <w:t>ТРиТИ</w:t>
      </w:r>
      <w:proofErr w:type="spellEnd"/>
      <w:r w:rsidRPr="00006BF7">
        <w:t xml:space="preserve"> (2009 год). Варианты трассы скоростного трамвая, как и сроки его стро</w:t>
      </w:r>
      <w:r w:rsidRPr="00006BF7">
        <w:t>и</w:t>
      </w:r>
      <w:r w:rsidRPr="00006BF7">
        <w:t>тельства, в пределах проектируемой территории пока еще носят концептуальный характер. Учитывается возможность осуществления наиболее вероятного вариа</w:t>
      </w:r>
      <w:r w:rsidRPr="00006BF7">
        <w:t>н</w:t>
      </w:r>
      <w:r w:rsidRPr="00006BF7">
        <w:t xml:space="preserve">та трассы по </w:t>
      </w:r>
      <w:proofErr w:type="spellStart"/>
      <w:r w:rsidRPr="00006BF7">
        <w:t>Ельцовской</w:t>
      </w:r>
      <w:proofErr w:type="spellEnd"/>
      <w:r w:rsidRPr="00006BF7">
        <w:t xml:space="preserve"> магистрали и ул. Сухарной.</w:t>
      </w:r>
    </w:p>
    <w:p w:rsidR="00430D56" w:rsidRPr="00006BF7" w:rsidRDefault="00430D56" w:rsidP="00430D56">
      <w:pPr>
        <w:rPr>
          <w:b/>
        </w:rPr>
      </w:pPr>
    </w:p>
    <w:p w:rsidR="00430D56" w:rsidRPr="00006BF7" w:rsidRDefault="00430D56" w:rsidP="00430D56">
      <w:pPr>
        <w:ind w:firstLine="0"/>
        <w:jc w:val="center"/>
        <w:rPr>
          <w:b/>
        </w:rPr>
      </w:pPr>
      <w:r w:rsidRPr="00006BF7">
        <w:rPr>
          <w:b/>
        </w:rPr>
        <w:t>3.4. Основные пешеходные направления и зоны</w:t>
      </w:r>
    </w:p>
    <w:p w:rsidR="00430D56" w:rsidRPr="00006BF7" w:rsidRDefault="00430D56" w:rsidP="00430D56">
      <w:pPr>
        <w:jc w:val="center"/>
        <w:rPr>
          <w:b/>
        </w:rPr>
      </w:pPr>
    </w:p>
    <w:p w:rsidR="00430D56" w:rsidRPr="00006BF7" w:rsidRDefault="00430D56" w:rsidP="00430D56">
      <w:r w:rsidRPr="00006BF7">
        <w:t xml:space="preserve">Учитывая рекреационную функцию рассматриваемого района, проектом предлагается организация разветвленной сети пешеходных направлений. </w:t>
      </w:r>
    </w:p>
    <w:p w:rsidR="00430D56" w:rsidRPr="00006BF7" w:rsidRDefault="00430D56" w:rsidP="00430D56">
      <w:r w:rsidRPr="00006BF7">
        <w:t>Пешеходные направления ориентированы на основные входные обслуж</w:t>
      </w:r>
      <w:r w:rsidRPr="00006BF7">
        <w:t>и</w:t>
      </w:r>
      <w:r w:rsidRPr="00006BF7">
        <w:t xml:space="preserve">вающие </w:t>
      </w:r>
      <w:r w:rsidR="006F24E8">
        <w:t xml:space="preserve">узлы, </w:t>
      </w:r>
      <w:proofErr w:type="spellStart"/>
      <w:r w:rsidR="006F24E8">
        <w:t>дорожно-тропиночную</w:t>
      </w:r>
      <w:proofErr w:type="spellEnd"/>
      <w:r w:rsidR="006F24E8">
        <w:t xml:space="preserve"> сеть </w:t>
      </w:r>
      <w:r w:rsidR="001D4F31">
        <w:t>«</w:t>
      </w:r>
      <w:proofErr w:type="spellStart"/>
      <w:r w:rsidRPr="00006BF7">
        <w:t>ПКиО</w:t>
      </w:r>
      <w:proofErr w:type="spellEnd"/>
      <w:r w:rsidRPr="00006BF7">
        <w:t xml:space="preserve"> «</w:t>
      </w:r>
      <w:proofErr w:type="spellStart"/>
      <w:r w:rsidRPr="00006BF7">
        <w:t>Заельцовский</w:t>
      </w:r>
      <w:proofErr w:type="spellEnd"/>
      <w:r w:rsidRPr="00006BF7">
        <w:t xml:space="preserve">», основные рекреационные объекты тяготения населения. </w:t>
      </w:r>
    </w:p>
    <w:p w:rsidR="00430D56" w:rsidRPr="00006BF7" w:rsidRDefault="00430D56" w:rsidP="00430D56">
      <w:r w:rsidRPr="00006BF7">
        <w:t>На пересечениях пешеходных направлений с магистральной дорогой скор</w:t>
      </w:r>
      <w:r w:rsidRPr="00006BF7">
        <w:t>о</w:t>
      </w:r>
      <w:r w:rsidRPr="00006BF7">
        <w:t>стного движения, а также в зонах крупных транспортных развязок</w:t>
      </w:r>
      <w:r w:rsidR="00396C39">
        <w:t>,</w:t>
      </w:r>
      <w:r w:rsidRPr="00006BF7">
        <w:t xml:space="preserve"> предусматр</w:t>
      </w:r>
      <w:r w:rsidRPr="00006BF7">
        <w:t>и</w:t>
      </w:r>
      <w:r w:rsidRPr="00006BF7">
        <w:t>вается сооружение внеуличных пешеходных переходов.</w:t>
      </w:r>
    </w:p>
    <w:p w:rsidR="00430D56" w:rsidRPr="00006BF7" w:rsidRDefault="00430D56" w:rsidP="00430D56">
      <w:pPr>
        <w:rPr>
          <w:b/>
        </w:rPr>
      </w:pPr>
    </w:p>
    <w:p w:rsidR="00430D56" w:rsidRPr="00006BF7" w:rsidRDefault="00430D56" w:rsidP="00430D56">
      <w:pPr>
        <w:ind w:firstLine="0"/>
        <w:jc w:val="center"/>
        <w:rPr>
          <w:b/>
        </w:rPr>
      </w:pPr>
      <w:r w:rsidRPr="00006BF7">
        <w:rPr>
          <w:b/>
        </w:rPr>
        <w:t xml:space="preserve">3.5. Объекты хранения и обслуживания легкового </w:t>
      </w:r>
    </w:p>
    <w:p w:rsidR="00430D56" w:rsidRPr="00006BF7" w:rsidRDefault="00430D56" w:rsidP="00430D56">
      <w:pPr>
        <w:ind w:firstLine="0"/>
        <w:jc w:val="center"/>
        <w:rPr>
          <w:b/>
        </w:rPr>
      </w:pPr>
      <w:r w:rsidRPr="00006BF7">
        <w:rPr>
          <w:b/>
        </w:rPr>
        <w:t>автомобильного транспорта</w:t>
      </w:r>
    </w:p>
    <w:p w:rsidR="00430D56" w:rsidRPr="00006BF7" w:rsidRDefault="00430D56" w:rsidP="00430D56">
      <w:pPr>
        <w:jc w:val="center"/>
        <w:rPr>
          <w:b/>
        </w:rPr>
      </w:pPr>
    </w:p>
    <w:p w:rsidR="00430D56" w:rsidRPr="00006BF7" w:rsidRDefault="00430D56" w:rsidP="00430D56">
      <w:r w:rsidRPr="00006BF7">
        <w:t>3.5.1. В соответствии с Местными нормативами градостроительного прое</w:t>
      </w:r>
      <w:r w:rsidRPr="00006BF7">
        <w:t>к</w:t>
      </w:r>
      <w:r w:rsidRPr="00006BF7">
        <w:t>тирования города Новосибирска расчетный уровень автомобилизации принимае</w:t>
      </w:r>
      <w:r w:rsidRPr="00006BF7">
        <w:t>т</w:t>
      </w:r>
      <w:r w:rsidRPr="00006BF7">
        <w:t>ся за 400 индивидуальных машин на 1000 жителей. Общее количество легковых автомобилей, принадлежащих населению, проживающему в границах проектир</w:t>
      </w:r>
      <w:r w:rsidRPr="00006BF7">
        <w:t>о</w:t>
      </w:r>
      <w:r w:rsidRPr="00006BF7">
        <w:t>вания (26,4 тыс. человек), составит 10560 единиц.</w:t>
      </w:r>
    </w:p>
    <w:p w:rsidR="00430D56" w:rsidRPr="00006BF7" w:rsidRDefault="00430D56" w:rsidP="00430D56">
      <w:r w:rsidRPr="00006BF7">
        <w:t>3.5.2. Постоянное хранение автотранспортных средств.</w:t>
      </w:r>
    </w:p>
    <w:p w:rsidR="00430D56" w:rsidRPr="00006BF7" w:rsidRDefault="00430D56" w:rsidP="00430D56">
      <w:r w:rsidRPr="00006BF7">
        <w:t>Постоянное хранение легковых автомобилей, принадлежащих гражданам, проживающим в зонах застройки индивидуальными и малоэтажными жилыми домами, осуществляется непосредственно на придомовых участках.</w:t>
      </w:r>
    </w:p>
    <w:p w:rsidR="00430D56" w:rsidRPr="00006BF7" w:rsidRDefault="00430D56" w:rsidP="00430D56">
      <w:r w:rsidRPr="00006BF7">
        <w:t xml:space="preserve">Общая вместимость стоянок составляет 1,28 тыс. </w:t>
      </w:r>
      <w:proofErr w:type="spellStart"/>
      <w:r w:rsidRPr="00006BF7">
        <w:t>машино-мест</w:t>
      </w:r>
      <w:proofErr w:type="spellEnd"/>
      <w:r w:rsidRPr="00006BF7">
        <w:t xml:space="preserve">. </w:t>
      </w:r>
    </w:p>
    <w:p w:rsidR="00430D56" w:rsidRPr="00006BF7" w:rsidRDefault="00430D56" w:rsidP="00430D56">
      <w:r w:rsidRPr="00006BF7">
        <w:t>3.5.3. Временное хранение автотранспортных средств.</w:t>
      </w:r>
    </w:p>
    <w:p w:rsidR="00430D56" w:rsidRPr="00006BF7" w:rsidRDefault="00430D56" w:rsidP="00430D56">
      <w:r w:rsidRPr="00006BF7">
        <w:t>Особое внимание уделено созданию парковочных зон в районах основных входных обслуживающих узлов в их увязке с основными пешеходными напра</w:t>
      </w:r>
      <w:r w:rsidRPr="00006BF7">
        <w:t>в</w:t>
      </w:r>
      <w:r w:rsidRPr="00006BF7">
        <w:t>лениями. Вместимость таких стоянок составляет более 5 тыс. </w:t>
      </w:r>
      <w:proofErr w:type="spellStart"/>
      <w:r w:rsidRPr="00006BF7">
        <w:t>машино-мест</w:t>
      </w:r>
      <w:proofErr w:type="spellEnd"/>
      <w:r w:rsidRPr="00006BF7">
        <w:t>.</w:t>
      </w:r>
    </w:p>
    <w:p w:rsidR="00430D56" w:rsidRPr="00006BF7" w:rsidRDefault="00430D56" w:rsidP="00430D56">
      <w:r w:rsidRPr="00006BF7">
        <w:t xml:space="preserve">У общественных зданий предусматривается организация </w:t>
      </w:r>
      <w:proofErr w:type="spellStart"/>
      <w:r w:rsidRPr="00006BF7">
        <w:t>приобъектных</w:t>
      </w:r>
      <w:proofErr w:type="spellEnd"/>
      <w:r w:rsidRPr="00006BF7">
        <w:t xml:space="preserve"> стоянок (более 6 тыс. </w:t>
      </w:r>
      <w:proofErr w:type="spellStart"/>
      <w:r w:rsidRPr="00006BF7">
        <w:t>машино-мест</w:t>
      </w:r>
      <w:proofErr w:type="spellEnd"/>
      <w:r w:rsidRPr="00006BF7">
        <w:t>).</w:t>
      </w:r>
    </w:p>
    <w:p w:rsidR="00430D56" w:rsidRPr="00006BF7" w:rsidRDefault="00430D56" w:rsidP="00430D56">
      <w:r w:rsidRPr="00006BF7">
        <w:t>Временное хранение автотранспорта в зонах средне- и многоэтажной жилой застройки организуется на открытых придомовых стоянках и, частично, подзе</w:t>
      </w:r>
      <w:r w:rsidRPr="00006BF7">
        <w:t>м</w:t>
      </w:r>
      <w:r w:rsidRPr="00006BF7">
        <w:t>ных паркингах.</w:t>
      </w:r>
    </w:p>
    <w:p w:rsidR="00430D56" w:rsidRPr="00006BF7" w:rsidRDefault="00430D56" w:rsidP="00430D56">
      <w:r w:rsidRPr="00006BF7">
        <w:t>Проектом предусматривается организация новых объектов обслуживания транспортных средств (автозаправочных станций (далее - АЗС), станций технич</w:t>
      </w:r>
      <w:r w:rsidRPr="00006BF7">
        <w:t>е</w:t>
      </w:r>
      <w:r w:rsidRPr="00006BF7">
        <w:t xml:space="preserve">ского обслуживания и прочих), размещение которых предлагается вдоль </w:t>
      </w:r>
      <w:proofErr w:type="spellStart"/>
      <w:r w:rsidRPr="00006BF7">
        <w:t>Моч</w:t>
      </w:r>
      <w:r w:rsidRPr="00006BF7">
        <w:t>и</w:t>
      </w:r>
      <w:r w:rsidRPr="00006BF7">
        <w:t>щенского</w:t>
      </w:r>
      <w:proofErr w:type="spellEnd"/>
      <w:r w:rsidRPr="00006BF7">
        <w:t xml:space="preserve"> шоссе.</w:t>
      </w:r>
    </w:p>
    <w:p w:rsidR="00430D56" w:rsidRPr="00006BF7" w:rsidRDefault="00430D56" w:rsidP="00430D56">
      <w:pPr>
        <w:suppressAutoHyphens/>
        <w:ind w:firstLine="0"/>
        <w:jc w:val="center"/>
        <w:rPr>
          <w:b/>
        </w:rPr>
      </w:pPr>
      <w:bookmarkStart w:id="14" w:name="_Toc287107270"/>
      <w:bookmarkStart w:id="15" w:name="_Toc294799592"/>
      <w:r w:rsidRPr="00006BF7">
        <w:rPr>
          <w:b/>
        </w:rPr>
        <w:lastRenderedPageBreak/>
        <w:t xml:space="preserve">4. Положения о размещении объектов капитального строительства </w:t>
      </w:r>
    </w:p>
    <w:p w:rsidR="00430D56" w:rsidRPr="00006BF7" w:rsidRDefault="00430D56" w:rsidP="00430D56">
      <w:pPr>
        <w:suppressAutoHyphens/>
        <w:ind w:firstLine="0"/>
        <w:jc w:val="center"/>
        <w:rPr>
          <w:b/>
        </w:rPr>
      </w:pPr>
      <w:r w:rsidRPr="00006BF7">
        <w:rPr>
          <w:b/>
        </w:rPr>
        <w:t>федерального, регионального и местного значения</w:t>
      </w:r>
    </w:p>
    <w:p w:rsidR="00430D56" w:rsidRPr="00006BF7" w:rsidRDefault="00430D56" w:rsidP="00430D56"/>
    <w:p w:rsidR="007F0969" w:rsidRDefault="00430D56" w:rsidP="00430D56">
      <w:pPr>
        <w:suppressAutoHyphens/>
        <w:ind w:firstLine="0"/>
        <w:jc w:val="center"/>
        <w:rPr>
          <w:b/>
        </w:rPr>
      </w:pPr>
      <w:bookmarkStart w:id="16" w:name="_Toc369859723"/>
      <w:r w:rsidRPr="00006BF7">
        <w:rPr>
          <w:b/>
        </w:rPr>
        <w:t xml:space="preserve">4.1. Размещение объектов капитального строительства </w:t>
      </w:r>
    </w:p>
    <w:p w:rsidR="00430D56" w:rsidRPr="00006BF7" w:rsidRDefault="00430D56" w:rsidP="00430D56">
      <w:pPr>
        <w:suppressAutoHyphens/>
        <w:ind w:firstLine="0"/>
        <w:jc w:val="center"/>
        <w:rPr>
          <w:b/>
        </w:rPr>
      </w:pPr>
      <w:r w:rsidRPr="00006BF7">
        <w:rPr>
          <w:b/>
        </w:rPr>
        <w:t>федерального значения</w:t>
      </w:r>
      <w:bookmarkEnd w:id="16"/>
    </w:p>
    <w:p w:rsidR="00430D56" w:rsidRPr="00006BF7" w:rsidRDefault="00430D56" w:rsidP="00430D56">
      <w:pPr>
        <w:suppressAutoHyphens/>
      </w:pPr>
    </w:p>
    <w:p w:rsidR="00430D56" w:rsidRPr="00006BF7" w:rsidRDefault="00B85374" w:rsidP="00430D56">
      <w:r>
        <w:t>На 2014 год на территории</w:t>
      </w:r>
      <w:r w:rsidR="00430D56" w:rsidRPr="00006BF7">
        <w:t xml:space="preserve"> </w:t>
      </w:r>
      <w:r w:rsidR="00430D56" w:rsidRPr="00006BF7">
        <w:rPr>
          <w:color w:val="000000"/>
        </w:rPr>
        <w:t xml:space="preserve">проекта планировки </w:t>
      </w:r>
      <w:r w:rsidR="00430D56" w:rsidRPr="00006BF7">
        <w:t>размещены следующие об</w:t>
      </w:r>
      <w:r w:rsidR="00430D56" w:rsidRPr="00006BF7">
        <w:t>ъ</w:t>
      </w:r>
      <w:r w:rsidR="00430D56" w:rsidRPr="00006BF7">
        <w:t>екты федерального значения:</w:t>
      </w:r>
    </w:p>
    <w:p w:rsidR="00430D56" w:rsidRPr="00B85374" w:rsidRDefault="000414AD" w:rsidP="00430D56">
      <w:r>
        <w:t>з</w:t>
      </w:r>
      <w:r w:rsidR="00B85374">
        <w:t>оопарк;</w:t>
      </w:r>
    </w:p>
    <w:p w:rsidR="00430D56" w:rsidRPr="00B85374" w:rsidRDefault="001D4F31" w:rsidP="00430D56">
      <w:r>
        <w:t>«</w:t>
      </w:r>
      <w:proofErr w:type="spellStart"/>
      <w:r w:rsidR="00430D56" w:rsidRPr="00B85374">
        <w:t>ПК</w:t>
      </w:r>
      <w:r w:rsidR="00B85374">
        <w:t>и</w:t>
      </w:r>
      <w:r w:rsidR="00430D56" w:rsidRPr="00B85374">
        <w:t>О</w:t>
      </w:r>
      <w:proofErr w:type="spellEnd"/>
      <w:r w:rsidR="00430D56" w:rsidRPr="00B85374">
        <w:t xml:space="preserve"> </w:t>
      </w:r>
      <w:r w:rsidR="00B85374">
        <w:t>«</w:t>
      </w:r>
      <w:proofErr w:type="spellStart"/>
      <w:r w:rsidR="00430D56" w:rsidRPr="00B85374">
        <w:t>Заельцовский</w:t>
      </w:r>
      <w:proofErr w:type="spellEnd"/>
      <w:r w:rsidR="00B85374">
        <w:t>»</w:t>
      </w:r>
      <w:r w:rsidR="00430D56" w:rsidRPr="00B85374">
        <w:t>.</w:t>
      </w:r>
    </w:p>
    <w:p w:rsidR="00430D56" w:rsidRPr="00006BF7" w:rsidRDefault="00430D56" w:rsidP="00430D56">
      <w:r w:rsidRPr="00B85374">
        <w:t>Через территорию</w:t>
      </w:r>
      <w:r w:rsidRPr="00006BF7">
        <w:t xml:space="preserve"> планируется прокладка магистральной дороги скоростн</w:t>
      </w:r>
      <w:r w:rsidRPr="00006BF7">
        <w:t>о</w:t>
      </w:r>
      <w:r w:rsidRPr="00006BF7">
        <w:t>го движения.</w:t>
      </w:r>
    </w:p>
    <w:p w:rsidR="00430D56" w:rsidRPr="00006BF7" w:rsidRDefault="00430D56" w:rsidP="00430D56"/>
    <w:p w:rsidR="007F0969" w:rsidRDefault="00430D56" w:rsidP="00430D56">
      <w:pPr>
        <w:suppressAutoHyphens/>
        <w:ind w:firstLine="0"/>
        <w:jc w:val="center"/>
        <w:rPr>
          <w:b/>
        </w:rPr>
      </w:pPr>
      <w:bookmarkStart w:id="17" w:name="_Toc369859724"/>
      <w:r w:rsidRPr="00006BF7">
        <w:rPr>
          <w:b/>
        </w:rPr>
        <w:t xml:space="preserve">4.2. Размещение объектов капитального строительства </w:t>
      </w:r>
    </w:p>
    <w:p w:rsidR="00430D56" w:rsidRPr="00006BF7" w:rsidRDefault="00430D56" w:rsidP="00430D56">
      <w:pPr>
        <w:suppressAutoHyphens/>
        <w:ind w:firstLine="0"/>
        <w:jc w:val="center"/>
        <w:rPr>
          <w:b/>
        </w:rPr>
      </w:pPr>
      <w:r w:rsidRPr="00006BF7">
        <w:rPr>
          <w:b/>
        </w:rPr>
        <w:t>регионального значения</w:t>
      </w:r>
      <w:bookmarkEnd w:id="17"/>
    </w:p>
    <w:p w:rsidR="00430D56" w:rsidRPr="00006BF7" w:rsidRDefault="00430D56" w:rsidP="00430D56"/>
    <w:p w:rsidR="00430D56" w:rsidRPr="00006BF7" w:rsidRDefault="000414AD" w:rsidP="00430D56">
      <w:r>
        <w:t>На 2014 год на территории</w:t>
      </w:r>
      <w:r w:rsidR="00430D56" w:rsidRPr="00006BF7">
        <w:t xml:space="preserve"> </w:t>
      </w:r>
      <w:r w:rsidR="00430D56" w:rsidRPr="00006BF7">
        <w:rPr>
          <w:color w:val="000000"/>
        </w:rPr>
        <w:t xml:space="preserve">проекта планировки </w:t>
      </w:r>
      <w:r w:rsidR="00430D56" w:rsidRPr="00006BF7">
        <w:t>размещены следующие об</w:t>
      </w:r>
      <w:r w:rsidR="00430D56" w:rsidRPr="00006BF7">
        <w:t>ъ</w:t>
      </w:r>
      <w:r w:rsidR="00430D56" w:rsidRPr="00006BF7">
        <w:t>екты регионального значения:</w:t>
      </w:r>
    </w:p>
    <w:p w:rsidR="00430D56" w:rsidRPr="00006BF7" w:rsidRDefault="000414AD" w:rsidP="00430D56">
      <w:r>
        <w:rPr>
          <w:color w:val="000000"/>
        </w:rPr>
        <w:t>о</w:t>
      </w:r>
      <w:r w:rsidR="00430D56" w:rsidRPr="00006BF7">
        <w:rPr>
          <w:color w:val="000000"/>
        </w:rPr>
        <w:t>здоровительный комплекс «Локомотив»</w:t>
      </w:r>
      <w:r>
        <w:t>;</w:t>
      </w:r>
    </w:p>
    <w:p w:rsidR="00430D56" w:rsidRPr="00006BF7" w:rsidRDefault="000414AD" w:rsidP="00430D56">
      <w:proofErr w:type="spellStart"/>
      <w:r>
        <w:t>Заельцовское</w:t>
      </w:r>
      <w:proofErr w:type="spellEnd"/>
      <w:r>
        <w:t xml:space="preserve"> кладбище;</w:t>
      </w:r>
    </w:p>
    <w:p w:rsidR="00430D56" w:rsidRPr="00006BF7" w:rsidRDefault="000414AD" w:rsidP="00430D56">
      <w:r>
        <w:t>п</w:t>
      </w:r>
      <w:r w:rsidR="00430D56" w:rsidRPr="00006BF7">
        <w:t>ожарная часть №</w:t>
      </w:r>
      <w:r>
        <w:t xml:space="preserve"> </w:t>
      </w:r>
      <w:r w:rsidR="00430D56" w:rsidRPr="00006BF7">
        <w:t>47, 7 отряд ФПС по Новосибирской области.</w:t>
      </w:r>
    </w:p>
    <w:p w:rsidR="00430D56" w:rsidRPr="00006BF7" w:rsidRDefault="00430D56" w:rsidP="00430D56">
      <w:r w:rsidRPr="00006BF7">
        <w:t>Все существующие объекты капитального строительства регионального значения сохраняются. В расчетный срок предусмотрено размещени</w:t>
      </w:r>
      <w:bookmarkStart w:id="18" w:name="_Toc369859725"/>
      <w:r w:rsidRPr="00006BF7">
        <w:t>е одной новой пожарной части.</w:t>
      </w:r>
    </w:p>
    <w:p w:rsidR="00430D56" w:rsidRPr="00006BF7" w:rsidRDefault="00430D56" w:rsidP="00430D56"/>
    <w:p w:rsidR="007F0969" w:rsidRDefault="00430D56" w:rsidP="001D4F31">
      <w:pPr>
        <w:ind w:firstLine="0"/>
        <w:jc w:val="center"/>
        <w:rPr>
          <w:b/>
        </w:rPr>
      </w:pPr>
      <w:r w:rsidRPr="00006BF7">
        <w:rPr>
          <w:b/>
        </w:rPr>
        <w:t xml:space="preserve">4.3. Размещение объектов капитального строительства </w:t>
      </w:r>
    </w:p>
    <w:p w:rsidR="00430D56" w:rsidRPr="00006BF7" w:rsidRDefault="00430D56" w:rsidP="001D4F31">
      <w:pPr>
        <w:ind w:firstLine="0"/>
        <w:jc w:val="center"/>
        <w:rPr>
          <w:b/>
        </w:rPr>
      </w:pPr>
      <w:r w:rsidRPr="00006BF7">
        <w:rPr>
          <w:b/>
        </w:rPr>
        <w:t>местного значения</w:t>
      </w:r>
      <w:bookmarkEnd w:id="18"/>
    </w:p>
    <w:p w:rsidR="00430D56" w:rsidRPr="00006BF7" w:rsidRDefault="00430D56" w:rsidP="00430D56"/>
    <w:p w:rsidR="00430D56" w:rsidRPr="00006BF7" w:rsidRDefault="00430D56" w:rsidP="00430D56">
      <w:r w:rsidRPr="00006BF7">
        <w:t>На 2014 год на территории размещены следующие объекты местного знач</w:t>
      </w:r>
      <w:r w:rsidRPr="00006BF7">
        <w:t>е</w:t>
      </w:r>
      <w:r w:rsidRPr="00006BF7">
        <w:t>ния:</w:t>
      </w:r>
    </w:p>
    <w:p w:rsidR="00430D56" w:rsidRPr="00006BF7" w:rsidRDefault="007F0969" w:rsidP="00430D56">
      <w:r>
        <w:t>д</w:t>
      </w:r>
      <w:r w:rsidR="00430D56" w:rsidRPr="00006BF7">
        <w:t>етский сад №</w:t>
      </w:r>
      <w:r>
        <w:t xml:space="preserve"> </w:t>
      </w:r>
      <w:r w:rsidR="00430D56" w:rsidRPr="00006BF7">
        <w:t>10 «Радуга»</w:t>
      </w:r>
      <w:r>
        <w:t>.</w:t>
      </w:r>
    </w:p>
    <w:p w:rsidR="00430D56" w:rsidRPr="00006BF7" w:rsidRDefault="00430D56" w:rsidP="00430D56">
      <w:pPr>
        <w:rPr>
          <w:b/>
        </w:rPr>
      </w:pPr>
      <w:r w:rsidRPr="00006BF7">
        <w:t>В расчетный срок предполагается строительство 6 новых детских дошкол</w:t>
      </w:r>
      <w:r w:rsidRPr="00006BF7">
        <w:t>ь</w:t>
      </w:r>
      <w:r w:rsidRPr="00006BF7">
        <w:t>ных учреждений, 4 средних общеобразовательных школы, 2 пунктов общей вр</w:t>
      </w:r>
      <w:r w:rsidRPr="00006BF7">
        <w:t>а</w:t>
      </w:r>
      <w:r w:rsidRPr="00006BF7">
        <w:t>чебной практики, 1 подстанци</w:t>
      </w:r>
      <w:r w:rsidR="007F0969">
        <w:t>и</w:t>
      </w:r>
      <w:r w:rsidRPr="00006BF7">
        <w:t xml:space="preserve"> скорой медицинской помощи.</w:t>
      </w:r>
    </w:p>
    <w:p w:rsidR="00430D56" w:rsidRPr="00006BF7" w:rsidRDefault="00430D56" w:rsidP="00430D56">
      <w:pPr>
        <w:ind w:firstLine="0"/>
        <w:jc w:val="center"/>
        <w:rPr>
          <w:b/>
        </w:rPr>
      </w:pPr>
    </w:p>
    <w:p w:rsidR="00430D56" w:rsidRPr="00480C1F" w:rsidRDefault="00430D56" w:rsidP="00430D56">
      <w:pPr>
        <w:ind w:firstLine="0"/>
        <w:jc w:val="center"/>
        <w:rPr>
          <w:b/>
        </w:rPr>
      </w:pPr>
      <w:r w:rsidRPr="00006BF7">
        <w:rPr>
          <w:b/>
        </w:rPr>
        <w:t>5. Развитие инженерной инфраструктуры</w:t>
      </w:r>
      <w:bookmarkEnd w:id="14"/>
      <w:bookmarkEnd w:id="15"/>
    </w:p>
    <w:p w:rsidR="00430D56" w:rsidRPr="00480C1F" w:rsidRDefault="00430D56" w:rsidP="00430D56">
      <w:pPr>
        <w:ind w:firstLine="0"/>
        <w:jc w:val="center"/>
        <w:rPr>
          <w:b/>
        </w:rPr>
      </w:pPr>
    </w:p>
    <w:p w:rsidR="00430D56" w:rsidRPr="00480C1F" w:rsidRDefault="00430D56" w:rsidP="00430D56">
      <w:pPr>
        <w:ind w:firstLine="0"/>
        <w:jc w:val="center"/>
        <w:rPr>
          <w:b/>
        </w:rPr>
      </w:pPr>
      <w:r>
        <w:rPr>
          <w:b/>
        </w:rPr>
        <w:t>5</w:t>
      </w:r>
      <w:r w:rsidRPr="00480C1F">
        <w:rPr>
          <w:b/>
        </w:rPr>
        <w:t>.1. Водоснабжение</w:t>
      </w:r>
    </w:p>
    <w:p w:rsidR="00430D56" w:rsidRPr="00480C1F" w:rsidRDefault="00430D56" w:rsidP="00430D56">
      <w:pPr>
        <w:jc w:val="center"/>
        <w:rPr>
          <w:b/>
        </w:rPr>
      </w:pPr>
    </w:p>
    <w:p w:rsidR="00430D56" w:rsidRPr="009B559A" w:rsidRDefault="00430D56" w:rsidP="00A74E26">
      <w:pPr>
        <w:spacing w:line="0" w:lineRule="atLeast"/>
      </w:pPr>
      <w:r w:rsidRPr="009B559A">
        <w:t>В настоящее время в границах проекта планировки система водоснабж</w:t>
      </w:r>
      <w:r w:rsidRPr="009B559A">
        <w:t>е</w:t>
      </w:r>
      <w:r w:rsidRPr="009B559A">
        <w:t>ния</w:t>
      </w:r>
      <w:r w:rsidR="00EF5DB5" w:rsidRPr="009B559A">
        <w:t> </w:t>
      </w:r>
      <w:r w:rsidR="00D53C75">
        <w:t>-</w:t>
      </w:r>
      <w:r w:rsidR="00EF5DB5" w:rsidRPr="009B559A">
        <w:t> </w:t>
      </w:r>
      <w:r w:rsidRPr="009B559A">
        <w:t>смешанная</w:t>
      </w:r>
      <w:r w:rsidR="004A0329">
        <w:t>.</w:t>
      </w:r>
    </w:p>
    <w:p w:rsidR="00430D56" w:rsidRPr="009B559A" w:rsidRDefault="004A0329" w:rsidP="00A74E26">
      <w:pPr>
        <w:spacing w:line="0" w:lineRule="atLeast"/>
      </w:pPr>
      <w:r>
        <w:t>Ю</w:t>
      </w:r>
      <w:r w:rsidR="00430D56" w:rsidRPr="009B559A">
        <w:t>жная часть территории имеет централизованное водоснабжение с по</w:t>
      </w:r>
      <w:r w:rsidR="00430D56" w:rsidRPr="009B559A">
        <w:t>д</w:t>
      </w:r>
      <w:r w:rsidR="00430D56" w:rsidRPr="009B559A">
        <w:t>ключением от магистральных водопроводных сетей:</w:t>
      </w:r>
    </w:p>
    <w:p w:rsidR="00430D56" w:rsidRPr="009B559A" w:rsidRDefault="00430D56" w:rsidP="00A74E26">
      <w:pPr>
        <w:spacing w:line="0" w:lineRule="atLeast"/>
      </w:pPr>
      <w:r w:rsidRPr="009B559A">
        <w:t>Д 300 мм, Д 500 мм, Д </w:t>
      </w:r>
      <w:smartTag w:uri="urn:schemas-microsoft-com:office:smarttags" w:element="metricconverter">
        <w:smartTagPr>
          <w:attr w:name="ProductID" w:val="530 мм"/>
        </w:smartTagPr>
        <w:r w:rsidRPr="009B559A">
          <w:t>530 мм</w:t>
        </w:r>
      </w:smartTag>
      <w:r w:rsidRPr="009B559A">
        <w:t xml:space="preserve"> по ул. Стасова, ул. Тимирязева, </w:t>
      </w:r>
      <w:r w:rsidR="00EF5DB5" w:rsidRPr="009B559A">
        <w:t>с южной ст</w:t>
      </w:r>
      <w:r w:rsidR="00EF5DB5" w:rsidRPr="009B559A">
        <w:t>о</w:t>
      </w:r>
      <w:r w:rsidR="00EF5DB5" w:rsidRPr="009B559A">
        <w:t xml:space="preserve">роны </w:t>
      </w:r>
      <w:r w:rsidRPr="009B559A">
        <w:t>ул. Сухарной;</w:t>
      </w:r>
    </w:p>
    <w:p w:rsidR="00430D56" w:rsidRPr="009B559A" w:rsidRDefault="00EF5DB5" w:rsidP="00A74E26">
      <w:pPr>
        <w:spacing w:line="0" w:lineRule="atLeast"/>
      </w:pPr>
      <w:r>
        <w:t>Д 700 мм, Д 1000 мм</w:t>
      </w:r>
      <w:r w:rsidR="00430D56" w:rsidRPr="009B559A">
        <w:t xml:space="preserve"> </w:t>
      </w:r>
      <w:r w:rsidRPr="009B559A">
        <w:t xml:space="preserve">с восточной стороны </w:t>
      </w:r>
      <w:r w:rsidR="00430D56" w:rsidRPr="009B559A">
        <w:t>ул. Жуковского</w:t>
      </w:r>
      <w:r w:rsidR="004A0329">
        <w:t>.</w:t>
      </w:r>
    </w:p>
    <w:p w:rsidR="00430D56" w:rsidRPr="009B559A" w:rsidRDefault="004A0329" w:rsidP="00A74E26">
      <w:pPr>
        <w:spacing w:line="0" w:lineRule="atLeast"/>
      </w:pPr>
      <w:r>
        <w:lastRenderedPageBreak/>
        <w:t>Ч</w:t>
      </w:r>
      <w:r w:rsidR="00430D56" w:rsidRPr="009B559A">
        <w:t>асть застройки имеет децентрализованные источники водоснабжения (и</w:t>
      </w:r>
      <w:r w:rsidR="00430D56" w:rsidRPr="009B559A">
        <w:t>н</w:t>
      </w:r>
      <w:r w:rsidR="00430D56" w:rsidRPr="009B559A">
        <w:t>дивидуальные скважины, колодцы).</w:t>
      </w:r>
    </w:p>
    <w:p w:rsidR="00430D56" w:rsidRPr="009B559A" w:rsidRDefault="00430D56" w:rsidP="00A74E26">
      <w:pPr>
        <w:spacing w:line="0" w:lineRule="atLeast"/>
      </w:pPr>
      <w:r w:rsidRPr="009B559A">
        <w:t>По границе территории проходят следующие магистральные водопрово</w:t>
      </w:r>
      <w:r w:rsidRPr="009B559A">
        <w:t>д</w:t>
      </w:r>
      <w:r w:rsidRPr="009B559A">
        <w:t>ные сети общей протяженностью в границах проекта планировки 10 км:</w:t>
      </w:r>
    </w:p>
    <w:p w:rsidR="00430D56" w:rsidRPr="009B559A" w:rsidRDefault="00430D56" w:rsidP="00A74E26">
      <w:pPr>
        <w:spacing w:line="0" w:lineRule="atLeast"/>
      </w:pPr>
      <w:r w:rsidRPr="009B559A">
        <w:t>Д 500 мм, Д </w:t>
      </w:r>
      <w:smartTag w:uri="urn:schemas-microsoft-com:office:smarttags" w:element="metricconverter">
        <w:smartTagPr>
          <w:attr w:name="ProductID" w:val="530 мм"/>
        </w:smartTagPr>
        <w:r w:rsidRPr="009B559A">
          <w:t>530 мм</w:t>
        </w:r>
      </w:smartTag>
      <w:r w:rsidRPr="009B559A">
        <w:t xml:space="preserve"> по </w:t>
      </w:r>
      <w:proofErr w:type="spellStart"/>
      <w:r w:rsidRPr="009B559A">
        <w:t>Мочищенскому</w:t>
      </w:r>
      <w:proofErr w:type="spellEnd"/>
      <w:r w:rsidRPr="009B559A">
        <w:t xml:space="preserve"> шоссе (от насосной станции (д</w:t>
      </w:r>
      <w:r w:rsidRPr="009B559A">
        <w:t>а</w:t>
      </w:r>
      <w:r w:rsidRPr="009B559A">
        <w:t>лее </w:t>
      </w:r>
      <w:r w:rsidRPr="009B559A">
        <w:noBreakHyphen/>
        <w:t> НС) V подъема до ул. Кедровой);</w:t>
      </w:r>
    </w:p>
    <w:p w:rsidR="00430D56" w:rsidRPr="009B559A" w:rsidRDefault="00430D56" w:rsidP="00A74E26">
      <w:pPr>
        <w:spacing w:line="0" w:lineRule="atLeast"/>
      </w:pPr>
      <w:r w:rsidRPr="009B559A">
        <w:t xml:space="preserve">Д 500 мм </w:t>
      </w:r>
      <w:proofErr w:type="gramStart"/>
      <w:r w:rsidRPr="009B559A">
        <w:t>по пер</w:t>
      </w:r>
      <w:proofErr w:type="gramEnd"/>
      <w:r w:rsidRPr="009B559A">
        <w:t xml:space="preserve">. Школьному, ул. Энтузиастов, </w:t>
      </w:r>
      <w:proofErr w:type="spellStart"/>
      <w:r w:rsidRPr="009B559A">
        <w:t>Мочищенскому</w:t>
      </w:r>
      <w:proofErr w:type="spellEnd"/>
      <w:r w:rsidRPr="009B559A">
        <w:t xml:space="preserve"> шоссе (от ул. </w:t>
      </w:r>
      <w:proofErr w:type="spellStart"/>
      <w:r w:rsidRPr="009B559A">
        <w:t>Красногорской</w:t>
      </w:r>
      <w:proofErr w:type="spellEnd"/>
      <w:r w:rsidRPr="009B559A">
        <w:t xml:space="preserve"> до НС V подъема);</w:t>
      </w:r>
    </w:p>
    <w:p w:rsidR="00430D56" w:rsidRPr="009B559A" w:rsidRDefault="00430D56" w:rsidP="00A74E26">
      <w:pPr>
        <w:spacing w:line="0" w:lineRule="atLeast"/>
      </w:pPr>
      <w:r w:rsidRPr="009B559A">
        <w:t>Д 700 мм по ул. Жуковского (от ул. Тимирязева до ул. </w:t>
      </w:r>
      <w:proofErr w:type="spellStart"/>
      <w:r w:rsidRPr="009B559A">
        <w:t>Красногорской</w:t>
      </w:r>
      <w:proofErr w:type="spellEnd"/>
      <w:r w:rsidRPr="009B559A">
        <w:t>);</w:t>
      </w:r>
    </w:p>
    <w:p w:rsidR="00430D56" w:rsidRPr="009B559A" w:rsidRDefault="00430D56" w:rsidP="00A74E26">
      <w:pPr>
        <w:spacing w:line="0" w:lineRule="atLeast"/>
      </w:pPr>
      <w:r w:rsidRPr="009B559A">
        <w:t>Д 1000 мм по ул. Жуковского (от ул. Тимирязева до ул. Дмитрия Донского);</w:t>
      </w:r>
    </w:p>
    <w:p w:rsidR="00430D56" w:rsidRPr="009B559A" w:rsidRDefault="00430D56" w:rsidP="00A74E26">
      <w:pPr>
        <w:spacing w:line="0" w:lineRule="atLeast"/>
      </w:pPr>
      <w:r w:rsidRPr="009B559A">
        <w:t>2</w:t>
      </w:r>
      <w:proofErr w:type="gramStart"/>
      <w:r w:rsidRPr="009B559A">
        <w:t xml:space="preserve"> Д</w:t>
      </w:r>
      <w:proofErr w:type="gramEnd"/>
      <w:r w:rsidRPr="009B559A">
        <w:t> 500 мм по ул. Стасова;</w:t>
      </w:r>
    </w:p>
    <w:p w:rsidR="00430D56" w:rsidRPr="009B559A" w:rsidRDefault="00EF5DB5" w:rsidP="00A74E26">
      <w:pPr>
        <w:spacing w:line="0" w:lineRule="atLeast"/>
      </w:pPr>
      <w:r>
        <w:t>Д 500 –</w:t>
      </w:r>
      <w:r w:rsidR="00430D56" w:rsidRPr="009B559A">
        <w:t> </w:t>
      </w:r>
      <w:smartTag w:uri="urn:schemas-microsoft-com:office:smarttags" w:element="metricconverter">
        <w:smartTagPr>
          <w:attr w:name="ProductID" w:val="530 мм"/>
        </w:smartTagPr>
        <w:r w:rsidR="00430D56" w:rsidRPr="009B559A">
          <w:t>530 мм</w:t>
        </w:r>
      </w:smartTag>
      <w:r w:rsidR="00430D56" w:rsidRPr="009B559A">
        <w:t xml:space="preserve"> по ул. </w:t>
      </w:r>
      <w:proofErr w:type="gramStart"/>
      <w:r w:rsidR="00430D56" w:rsidRPr="009B559A">
        <w:t>Сухарной</w:t>
      </w:r>
      <w:proofErr w:type="gramEnd"/>
      <w:r w:rsidR="00430D56" w:rsidRPr="009B559A">
        <w:t>.</w:t>
      </w:r>
    </w:p>
    <w:p w:rsidR="00430D56" w:rsidRPr="009B559A" w:rsidRDefault="00430D56" w:rsidP="00A74E26">
      <w:pPr>
        <w:spacing w:line="0" w:lineRule="atLeast"/>
      </w:pPr>
      <w:r w:rsidRPr="009B559A">
        <w:t xml:space="preserve">Основным разводящим водопроводом территории </w:t>
      </w:r>
      <w:proofErr w:type="spellStart"/>
      <w:r w:rsidRPr="009B559A">
        <w:t>Заельцовской</w:t>
      </w:r>
      <w:proofErr w:type="spellEnd"/>
      <w:r w:rsidRPr="009B559A">
        <w:t xml:space="preserve"> зоны отд</w:t>
      </w:r>
      <w:r w:rsidRPr="009B559A">
        <w:t>ы</w:t>
      </w:r>
      <w:r w:rsidRPr="009B559A">
        <w:t>ха яв</w:t>
      </w:r>
      <w:r w:rsidR="00EF5DB5">
        <w:t>ляется тупиковая ветка</w:t>
      </w:r>
      <w:proofErr w:type="gramStart"/>
      <w:r w:rsidR="00EF5DB5">
        <w:t xml:space="preserve"> Д</w:t>
      </w:r>
      <w:proofErr w:type="gramEnd"/>
      <w:r w:rsidR="00EF5DB5">
        <w:t> 325 –</w:t>
      </w:r>
      <w:r w:rsidRPr="009B559A">
        <w:t> </w:t>
      </w:r>
      <w:smartTag w:uri="urn:schemas-microsoft-com:office:smarttags" w:element="metricconverter">
        <w:smartTagPr>
          <w:attr w:name="ProductID" w:val="219 мм"/>
        </w:smartTagPr>
        <w:r w:rsidRPr="009B559A">
          <w:t>219 мм</w:t>
        </w:r>
      </w:smartTag>
      <w:r w:rsidRPr="009B559A">
        <w:t>.</w:t>
      </w:r>
    </w:p>
    <w:p w:rsidR="00430D56" w:rsidRPr="009B559A" w:rsidRDefault="00430D56" w:rsidP="00A74E26">
      <w:pPr>
        <w:spacing w:line="0" w:lineRule="atLeast"/>
      </w:pPr>
      <w:r w:rsidRPr="009B559A">
        <w:t xml:space="preserve">На площадке со стороны </w:t>
      </w:r>
      <w:proofErr w:type="spellStart"/>
      <w:r w:rsidRPr="009B559A">
        <w:t>Мочищенского</w:t>
      </w:r>
      <w:proofErr w:type="spellEnd"/>
      <w:r w:rsidRPr="009B559A">
        <w:t xml:space="preserve"> шоссе имеется НС V подъема. </w:t>
      </w:r>
    </w:p>
    <w:p w:rsidR="00430D56" w:rsidRPr="009B559A" w:rsidRDefault="00430D56" w:rsidP="00A74E26">
      <w:pPr>
        <w:spacing w:line="0" w:lineRule="atLeast"/>
      </w:pPr>
      <w:r w:rsidRPr="009B559A">
        <w:t xml:space="preserve">С юго-запада располагается </w:t>
      </w:r>
      <w:proofErr w:type="spellStart"/>
      <w:r w:rsidRPr="009B559A">
        <w:t>Заельцовский</w:t>
      </w:r>
      <w:proofErr w:type="spellEnd"/>
      <w:r w:rsidRPr="009B559A">
        <w:t xml:space="preserve"> водозабор (в соответствии с Г</w:t>
      </w:r>
      <w:r w:rsidRPr="009B559A">
        <w:t>е</w:t>
      </w:r>
      <w:r w:rsidRPr="009B559A">
        <w:t>неральным планом города Новосибирска используемый в проекте как технич</w:t>
      </w:r>
      <w:r w:rsidRPr="009B559A">
        <w:t>е</w:t>
      </w:r>
      <w:r w:rsidRPr="009B559A">
        <w:t>ский).</w:t>
      </w:r>
    </w:p>
    <w:p w:rsidR="00430D56" w:rsidRPr="009B559A" w:rsidRDefault="00430D56" w:rsidP="00A74E26">
      <w:pPr>
        <w:spacing w:line="0" w:lineRule="atLeast"/>
      </w:pPr>
      <w:r w:rsidRPr="009B559A">
        <w:t>Также имеется ряд насосных подкачивающих станций.</w:t>
      </w:r>
    </w:p>
    <w:p w:rsidR="00430D56" w:rsidRPr="004A0329" w:rsidRDefault="00430D56" w:rsidP="00A74E26">
      <w:pPr>
        <w:pStyle w:val="74"/>
        <w:shd w:val="clear" w:color="auto" w:fill="auto"/>
        <w:spacing w:before="0" w:after="0" w:line="0" w:lineRule="atLeast"/>
        <w:ind w:left="20" w:firstLine="709"/>
        <w:rPr>
          <w:i w:val="0"/>
          <w:sz w:val="28"/>
          <w:szCs w:val="28"/>
        </w:rPr>
      </w:pPr>
      <w:r w:rsidRPr="004A0329">
        <w:rPr>
          <w:i w:val="0"/>
          <w:sz w:val="28"/>
          <w:szCs w:val="28"/>
        </w:rPr>
        <w:t>Проектируемая система водоснабжения</w:t>
      </w:r>
      <w:r w:rsidR="004A0329">
        <w:rPr>
          <w:i w:val="0"/>
          <w:sz w:val="28"/>
          <w:szCs w:val="28"/>
        </w:rPr>
        <w:t xml:space="preserve"> </w:t>
      </w:r>
      <w:r w:rsidRPr="004A0329">
        <w:rPr>
          <w:i w:val="0"/>
          <w:sz w:val="28"/>
          <w:szCs w:val="28"/>
        </w:rPr>
        <w:t xml:space="preserve">предусматривается от единой сети для хозяйственно-питьевых и противопожарных нужд. </w:t>
      </w:r>
    </w:p>
    <w:p w:rsidR="00430D56" w:rsidRPr="009B559A" w:rsidRDefault="00430D56" w:rsidP="00A74E26">
      <w:pPr>
        <w:spacing w:line="0" w:lineRule="atLeast"/>
      </w:pPr>
      <w:r w:rsidRPr="009B559A">
        <w:t xml:space="preserve">Схема водоснабжения проектируется </w:t>
      </w:r>
      <w:proofErr w:type="gramStart"/>
      <w:r w:rsidRPr="009B559A">
        <w:t>кольцевой</w:t>
      </w:r>
      <w:proofErr w:type="gramEnd"/>
      <w:r w:rsidRPr="009B559A">
        <w:t xml:space="preserve">. </w:t>
      </w:r>
    </w:p>
    <w:p w:rsidR="00430D56" w:rsidRPr="009B559A" w:rsidRDefault="00430D56" w:rsidP="00A74E26">
      <w:pPr>
        <w:spacing w:line="0" w:lineRule="atLeast"/>
      </w:pPr>
      <w:r w:rsidRPr="009B559A">
        <w:t>Для создания кольцевого водопровода необходимо проложить водопрово</w:t>
      </w:r>
      <w:r w:rsidRPr="009B559A">
        <w:t>д</w:t>
      </w:r>
      <w:r w:rsidRPr="009B559A">
        <w:t>ную сеть</w:t>
      </w:r>
      <w:proofErr w:type="gramStart"/>
      <w:r w:rsidRPr="009B559A">
        <w:t xml:space="preserve"> Д</w:t>
      </w:r>
      <w:proofErr w:type="gramEnd"/>
      <w:r w:rsidRPr="009B559A">
        <w:t xml:space="preserve"> 200 мм от водопровода Д 500 мм по ул. Охотской до водопровода Д 200 мм на территории </w:t>
      </w:r>
      <w:proofErr w:type="spellStart"/>
      <w:r w:rsidRPr="009B559A">
        <w:t>Заельцовской</w:t>
      </w:r>
      <w:proofErr w:type="spellEnd"/>
      <w:r w:rsidRPr="009B559A">
        <w:t xml:space="preserve"> зоны отдыха.</w:t>
      </w:r>
    </w:p>
    <w:p w:rsidR="00430D56" w:rsidRPr="009B559A" w:rsidRDefault="00430D56" w:rsidP="00A74E26">
      <w:pPr>
        <w:spacing w:line="0" w:lineRule="atLeast"/>
      </w:pPr>
      <w:r w:rsidRPr="009B559A">
        <w:t>Водоснабжение площадок нового строительства осуществляется прокла</w:t>
      </w:r>
      <w:r w:rsidRPr="009B559A">
        <w:t>д</w:t>
      </w:r>
      <w:r w:rsidRPr="009B559A">
        <w:t>кой водопроводных сетей с подключением к существующим сетям водопровода.</w:t>
      </w:r>
    </w:p>
    <w:p w:rsidR="00430D56" w:rsidRPr="009B559A" w:rsidRDefault="00430D56" w:rsidP="00A74E26">
      <w:pPr>
        <w:spacing w:line="0" w:lineRule="atLeast"/>
      </w:pPr>
      <w:r w:rsidRPr="009B559A">
        <w:t>Наружное пожаротушение предусматривается из пожарных гидрантов, у</w:t>
      </w:r>
      <w:r w:rsidRPr="009B559A">
        <w:t>с</w:t>
      </w:r>
      <w:r w:rsidRPr="009B559A">
        <w:t xml:space="preserve">танавливаемых на кольцевых уличных и внутриквартальных сетях водопровода. </w:t>
      </w:r>
    </w:p>
    <w:p w:rsidR="00430D56" w:rsidRPr="009B559A" w:rsidRDefault="00430D56" w:rsidP="00A74E26">
      <w:pPr>
        <w:spacing w:line="0" w:lineRule="atLeast"/>
      </w:pPr>
      <w:r w:rsidRPr="009B559A">
        <w:t>Для обеспечения бесперебойного водоснабжения проектируемой террит</w:t>
      </w:r>
      <w:r w:rsidRPr="009B559A">
        <w:t>о</w:t>
      </w:r>
      <w:r w:rsidRPr="009B559A">
        <w:t>рии необходимо:</w:t>
      </w:r>
    </w:p>
    <w:p w:rsidR="00430D56" w:rsidRPr="009B559A" w:rsidRDefault="00430D56" w:rsidP="00A74E26">
      <w:pPr>
        <w:spacing w:line="0" w:lineRule="atLeast"/>
      </w:pPr>
      <w:r w:rsidRPr="009B559A">
        <w:t>выполнить строительство объектов водопровода общегородского значения, необходимых для инженерного обеспечения территории (до 2030 года):</w:t>
      </w:r>
    </w:p>
    <w:p w:rsidR="00430D56" w:rsidRPr="009B559A" w:rsidRDefault="00430D56" w:rsidP="00A74E26">
      <w:pPr>
        <w:spacing w:line="0" w:lineRule="atLeast"/>
      </w:pPr>
      <w:r w:rsidRPr="009B559A">
        <w:t>построить водоводы нижней зоны № 3</w:t>
      </w:r>
      <w:proofErr w:type="gramStart"/>
      <w:r w:rsidRPr="009B559A">
        <w:t xml:space="preserve"> Д</w:t>
      </w:r>
      <w:proofErr w:type="gramEnd"/>
      <w:r w:rsidRPr="009B559A">
        <w:t> 1000 мм, Д 1200 мм от насосно-фильтровальной станции № 5 до НС IV подъема;</w:t>
      </w:r>
    </w:p>
    <w:p w:rsidR="00430D56" w:rsidRPr="009B559A" w:rsidRDefault="00430D56" w:rsidP="00A74E26">
      <w:pPr>
        <w:spacing w:line="0" w:lineRule="atLeast"/>
      </w:pPr>
      <w:r w:rsidRPr="009B559A">
        <w:t xml:space="preserve">построить два резервуара чистой воды (далее - РЧВ) объемом </w:t>
      </w:r>
      <w:smartTag w:uri="urn:schemas-microsoft-com:office:smarttags" w:element="metricconverter">
        <w:smartTagPr>
          <w:attr w:name="ProductID" w:val="10000 куб. м"/>
        </w:smartTagPr>
        <w:r w:rsidRPr="009B559A">
          <w:t xml:space="preserve">10000 куб. </w:t>
        </w:r>
        <w:proofErr w:type="gramStart"/>
        <w:r w:rsidRPr="009B559A">
          <w:t>м</w:t>
        </w:r>
      </w:smartTag>
      <w:proofErr w:type="gramEnd"/>
      <w:r w:rsidRPr="009B559A">
        <w:t xml:space="preserve"> на НС IV подъема;</w:t>
      </w:r>
    </w:p>
    <w:p w:rsidR="00430D56" w:rsidRPr="009B559A" w:rsidRDefault="00430D56" w:rsidP="00A74E26">
      <w:pPr>
        <w:spacing w:line="0" w:lineRule="atLeast"/>
      </w:pPr>
      <w:r w:rsidRPr="009B559A">
        <w:t>запроектировать и построить водоводы</w:t>
      </w:r>
      <w:proofErr w:type="gramStart"/>
      <w:r w:rsidRPr="009B559A">
        <w:t xml:space="preserve"> Д</w:t>
      </w:r>
      <w:proofErr w:type="gramEnd"/>
      <w:r w:rsidRPr="009B559A">
        <w:t> 600 мм, Д 500 мм по ул. Жуко</w:t>
      </w:r>
      <w:r w:rsidRPr="009B559A">
        <w:t>в</w:t>
      </w:r>
      <w:r w:rsidRPr="009B559A">
        <w:t xml:space="preserve">ского - </w:t>
      </w:r>
      <w:proofErr w:type="spellStart"/>
      <w:r w:rsidRPr="009B559A">
        <w:t>Мочищенскому</w:t>
      </w:r>
      <w:proofErr w:type="spellEnd"/>
      <w:r w:rsidRPr="009B559A">
        <w:t xml:space="preserve"> шоссе от водопровода Д 700 мм по ул. </w:t>
      </w:r>
      <w:proofErr w:type="spellStart"/>
      <w:r w:rsidRPr="009B559A">
        <w:t>Красногорской</w:t>
      </w:r>
      <w:proofErr w:type="spellEnd"/>
      <w:r w:rsidRPr="009B559A">
        <w:t xml:space="preserve"> - ул. Победы до НС V подъема, РЧВ </w:t>
      </w:r>
      <w:smartTag w:uri="urn:schemas-microsoft-com:office:smarttags" w:element="metricconverter">
        <w:smartTagPr>
          <w:attr w:name="ProductID" w:val="3000 куб. м"/>
        </w:smartTagPr>
        <w:r w:rsidRPr="009B559A">
          <w:t>3000 куб. м</w:t>
        </w:r>
      </w:smartTag>
      <w:r w:rsidRPr="009B559A">
        <w:t xml:space="preserve"> на НС V подъема, водопровод Д 200 мм от водопровода Д 500 мм по ул. Охотской до водопровода Д 200 мм территории </w:t>
      </w:r>
      <w:proofErr w:type="spellStart"/>
      <w:r w:rsidRPr="009B559A">
        <w:t>Заельцовской</w:t>
      </w:r>
      <w:proofErr w:type="spellEnd"/>
      <w:r w:rsidRPr="009B559A">
        <w:t xml:space="preserve"> зоны отдыха.</w:t>
      </w:r>
    </w:p>
    <w:p w:rsidR="00430D56" w:rsidRPr="009B559A" w:rsidRDefault="00430D56" w:rsidP="00A74E26">
      <w:pPr>
        <w:spacing w:line="0" w:lineRule="atLeast"/>
      </w:pPr>
      <w:r w:rsidRPr="009B559A">
        <w:t>Размеры технических коридоров магистральных водопроводных сетей пр</w:t>
      </w:r>
      <w:r w:rsidRPr="009B559A">
        <w:t>и</w:t>
      </w:r>
      <w:r w:rsidRPr="009B559A">
        <w:t>няты в соответствии с Местными нормативами градостроительного проектиров</w:t>
      </w:r>
      <w:r w:rsidRPr="009B559A">
        <w:t>а</w:t>
      </w:r>
      <w:r w:rsidRPr="009B559A">
        <w:t>ния г</w:t>
      </w:r>
      <w:r w:rsidR="003B76FE">
        <w:t>орода</w:t>
      </w:r>
      <w:r w:rsidRPr="009B559A">
        <w:t xml:space="preserve"> Новосибирска: </w:t>
      </w:r>
      <w:smartTag w:uri="urn:schemas-microsoft-com:office:smarttags" w:element="metricconverter">
        <w:smartTagPr>
          <w:attr w:name="ProductID" w:val="7 м"/>
        </w:smartTagPr>
        <w:r w:rsidRPr="009B559A">
          <w:t>7 м</w:t>
        </w:r>
      </w:smartTag>
      <w:r w:rsidR="003B76FE">
        <w:t xml:space="preserve"> – для</w:t>
      </w:r>
      <w:proofErr w:type="gramStart"/>
      <w:r w:rsidR="003B76FE">
        <w:t xml:space="preserve"> Д</w:t>
      </w:r>
      <w:proofErr w:type="gramEnd"/>
      <w:r w:rsidR="003B76FE">
        <w:t xml:space="preserve"> </w:t>
      </w:r>
      <w:r w:rsidRPr="009B559A">
        <w:t xml:space="preserve">700 мм, </w:t>
      </w:r>
      <w:smartTag w:uri="urn:schemas-microsoft-com:office:smarttags" w:element="metricconverter">
        <w:smartTagPr>
          <w:attr w:name="ProductID" w:val="8,5 м"/>
        </w:smartTagPr>
        <w:r w:rsidRPr="009B559A">
          <w:t>8,5 м</w:t>
        </w:r>
      </w:smartTag>
      <w:r w:rsidRPr="009B559A">
        <w:t xml:space="preserve"> – для </w:t>
      </w:r>
      <w:r w:rsidR="003B76FE">
        <w:t xml:space="preserve">Д </w:t>
      </w:r>
      <w:r w:rsidRPr="009B559A">
        <w:t>1000 мм.</w:t>
      </w:r>
    </w:p>
    <w:p w:rsidR="00430D56" w:rsidRPr="009B559A" w:rsidRDefault="00430D56" w:rsidP="00A74E26">
      <w:pPr>
        <w:spacing w:line="0" w:lineRule="atLeast"/>
      </w:pPr>
      <w:r w:rsidRPr="009B559A">
        <w:t>Расход воды по территории:</w:t>
      </w:r>
    </w:p>
    <w:p w:rsidR="00430D56" w:rsidRPr="009B559A" w:rsidRDefault="004A0329" w:rsidP="00A74E26">
      <w:pPr>
        <w:spacing w:line="0" w:lineRule="atLeast"/>
      </w:pPr>
      <w:r>
        <w:lastRenderedPageBreak/>
        <w:t>с</w:t>
      </w:r>
      <w:r w:rsidR="00430D56" w:rsidRPr="009B559A">
        <w:t xml:space="preserve">уществующий </w:t>
      </w:r>
      <w:r w:rsidR="003B76FE" w:rsidRPr="009B559A">
        <w:t>–</w:t>
      </w:r>
      <w:r w:rsidR="003B76FE">
        <w:t xml:space="preserve"> </w:t>
      </w:r>
      <w:r w:rsidR="00430D56" w:rsidRPr="009B559A">
        <w:t xml:space="preserve">3190 </w:t>
      </w:r>
      <w:r w:rsidR="003B76FE">
        <w:t xml:space="preserve">куб. </w:t>
      </w:r>
      <w:proofErr w:type="gramStart"/>
      <w:r w:rsidR="003B76FE">
        <w:t>м</w:t>
      </w:r>
      <w:proofErr w:type="gramEnd"/>
      <w:r w:rsidR="003B76FE">
        <w:t>/сутки</w:t>
      </w:r>
      <w:r w:rsidR="00430D56" w:rsidRPr="009B559A">
        <w:t>;</w:t>
      </w:r>
    </w:p>
    <w:p w:rsidR="00430D56" w:rsidRPr="009B559A" w:rsidRDefault="004A0329" w:rsidP="00A74E26">
      <w:pPr>
        <w:spacing w:line="0" w:lineRule="atLeast"/>
      </w:pPr>
      <w:r>
        <w:t>п</w:t>
      </w:r>
      <w:r w:rsidR="00430D56" w:rsidRPr="009B559A">
        <w:t xml:space="preserve">роектируемый </w:t>
      </w:r>
      <w:r w:rsidR="003B76FE" w:rsidRPr="009B559A">
        <w:t>–</w:t>
      </w:r>
      <w:r w:rsidR="003B76FE">
        <w:t xml:space="preserve"> 11995,</w:t>
      </w:r>
      <w:r w:rsidR="00430D56" w:rsidRPr="009B559A">
        <w:t xml:space="preserve">1 </w:t>
      </w:r>
      <w:r w:rsidR="003B76FE">
        <w:t xml:space="preserve">куб. </w:t>
      </w:r>
      <w:proofErr w:type="gramStart"/>
      <w:r w:rsidR="003B76FE">
        <w:t>м</w:t>
      </w:r>
      <w:proofErr w:type="gramEnd"/>
      <w:r w:rsidR="003B76FE">
        <w:t>/сутки.</w:t>
      </w:r>
    </w:p>
    <w:p w:rsidR="00430D56" w:rsidRPr="001149A6" w:rsidRDefault="00430D56" w:rsidP="00430D56">
      <w:pPr>
        <w:rPr>
          <w:b/>
          <w:color w:val="FF0000"/>
          <w:highlight w:val="cyan"/>
        </w:rPr>
      </w:pPr>
    </w:p>
    <w:p w:rsidR="00430D56" w:rsidRPr="00552030" w:rsidRDefault="00430D56" w:rsidP="00430D56">
      <w:pPr>
        <w:ind w:firstLine="0"/>
        <w:jc w:val="center"/>
        <w:rPr>
          <w:b/>
        </w:rPr>
      </w:pPr>
      <w:r w:rsidRPr="00552030">
        <w:rPr>
          <w:b/>
        </w:rPr>
        <w:t>5.2. Водоотведение</w:t>
      </w:r>
    </w:p>
    <w:p w:rsidR="00430D56" w:rsidRPr="001149A6" w:rsidRDefault="00430D56" w:rsidP="00430D56">
      <w:pPr>
        <w:jc w:val="center"/>
        <w:rPr>
          <w:b/>
          <w:highlight w:val="cyan"/>
        </w:rPr>
      </w:pPr>
    </w:p>
    <w:p w:rsidR="00430D56" w:rsidRPr="009B559A" w:rsidRDefault="00430D56" w:rsidP="00430D56">
      <w:pPr>
        <w:pStyle w:val="ae"/>
        <w:spacing w:before="0" w:beforeAutospacing="0" w:after="0" w:afterAutospacing="0" w:line="0" w:lineRule="atLeast"/>
        <w:rPr>
          <w:sz w:val="28"/>
          <w:szCs w:val="28"/>
        </w:rPr>
      </w:pPr>
      <w:r w:rsidRPr="009B559A">
        <w:rPr>
          <w:sz w:val="28"/>
          <w:szCs w:val="28"/>
        </w:rPr>
        <w:t>Часть территории охвачена централизованной системой канализации – ст</w:t>
      </w:r>
      <w:r w:rsidRPr="009B559A">
        <w:rPr>
          <w:sz w:val="28"/>
          <w:szCs w:val="28"/>
        </w:rPr>
        <w:t>о</w:t>
      </w:r>
      <w:r w:rsidRPr="009B559A">
        <w:rPr>
          <w:sz w:val="28"/>
          <w:szCs w:val="28"/>
        </w:rPr>
        <w:t>ки по системе самотечно-напорных трубопроводов поступают в городские ко</w:t>
      </w:r>
      <w:r w:rsidRPr="009B559A">
        <w:rPr>
          <w:sz w:val="28"/>
          <w:szCs w:val="28"/>
        </w:rPr>
        <w:t>л</w:t>
      </w:r>
      <w:r w:rsidRPr="009B559A">
        <w:rPr>
          <w:sz w:val="28"/>
          <w:szCs w:val="28"/>
        </w:rPr>
        <w:t>лекторы и следуют далее на очистку. В границах проекта планировки имеется 12 канализационных насосных станций.</w:t>
      </w:r>
    </w:p>
    <w:p w:rsidR="00430D56" w:rsidRPr="009B559A" w:rsidRDefault="00430D56" w:rsidP="00430D56">
      <w:pPr>
        <w:pStyle w:val="ae"/>
        <w:spacing w:before="0" w:beforeAutospacing="0" w:after="0" w:afterAutospacing="0" w:line="0" w:lineRule="atLeast"/>
        <w:rPr>
          <w:sz w:val="28"/>
          <w:szCs w:val="28"/>
        </w:rPr>
      </w:pPr>
      <w:r w:rsidRPr="009B559A">
        <w:rPr>
          <w:sz w:val="28"/>
          <w:szCs w:val="28"/>
        </w:rPr>
        <w:t>По границе территории (по ул. Жуковского, ул. Стасова) проходит сборный коллектор глубокого заложения</w:t>
      </w:r>
      <w:proofErr w:type="gramStart"/>
      <w:r w:rsidRPr="009B559A">
        <w:rPr>
          <w:sz w:val="28"/>
          <w:szCs w:val="28"/>
        </w:rPr>
        <w:t xml:space="preserve"> Д</w:t>
      </w:r>
      <w:proofErr w:type="gramEnd"/>
      <w:r w:rsidRPr="009B559A">
        <w:rPr>
          <w:sz w:val="28"/>
          <w:szCs w:val="28"/>
        </w:rPr>
        <w:t> 1840 –</w:t>
      </w:r>
      <w:r w:rsidR="00D95C54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00 мм"/>
        </w:smartTagPr>
        <w:r w:rsidRPr="009B559A">
          <w:rPr>
            <w:sz w:val="28"/>
            <w:szCs w:val="28"/>
          </w:rPr>
          <w:t>2000 мм.</w:t>
        </w:r>
      </w:smartTag>
    </w:p>
    <w:p w:rsidR="00430D56" w:rsidRPr="009B559A" w:rsidRDefault="00430D56" w:rsidP="00430D56">
      <w:pPr>
        <w:pStyle w:val="ae"/>
        <w:spacing w:before="0" w:beforeAutospacing="0" w:after="0" w:afterAutospacing="0" w:line="0" w:lineRule="atLeast"/>
        <w:rPr>
          <w:sz w:val="28"/>
          <w:szCs w:val="28"/>
        </w:rPr>
      </w:pPr>
      <w:r w:rsidRPr="009B559A">
        <w:rPr>
          <w:sz w:val="28"/>
          <w:szCs w:val="28"/>
        </w:rPr>
        <w:t>Часть районов индивидуальной жилой застройки, рекреационных объектов на рассматриваемой территории имеют децентрализованную систему канализ</w:t>
      </w:r>
      <w:r w:rsidRPr="009B559A">
        <w:rPr>
          <w:sz w:val="28"/>
          <w:szCs w:val="28"/>
        </w:rPr>
        <w:t>а</w:t>
      </w:r>
      <w:r w:rsidRPr="009B559A">
        <w:rPr>
          <w:sz w:val="28"/>
          <w:szCs w:val="28"/>
        </w:rPr>
        <w:t>ции (выгреба, септики). Вывоз сточных вод из выгребов осуществляется ассен</w:t>
      </w:r>
      <w:r w:rsidRPr="009B559A">
        <w:rPr>
          <w:sz w:val="28"/>
          <w:szCs w:val="28"/>
        </w:rPr>
        <w:t>и</w:t>
      </w:r>
      <w:r w:rsidRPr="009B559A">
        <w:rPr>
          <w:sz w:val="28"/>
          <w:szCs w:val="28"/>
        </w:rPr>
        <w:t>заторскими машинами на канализационные очистные сооружения города.</w:t>
      </w:r>
    </w:p>
    <w:p w:rsidR="00430D56" w:rsidRPr="009B559A" w:rsidRDefault="00430D56" w:rsidP="00430D56">
      <w:pPr>
        <w:pStyle w:val="ae"/>
        <w:spacing w:before="0" w:beforeAutospacing="0" w:after="0" w:afterAutospacing="0" w:line="0" w:lineRule="atLeast"/>
        <w:rPr>
          <w:sz w:val="28"/>
          <w:szCs w:val="28"/>
        </w:rPr>
      </w:pPr>
      <w:r w:rsidRPr="009B559A">
        <w:rPr>
          <w:sz w:val="28"/>
          <w:szCs w:val="28"/>
        </w:rPr>
        <w:t>Бытовые сточные воды от жилых и общественных зданий самотечными с</w:t>
      </w:r>
      <w:r w:rsidRPr="009B559A">
        <w:rPr>
          <w:sz w:val="28"/>
          <w:szCs w:val="28"/>
        </w:rPr>
        <w:t>е</w:t>
      </w:r>
      <w:r w:rsidRPr="009B559A">
        <w:rPr>
          <w:sz w:val="28"/>
          <w:szCs w:val="28"/>
        </w:rPr>
        <w:t>тями отводятся во внутриквартальную сеть бытовой канализации и далее подаю</w:t>
      </w:r>
      <w:r w:rsidRPr="009B559A">
        <w:rPr>
          <w:sz w:val="28"/>
          <w:szCs w:val="28"/>
        </w:rPr>
        <w:t>т</w:t>
      </w:r>
      <w:r w:rsidRPr="009B559A">
        <w:rPr>
          <w:sz w:val="28"/>
          <w:szCs w:val="28"/>
        </w:rPr>
        <w:t>ся на канализационные насосные станции.</w:t>
      </w:r>
    </w:p>
    <w:p w:rsidR="00430D56" w:rsidRPr="009B559A" w:rsidRDefault="00430D56" w:rsidP="004A0329">
      <w:pPr>
        <w:pStyle w:val="ae"/>
        <w:spacing w:before="0" w:beforeAutospacing="0" w:after="0" w:afterAutospacing="0" w:line="0" w:lineRule="atLeast"/>
        <w:rPr>
          <w:sz w:val="28"/>
          <w:szCs w:val="28"/>
        </w:rPr>
      </w:pPr>
      <w:r w:rsidRPr="009B559A">
        <w:rPr>
          <w:sz w:val="28"/>
          <w:szCs w:val="28"/>
        </w:rPr>
        <w:t>Проектируемая система водоотведения</w:t>
      </w:r>
      <w:r w:rsidR="004A0329">
        <w:rPr>
          <w:sz w:val="28"/>
          <w:szCs w:val="28"/>
        </w:rPr>
        <w:t xml:space="preserve"> </w:t>
      </w:r>
      <w:r w:rsidRPr="009B559A">
        <w:rPr>
          <w:sz w:val="28"/>
          <w:szCs w:val="28"/>
        </w:rPr>
        <w:t>предусматриваются как самотечные сети, так и напорные, с перекачкой стоков в существующий коллектор.</w:t>
      </w:r>
    </w:p>
    <w:p w:rsidR="00430D56" w:rsidRPr="009B559A" w:rsidRDefault="00430D56" w:rsidP="00430D56">
      <w:pPr>
        <w:pStyle w:val="ae"/>
        <w:spacing w:before="0" w:beforeAutospacing="0" w:after="0" w:afterAutospacing="0" w:line="0" w:lineRule="atLeast"/>
        <w:rPr>
          <w:sz w:val="28"/>
          <w:szCs w:val="28"/>
        </w:rPr>
      </w:pPr>
      <w:r w:rsidRPr="009B559A">
        <w:rPr>
          <w:sz w:val="28"/>
          <w:szCs w:val="28"/>
        </w:rPr>
        <w:t xml:space="preserve">В зависимости от очередности застройки территорий района и технической и экономической целесообразности возможно </w:t>
      </w:r>
      <w:proofErr w:type="spellStart"/>
      <w:r w:rsidRPr="009B559A">
        <w:rPr>
          <w:sz w:val="28"/>
          <w:szCs w:val="28"/>
        </w:rPr>
        <w:t>канализование</w:t>
      </w:r>
      <w:proofErr w:type="spellEnd"/>
      <w:r w:rsidRPr="009B559A">
        <w:rPr>
          <w:sz w:val="28"/>
          <w:szCs w:val="28"/>
        </w:rPr>
        <w:t xml:space="preserve"> района по двум в</w:t>
      </w:r>
      <w:r w:rsidRPr="009B559A">
        <w:rPr>
          <w:sz w:val="28"/>
          <w:szCs w:val="28"/>
        </w:rPr>
        <w:t>а</w:t>
      </w:r>
      <w:r w:rsidRPr="009B559A">
        <w:rPr>
          <w:sz w:val="28"/>
          <w:szCs w:val="28"/>
        </w:rPr>
        <w:t>риантам:</w:t>
      </w:r>
    </w:p>
    <w:p w:rsidR="00430D56" w:rsidRPr="009B559A" w:rsidRDefault="00430D56" w:rsidP="00430D56">
      <w:pPr>
        <w:pStyle w:val="ae"/>
        <w:spacing w:before="0" w:beforeAutospacing="0" w:after="0" w:afterAutospacing="0" w:line="0" w:lineRule="atLeast"/>
        <w:rPr>
          <w:sz w:val="28"/>
          <w:szCs w:val="28"/>
        </w:rPr>
      </w:pPr>
      <w:r w:rsidRPr="009B559A">
        <w:rPr>
          <w:sz w:val="28"/>
          <w:szCs w:val="28"/>
        </w:rPr>
        <w:t>подача всех хозяйственно-бытовых стоков в существующий коллектор</w:t>
      </w:r>
      <w:proofErr w:type="gramStart"/>
      <w:r w:rsidRPr="009B559A">
        <w:rPr>
          <w:sz w:val="28"/>
          <w:szCs w:val="28"/>
        </w:rPr>
        <w:t xml:space="preserve"> Д</w:t>
      </w:r>
      <w:proofErr w:type="gramEnd"/>
      <w:r w:rsidRPr="009B559A">
        <w:rPr>
          <w:sz w:val="28"/>
          <w:szCs w:val="28"/>
        </w:rPr>
        <w:t> 2000 мм по ул. Сухарной;</w:t>
      </w:r>
    </w:p>
    <w:p w:rsidR="00430D56" w:rsidRPr="009B559A" w:rsidRDefault="00430D56" w:rsidP="00430D56">
      <w:pPr>
        <w:pStyle w:val="ae"/>
        <w:spacing w:before="0" w:beforeAutospacing="0" w:after="0" w:afterAutospacing="0" w:line="0" w:lineRule="atLeast"/>
        <w:rPr>
          <w:sz w:val="28"/>
          <w:szCs w:val="28"/>
        </w:rPr>
      </w:pPr>
      <w:r w:rsidRPr="009B559A">
        <w:rPr>
          <w:sz w:val="28"/>
          <w:szCs w:val="28"/>
        </w:rPr>
        <w:t>подача части стоков в существующий коллектор</w:t>
      </w:r>
      <w:proofErr w:type="gramStart"/>
      <w:r w:rsidRPr="009B559A">
        <w:rPr>
          <w:sz w:val="28"/>
          <w:szCs w:val="28"/>
        </w:rPr>
        <w:t xml:space="preserve"> Д</w:t>
      </w:r>
      <w:proofErr w:type="gramEnd"/>
      <w:r w:rsidRPr="009B559A">
        <w:rPr>
          <w:sz w:val="28"/>
          <w:szCs w:val="28"/>
        </w:rPr>
        <w:t xml:space="preserve"> 500 мм по ул. Чусовской. </w:t>
      </w:r>
    </w:p>
    <w:p w:rsidR="00430D56" w:rsidRPr="009B559A" w:rsidRDefault="00430D56" w:rsidP="00430D56">
      <w:pPr>
        <w:spacing w:line="0" w:lineRule="atLeast"/>
      </w:pPr>
      <w:r w:rsidRPr="009B559A">
        <w:t>Расход стоков по территории:</w:t>
      </w:r>
    </w:p>
    <w:p w:rsidR="00430D56" w:rsidRPr="009B559A" w:rsidRDefault="004A0329" w:rsidP="00430D56">
      <w:pPr>
        <w:spacing w:line="0" w:lineRule="atLeast"/>
      </w:pPr>
      <w:r>
        <w:t>с</w:t>
      </w:r>
      <w:r w:rsidR="00430D56">
        <w:t xml:space="preserve">уществующий </w:t>
      </w:r>
      <w:r w:rsidR="00327ED0" w:rsidRPr="009B559A">
        <w:rPr>
          <w:szCs w:val="28"/>
        </w:rPr>
        <w:t>–</w:t>
      </w:r>
      <w:r w:rsidR="00327ED0">
        <w:rPr>
          <w:szCs w:val="28"/>
        </w:rPr>
        <w:t xml:space="preserve"> </w:t>
      </w:r>
      <w:r w:rsidR="00430D56">
        <w:t xml:space="preserve">4230 </w:t>
      </w:r>
      <w:r w:rsidR="00327ED0">
        <w:t xml:space="preserve">куб. </w:t>
      </w:r>
      <w:proofErr w:type="gramStart"/>
      <w:r w:rsidR="00327ED0">
        <w:t>м</w:t>
      </w:r>
      <w:proofErr w:type="gramEnd"/>
      <w:r w:rsidR="00327ED0">
        <w:t>/сутки</w:t>
      </w:r>
      <w:r w:rsidR="00430D56" w:rsidRPr="009B559A">
        <w:t>;</w:t>
      </w:r>
    </w:p>
    <w:p w:rsidR="00430D56" w:rsidRPr="009B559A" w:rsidRDefault="004A0329" w:rsidP="00430D56">
      <w:pPr>
        <w:spacing w:line="0" w:lineRule="atLeast"/>
      </w:pPr>
      <w:r>
        <w:t>п</w:t>
      </w:r>
      <w:r w:rsidR="00430D56" w:rsidRPr="009B559A">
        <w:t xml:space="preserve">роектируемый </w:t>
      </w:r>
      <w:r w:rsidR="00327ED0" w:rsidRPr="009B559A">
        <w:rPr>
          <w:szCs w:val="28"/>
        </w:rPr>
        <w:t>–</w:t>
      </w:r>
      <w:r w:rsidR="00327ED0">
        <w:rPr>
          <w:szCs w:val="28"/>
        </w:rPr>
        <w:t xml:space="preserve"> </w:t>
      </w:r>
      <w:r w:rsidR="00327ED0">
        <w:t>10393,</w:t>
      </w:r>
      <w:r w:rsidR="00430D56" w:rsidRPr="009B559A">
        <w:t>1</w:t>
      </w:r>
      <w:r w:rsidR="00430D56">
        <w:rPr>
          <w:b/>
        </w:rPr>
        <w:t xml:space="preserve"> </w:t>
      </w:r>
      <w:r w:rsidR="00327ED0">
        <w:t xml:space="preserve">куб. </w:t>
      </w:r>
      <w:proofErr w:type="gramStart"/>
      <w:r w:rsidR="00327ED0">
        <w:t>м</w:t>
      </w:r>
      <w:proofErr w:type="gramEnd"/>
      <w:r w:rsidR="00327ED0">
        <w:t>/сутки</w:t>
      </w:r>
      <w:r w:rsidR="00430D56">
        <w:t>.</w:t>
      </w:r>
    </w:p>
    <w:p w:rsidR="00430D56" w:rsidRDefault="00430D56" w:rsidP="00430D56">
      <w:pPr>
        <w:spacing w:line="0" w:lineRule="atLeast"/>
      </w:pPr>
    </w:p>
    <w:p w:rsidR="00430D56" w:rsidRPr="00552030" w:rsidRDefault="00430D56" w:rsidP="00430D56">
      <w:pPr>
        <w:ind w:firstLine="0"/>
        <w:jc w:val="center"/>
        <w:rPr>
          <w:b/>
        </w:rPr>
      </w:pPr>
      <w:r w:rsidRPr="00552030">
        <w:rPr>
          <w:b/>
        </w:rPr>
        <w:t>5.3. Дождевая канализация</w:t>
      </w:r>
    </w:p>
    <w:p w:rsidR="00430D56" w:rsidRPr="001149A6" w:rsidRDefault="00430D56" w:rsidP="00430D56">
      <w:pPr>
        <w:jc w:val="center"/>
        <w:rPr>
          <w:b/>
          <w:highlight w:val="cyan"/>
        </w:rPr>
      </w:pPr>
    </w:p>
    <w:p w:rsidR="00430D56" w:rsidRPr="00552030" w:rsidRDefault="00430D56" w:rsidP="00A74E26">
      <w:pPr>
        <w:pStyle w:val="a7"/>
        <w:spacing w:line="0" w:lineRule="atLeast"/>
        <w:ind w:left="20" w:right="20" w:firstLine="689"/>
        <w:rPr>
          <w:bCs/>
        </w:rPr>
      </w:pPr>
      <w:r w:rsidRPr="00552030">
        <w:rPr>
          <w:bCs/>
        </w:rPr>
        <w:t>Рассматриваемая территория расположена в общем водосборном бас</w:t>
      </w:r>
      <w:r w:rsidR="00327ED0">
        <w:rPr>
          <w:bCs/>
        </w:rPr>
        <w:t>сейне рек</w:t>
      </w:r>
      <w:r w:rsidRPr="00552030">
        <w:rPr>
          <w:bCs/>
        </w:rPr>
        <w:t xml:space="preserve"> Об</w:t>
      </w:r>
      <w:r w:rsidR="001D4F31">
        <w:rPr>
          <w:bCs/>
        </w:rPr>
        <w:t>и</w:t>
      </w:r>
      <w:r w:rsidRPr="00552030">
        <w:rPr>
          <w:bCs/>
        </w:rPr>
        <w:t xml:space="preserve"> </w:t>
      </w:r>
      <w:r w:rsidR="001D4F31">
        <w:rPr>
          <w:bCs/>
        </w:rPr>
        <w:t xml:space="preserve">и </w:t>
      </w:r>
      <w:r w:rsidRPr="00552030">
        <w:rPr>
          <w:bCs/>
        </w:rPr>
        <w:t>2-я Ельцовка.</w:t>
      </w:r>
    </w:p>
    <w:p w:rsidR="00430D56" w:rsidRPr="00552030" w:rsidRDefault="00430D56" w:rsidP="00A74E26">
      <w:pPr>
        <w:pStyle w:val="a7"/>
        <w:spacing w:line="0" w:lineRule="atLeast"/>
        <w:ind w:left="20" w:right="20" w:firstLine="689"/>
        <w:rPr>
          <w:bCs/>
        </w:rPr>
      </w:pPr>
      <w:r w:rsidRPr="00552030">
        <w:rPr>
          <w:bCs/>
        </w:rPr>
        <w:t>Водоотвод поверхностного стока с рассматриваемой территории осущест</w:t>
      </w:r>
      <w:r w:rsidRPr="00552030">
        <w:rPr>
          <w:bCs/>
        </w:rPr>
        <w:t>в</w:t>
      </w:r>
      <w:r w:rsidRPr="00552030">
        <w:rPr>
          <w:bCs/>
        </w:rPr>
        <w:t>ляется в настоящее время по рельефу местности непосредственно в ближайшие водотоки и овраги, тяготеющие к рек</w:t>
      </w:r>
      <w:r w:rsidR="001D4F31">
        <w:rPr>
          <w:bCs/>
        </w:rPr>
        <w:t>ам</w:t>
      </w:r>
      <w:r w:rsidRPr="00552030">
        <w:rPr>
          <w:bCs/>
        </w:rPr>
        <w:t xml:space="preserve"> Об</w:t>
      </w:r>
      <w:r w:rsidR="000A6C57">
        <w:rPr>
          <w:bCs/>
        </w:rPr>
        <w:t>и</w:t>
      </w:r>
      <w:r w:rsidRPr="00552030">
        <w:rPr>
          <w:bCs/>
        </w:rPr>
        <w:t xml:space="preserve"> и 2-я Ельцовка.</w:t>
      </w:r>
    </w:p>
    <w:p w:rsidR="00430D56" w:rsidRPr="00552030" w:rsidRDefault="00430D56" w:rsidP="00A74E26">
      <w:pPr>
        <w:pStyle w:val="a7"/>
        <w:spacing w:line="0" w:lineRule="atLeast"/>
        <w:ind w:left="20" w:right="20" w:firstLine="689"/>
        <w:rPr>
          <w:bCs/>
        </w:rPr>
      </w:pPr>
      <w:r w:rsidRPr="00552030">
        <w:rPr>
          <w:bCs/>
        </w:rPr>
        <w:t>На территории проектируемого района имеется дождевая канализация</w:t>
      </w:r>
      <w:proofErr w:type="gramStart"/>
      <w:r w:rsidRPr="00552030">
        <w:rPr>
          <w:bCs/>
        </w:rPr>
        <w:t xml:space="preserve"> </w:t>
      </w:r>
      <w:r w:rsidR="006D28A2">
        <w:rPr>
          <w:bCs/>
        </w:rPr>
        <w:t>Д</w:t>
      </w:r>
      <w:proofErr w:type="gramEnd"/>
      <w:r w:rsidR="006D28A2" w:rsidRPr="009B559A">
        <w:t> </w:t>
      </w:r>
      <w:r w:rsidRPr="00552030">
        <w:rPr>
          <w:bCs/>
        </w:rPr>
        <w:t xml:space="preserve">800 и </w:t>
      </w:r>
      <w:r w:rsidR="006D28A2">
        <w:rPr>
          <w:bCs/>
        </w:rPr>
        <w:t xml:space="preserve">Д </w:t>
      </w:r>
      <w:r w:rsidRPr="00552030">
        <w:rPr>
          <w:bCs/>
        </w:rPr>
        <w:t>1000мм.</w:t>
      </w:r>
    </w:p>
    <w:p w:rsidR="00430D56" w:rsidRPr="00552030" w:rsidRDefault="00430D56" w:rsidP="00A74E26">
      <w:pPr>
        <w:pStyle w:val="a7"/>
        <w:spacing w:line="0" w:lineRule="atLeast"/>
        <w:ind w:left="20" w:right="-2" w:firstLine="689"/>
        <w:rPr>
          <w:bCs/>
        </w:rPr>
      </w:pPr>
      <w:r w:rsidRPr="00552030">
        <w:rPr>
          <w:bCs/>
        </w:rPr>
        <w:t>Очистные сооружения поверхностного стока отсутствуют</w:t>
      </w:r>
      <w:r w:rsidR="00A74E26">
        <w:rPr>
          <w:bCs/>
        </w:rPr>
        <w:t>.</w:t>
      </w:r>
    </w:p>
    <w:p w:rsidR="00430D56" w:rsidRPr="004A0329" w:rsidRDefault="00430D56" w:rsidP="00A74E26">
      <w:pPr>
        <w:pStyle w:val="a7"/>
        <w:spacing w:line="0" w:lineRule="atLeast"/>
        <w:ind w:left="20" w:right="-2" w:firstLine="689"/>
        <w:rPr>
          <w:bCs/>
        </w:rPr>
      </w:pPr>
      <w:r w:rsidRPr="004A0329">
        <w:rPr>
          <w:bCs/>
        </w:rPr>
        <w:t>Проектируемая дождевая канализация</w:t>
      </w:r>
      <w:r w:rsidR="004A0329" w:rsidRPr="004A0329">
        <w:rPr>
          <w:bCs/>
        </w:rPr>
        <w:t xml:space="preserve"> </w:t>
      </w:r>
      <w:proofErr w:type="gramStart"/>
      <w:r w:rsidR="004A0329" w:rsidRPr="004A0329">
        <w:rPr>
          <w:bCs/>
        </w:rPr>
        <w:t>предусматривает о</w:t>
      </w:r>
      <w:r w:rsidRPr="004A0329">
        <w:rPr>
          <w:bCs/>
        </w:rPr>
        <w:t>твод поверхнос</w:t>
      </w:r>
      <w:r w:rsidRPr="004A0329">
        <w:rPr>
          <w:bCs/>
        </w:rPr>
        <w:t>т</w:t>
      </w:r>
      <w:r w:rsidRPr="004A0329">
        <w:rPr>
          <w:bCs/>
        </w:rPr>
        <w:t>ного стока с данной территории намечается</w:t>
      </w:r>
      <w:proofErr w:type="gramEnd"/>
      <w:r w:rsidRPr="004A0329">
        <w:rPr>
          <w:bCs/>
        </w:rPr>
        <w:t xml:space="preserve"> осуществить с помощью закрытой проектируемой сети дождевой канализации.</w:t>
      </w:r>
    </w:p>
    <w:p w:rsidR="00430D56" w:rsidRPr="009B559A" w:rsidRDefault="00A74E26" w:rsidP="00A74E26">
      <w:pPr>
        <w:spacing w:line="0" w:lineRule="atLeast"/>
        <w:ind w:firstLine="689"/>
      </w:pPr>
      <w:r>
        <w:t>П</w:t>
      </w:r>
      <w:r w:rsidRPr="009B559A">
        <w:t xml:space="preserve">роектом предусматривается </w:t>
      </w:r>
      <w:r>
        <w:t>р</w:t>
      </w:r>
      <w:r w:rsidR="00430D56" w:rsidRPr="009B559A">
        <w:t>азвитие закрытой сети дождевой канализ</w:t>
      </w:r>
      <w:r w:rsidR="00430D56" w:rsidRPr="009B559A">
        <w:t>а</w:t>
      </w:r>
      <w:r w:rsidR="00430D56" w:rsidRPr="009B559A">
        <w:t xml:space="preserve">ции по улицам и проездам </w:t>
      </w:r>
      <w:r w:rsidRPr="009B559A">
        <w:t>рассм</w:t>
      </w:r>
      <w:r w:rsidR="001D4F31">
        <w:t>а</w:t>
      </w:r>
      <w:r w:rsidRPr="009B559A">
        <w:t>тр</w:t>
      </w:r>
      <w:r>
        <w:t>иваемой</w:t>
      </w:r>
      <w:r w:rsidRPr="009B559A">
        <w:t xml:space="preserve"> </w:t>
      </w:r>
      <w:r w:rsidR="00430D56" w:rsidRPr="009B559A">
        <w:t>территории в соответствии с отме</w:t>
      </w:r>
      <w:r w:rsidR="00430D56" w:rsidRPr="009B559A">
        <w:t>т</w:t>
      </w:r>
      <w:r w:rsidR="00430D56" w:rsidRPr="009B559A">
        <w:lastRenderedPageBreak/>
        <w:t>ками вертикальной планировки, выполненной архитектурно-планировочной ма</w:t>
      </w:r>
      <w:r w:rsidR="00430D56" w:rsidRPr="009B559A">
        <w:t>с</w:t>
      </w:r>
      <w:r w:rsidR="00430D56" w:rsidRPr="009B559A">
        <w:t>терской.</w:t>
      </w:r>
    </w:p>
    <w:p w:rsidR="00430D56" w:rsidRPr="009B559A" w:rsidRDefault="00430D56" w:rsidP="00A74E26">
      <w:pPr>
        <w:spacing w:line="0" w:lineRule="atLeast"/>
        <w:ind w:firstLine="689"/>
      </w:pPr>
      <w:r w:rsidRPr="009B559A">
        <w:t xml:space="preserve">Отвод поверхностного стока намечается самотеком в очистное сооружение </w:t>
      </w:r>
      <w:r w:rsidR="004A0329">
        <w:t>№ </w:t>
      </w:r>
      <w:r w:rsidRPr="009B559A">
        <w:t>1</w:t>
      </w:r>
      <w:r w:rsidR="00A74E26">
        <w:t xml:space="preserve"> </w:t>
      </w:r>
      <w:r w:rsidRPr="009B559A">
        <w:t xml:space="preserve">и самотечно-напорным способом в очистное сооружение </w:t>
      </w:r>
      <w:r w:rsidR="004A0329">
        <w:t>№ </w:t>
      </w:r>
      <w:r w:rsidRPr="009B559A">
        <w:t xml:space="preserve">2. </w:t>
      </w:r>
    </w:p>
    <w:p w:rsidR="00430D56" w:rsidRPr="009B559A" w:rsidRDefault="00430D56" w:rsidP="00A74E26">
      <w:pPr>
        <w:spacing w:line="0" w:lineRule="atLeast"/>
        <w:ind w:firstLine="689"/>
      </w:pPr>
      <w:r w:rsidRPr="009B559A">
        <w:t>Водоприемником очищ</w:t>
      </w:r>
      <w:r>
        <w:t>енного стока будет служить река</w:t>
      </w:r>
      <w:r w:rsidRPr="009B559A">
        <w:t xml:space="preserve"> Обь.</w:t>
      </w:r>
    </w:p>
    <w:p w:rsidR="00430D56" w:rsidRPr="009B559A" w:rsidRDefault="001D4F31" w:rsidP="00A74E26">
      <w:pPr>
        <w:spacing w:line="0" w:lineRule="atLeast"/>
        <w:ind w:firstLine="689"/>
      </w:pPr>
      <w:r>
        <w:t>П</w:t>
      </w:r>
      <w:r w:rsidRPr="009B559A">
        <w:t>утем прокладки сети дожде</w:t>
      </w:r>
      <w:r>
        <w:t>вой канализации</w:t>
      </w:r>
      <w:proofErr w:type="gramStart"/>
      <w:r>
        <w:t xml:space="preserve"> Д</w:t>
      </w:r>
      <w:proofErr w:type="gramEnd"/>
      <w:r>
        <w:t xml:space="preserve"> </w:t>
      </w:r>
      <w:r w:rsidRPr="009B559A">
        <w:t>500</w:t>
      </w:r>
      <w:r>
        <w:t xml:space="preserve"> </w:t>
      </w:r>
      <w:r w:rsidRPr="009B559A">
        <w:t>–</w:t>
      </w:r>
      <w:r>
        <w:t xml:space="preserve"> </w:t>
      </w:r>
      <w:smartTag w:uri="urn:schemas-microsoft-com:office:smarttags" w:element="metricconverter">
        <w:smartTagPr>
          <w:attr w:name="ProductID" w:val="1000 мм"/>
        </w:smartTagPr>
        <w:r w:rsidRPr="009B559A">
          <w:t>1000 мм</w:t>
        </w:r>
      </w:smartTag>
      <w:r w:rsidRPr="009B559A">
        <w:t xml:space="preserve"> </w:t>
      </w:r>
      <w:r w:rsidR="00430D56" w:rsidRPr="009B559A">
        <w:t>обеспеч</w:t>
      </w:r>
      <w:r>
        <w:t>ив</w:t>
      </w:r>
      <w:r>
        <w:t>а</w:t>
      </w:r>
      <w:r>
        <w:t>ется</w:t>
      </w:r>
      <w:r w:rsidR="00430D56" w:rsidRPr="009B559A">
        <w:t xml:space="preserve"> водоотвод поверхностного стока от вновь размещаемых жилых объектов, объектов культурно-бытового и коммунального назначения, а также гаражных комплексов.</w:t>
      </w:r>
    </w:p>
    <w:p w:rsidR="00430D56" w:rsidRPr="009B559A" w:rsidRDefault="00430D56" w:rsidP="00A74E26">
      <w:pPr>
        <w:spacing w:line="0" w:lineRule="atLeast"/>
        <w:ind w:firstLine="689"/>
      </w:pPr>
      <w:r w:rsidRPr="009B559A">
        <w:t>Об</w:t>
      </w:r>
      <w:r>
        <w:t xml:space="preserve">щее </w:t>
      </w:r>
      <w:r w:rsidRPr="009B559A">
        <w:t>количество стоков составляет – 2012,72 л/сек</w:t>
      </w:r>
      <w:r w:rsidR="004A0329">
        <w:t>.</w:t>
      </w:r>
    </w:p>
    <w:p w:rsidR="00430D56" w:rsidRPr="009B559A" w:rsidRDefault="00430D56" w:rsidP="00A74E26">
      <w:pPr>
        <w:spacing w:line="0" w:lineRule="atLeast"/>
        <w:ind w:firstLine="689"/>
      </w:pPr>
      <w:r w:rsidRPr="009B559A">
        <w:t>Поверхностный сток является серьезным источником загрязнения приемн</w:t>
      </w:r>
      <w:r w:rsidRPr="009B559A">
        <w:t>и</w:t>
      </w:r>
      <w:r w:rsidRPr="009B559A">
        <w:t>ков стока (рек). В целях защиты водоприемников поверхностного стока от загря</w:t>
      </w:r>
      <w:r w:rsidRPr="009B559A">
        <w:t>з</w:t>
      </w:r>
      <w:r w:rsidRPr="009B559A">
        <w:t xml:space="preserve">нения на </w:t>
      </w:r>
      <w:proofErr w:type="spellStart"/>
      <w:r w:rsidRPr="009B559A">
        <w:t>водовыпуске</w:t>
      </w:r>
      <w:proofErr w:type="spellEnd"/>
      <w:r w:rsidRPr="009B559A">
        <w:t xml:space="preserve"> из закрытой системы дождевой канализации предусматр</w:t>
      </w:r>
      <w:r w:rsidRPr="009B559A">
        <w:t>и</w:t>
      </w:r>
      <w:r w:rsidRPr="009B559A">
        <w:t>вается устройство очистных сооружений поверхностного стока.</w:t>
      </w:r>
    </w:p>
    <w:p w:rsidR="00430D56" w:rsidRPr="009B559A" w:rsidRDefault="00430D56" w:rsidP="00A74E26">
      <w:pPr>
        <w:spacing w:line="0" w:lineRule="atLeast"/>
        <w:ind w:firstLine="689"/>
      </w:pPr>
      <w:r w:rsidRPr="009B559A">
        <w:t xml:space="preserve">Проектом предлагается устройство </w:t>
      </w:r>
      <w:r w:rsidR="003C19F9">
        <w:t>двух</w:t>
      </w:r>
      <w:r w:rsidRPr="009B559A">
        <w:t xml:space="preserve"> очистных сооружений на </w:t>
      </w:r>
      <w:r>
        <w:t>границе квартала 20.01.01.01</w:t>
      </w:r>
      <w:r w:rsidRPr="009B559A">
        <w:t xml:space="preserve"> для очистки поверхностного стока.</w:t>
      </w:r>
    </w:p>
    <w:p w:rsidR="00430D56" w:rsidRPr="009B559A" w:rsidRDefault="00430D56" w:rsidP="00A74E26">
      <w:pPr>
        <w:spacing w:line="0" w:lineRule="atLeast"/>
        <w:ind w:firstLine="689"/>
      </w:pPr>
      <w:r w:rsidRPr="009B559A">
        <w:t>В состав очистных сооружений входит следующее оборудование:</w:t>
      </w:r>
    </w:p>
    <w:p w:rsidR="00430D56" w:rsidRPr="009B559A" w:rsidRDefault="00430D56" w:rsidP="00A74E26">
      <w:pPr>
        <w:spacing w:line="0" w:lineRule="atLeast"/>
        <w:ind w:firstLine="689"/>
      </w:pPr>
      <w:r w:rsidRPr="009B559A">
        <w:t>песколовка;</w:t>
      </w:r>
    </w:p>
    <w:p w:rsidR="00430D56" w:rsidRPr="009B559A" w:rsidRDefault="00430D56" w:rsidP="00A74E26">
      <w:pPr>
        <w:spacing w:line="0" w:lineRule="atLeast"/>
        <w:ind w:firstLine="689"/>
      </w:pPr>
      <w:proofErr w:type="spellStart"/>
      <w:r w:rsidRPr="009B559A">
        <w:t>нефтеловушка</w:t>
      </w:r>
      <w:proofErr w:type="spellEnd"/>
      <w:r w:rsidRPr="009B559A">
        <w:t>;</w:t>
      </w:r>
    </w:p>
    <w:p w:rsidR="00430D56" w:rsidRPr="009B559A" w:rsidRDefault="00430D56" w:rsidP="00A74E26">
      <w:pPr>
        <w:spacing w:line="0" w:lineRule="atLeast"/>
        <w:ind w:firstLine="689"/>
      </w:pPr>
      <w:r w:rsidRPr="009B559A">
        <w:t>безнапорные сорбционные фильтры;</w:t>
      </w:r>
    </w:p>
    <w:p w:rsidR="00430D56" w:rsidRPr="009B559A" w:rsidRDefault="00430D56" w:rsidP="00A74E26">
      <w:pPr>
        <w:spacing w:line="0" w:lineRule="atLeast"/>
        <w:ind w:firstLine="689"/>
      </w:pPr>
      <w:r w:rsidRPr="009B559A">
        <w:t>регулирующая емкость;</w:t>
      </w:r>
    </w:p>
    <w:p w:rsidR="00430D56" w:rsidRPr="009B559A" w:rsidRDefault="00430D56" w:rsidP="00A74E26">
      <w:pPr>
        <w:spacing w:line="0" w:lineRule="atLeast"/>
        <w:ind w:firstLine="689"/>
      </w:pPr>
      <w:r w:rsidRPr="009B559A">
        <w:t>насосные установки.</w:t>
      </w:r>
    </w:p>
    <w:p w:rsidR="00430D56" w:rsidRPr="009B559A" w:rsidRDefault="00430D56" w:rsidP="00A74E26">
      <w:pPr>
        <w:spacing w:line="0" w:lineRule="atLeast"/>
        <w:ind w:firstLine="689"/>
      </w:pPr>
      <w:r w:rsidRPr="009B559A">
        <w:t>Качество очистки загрязненных поверхностных вод должно отвечать треб</w:t>
      </w:r>
      <w:r w:rsidRPr="009B559A">
        <w:t>о</w:t>
      </w:r>
      <w:r w:rsidRPr="009B559A">
        <w:t xml:space="preserve">ваниям санитарных органов и соответствовать нормам сброса в </w:t>
      </w:r>
      <w:proofErr w:type="spellStart"/>
      <w:r w:rsidRPr="009B559A">
        <w:t>рыбохозяйстве</w:t>
      </w:r>
      <w:r w:rsidRPr="009B559A">
        <w:t>н</w:t>
      </w:r>
      <w:r w:rsidRPr="009B559A">
        <w:t>ные</w:t>
      </w:r>
      <w:proofErr w:type="spellEnd"/>
      <w:r w:rsidRPr="009B559A">
        <w:t xml:space="preserve"> водоемы.</w:t>
      </w:r>
    </w:p>
    <w:p w:rsidR="00430D56" w:rsidRPr="009B559A" w:rsidRDefault="00430D56" w:rsidP="00A74E26">
      <w:pPr>
        <w:spacing w:line="0" w:lineRule="atLeast"/>
        <w:ind w:firstLine="689"/>
      </w:pPr>
      <w:r w:rsidRPr="009B559A">
        <w:t>Тип очистных сооружений предлагается глубокой очистки закрытого типа по технологии института «</w:t>
      </w:r>
      <w:proofErr w:type="spellStart"/>
      <w:r w:rsidRPr="009B559A">
        <w:t>Союзводоканалпроект</w:t>
      </w:r>
      <w:proofErr w:type="spellEnd"/>
      <w:r w:rsidRPr="009B559A">
        <w:t>», ООО «</w:t>
      </w:r>
      <w:proofErr w:type="spellStart"/>
      <w:r w:rsidRPr="009B559A">
        <w:t>Росэкострой</w:t>
      </w:r>
      <w:proofErr w:type="spellEnd"/>
      <w:r w:rsidRPr="009B559A">
        <w:t>» или др</w:t>
      </w:r>
      <w:r w:rsidRPr="009B559A">
        <w:t>у</w:t>
      </w:r>
      <w:r w:rsidRPr="009B559A">
        <w:t>гой наиболее эффективной конструкции ко времени детального проектирования.</w:t>
      </w:r>
    </w:p>
    <w:p w:rsidR="00430D56" w:rsidRPr="009B559A" w:rsidRDefault="00430D56" w:rsidP="00A74E26">
      <w:pPr>
        <w:spacing w:line="0" w:lineRule="atLeast"/>
        <w:ind w:firstLine="689"/>
      </w:pPr>
      <w:r w:rsidRPr="009B559A">
        <w:t>Тип и площадь очистных сооружений будут уточняться на последующих стадиях проектирования.</w:t>
      </w:r>
    </w:p>
    <w:p w:rsidR="00430D56" w:rsidRPr="009B559A" w:rsidRDefault="00430D56" w:rsidP="00A74E26">
      <w:pPr>
        <w:spacing w:line="0" w:lineRule="atLeast"/>
        <w:ind w:firstLine="689"/>
      </w:pPr>
      <w:r w:rsidRPr="009B559A">
        <w:t xml:space="preserve">Санитарно-защитную зону от очистных сооружений поверхностного стока закрытого типа до жилой застройки следует принимать по требованиям органов санитарного надзора </w:t>
      </w:r>
      <w:r w:rsidR="003C19F9" w:rsidRPr="009B559A">
        <w:t>–</w:t>
      </w:r>
      <w:r w:rsidRPr="009B559A">
        <w:t xml:space="preserve"> </w:t>
      </w:r>
      <w:smartTag w:uri="urn:schemas-microsoft-com:office:smarttags" w:element="metricconverter">
        <w:smartTagPr>
          <w:attr w:name="ProductID" w:val="50 м"/>
        </w:smartTagPr>
        <w:r w:rsidRPr="009B559A">
          <w:t>50 м</w:t>
        </w:r>
      </w:smartTag>
      <w:r w:rsidRPr="009B559A">
        <w:t xml:space="preserve"> (</w:t>
      </w:r>
      <w:proofErr w:type="spellStart"/>
      <w:r w:rsidRPr="009B559A">
        <w:t>СанПиН</w:t>
      </w:r>
      <w:proofErr w:type="spellEnd"/>
      <w:r w:rsidRPr="009B559A">
        <w:t xml:space="preserve"> 2.2.1/2.1.1.1200-03).</w:t>
      </w:r>
    </w:p>
    <w:p w:rsidR="00430D56" w:rsidRPr="001149A6" w:rsidRDefault="00430D56" w:rsidP="00430D56">
      <w:pPr>
        <w:rPr>
          <w:b/>
          <w:highlight w:val="cyan"/>
        </w:rPr>
      </w:pPr>
    </w:p>
    <w:p w:rsidR="00430D56" w:rsidRPr="00CC24DD" w:rsidRDefault="00430D56" w:rsidP="00430D56">
      <w:pPr>
        <w:ind w:firstLine="0"/>
        <w:jc w:val="center"/>
        <w:rPr>
          <w:b/>
        </w:rPr>
      </w:pPr>
      <w:r w:rsidRPr="00CC24DD">
        <w:rPr>
          <w:b/>
        </w:rPr>
        <w:t>5.4. Теплоснабжение</w:t>
      </w:r>
    </w:p>
    <w:p w:rsidR="00430D56" w:rsidRPr="001149A6" w:rsidRDefault="00430D56" w:rsidP="00430D56">
      <w:pPr>
        <w:jc w:val="center"/>
        <w:rPr>
          <w:b/>
          <w:highlight w:val="cyan"/>
        </w:rPr>
      </w:pPr>
    </w:p>
    <w:p w:rsidR="00430D56" w:rsidRPr="00F874AB" w:rsidRDefault="00430D56" w:rsidP="00430D56">
      <w:pPr>
        <w:pStyle w:val="S8"/>
        <w:spacing w:line="0" w:lineRule="atLeast"/>
        <w:rPr>
          <w:sz w:val="28"/>
          <w:szCs w:val="28"/>
        </w:rPr>
      </w:pPr>
      <w:r w:rsidRPr="00F874AB">
        <w:rPr>
          <w:sz w:val="28"/>
          <w:szCs w:val="28"/>
        </w:rPr>
        <w:t>Централизованному теплоснабжению подлежат все проектируемые объекты района по всем видам обеспечения</w:t>
      </w:r>
      <w:r w:rsidR="00D27470">
        <w:rPr>
          <w:sz w:val="28"/>
          <w:szCs w:val="28"/>
        </w:rPr>
        <w:t>:</w:t>
      </w:r>
      <w:r w:rsidRPr="00F874AB">
        <w:rPr>
          <w:sz w:val="28"/>
          <w:szCs w:val="28"/>
        </w:rPr>
        <w:t xml:space="preserve"> отопление, вентиляция и бытовое горячее водоснабжение.</w:t>
      </w:r>
    </w:p>
    <w:p w:rsidR="00430D56" w:rsidRPr="00766968" w:rsidRDefault="00430D56" w:rsidP="00430D56">
      <w:pPr>
        <w:pStyle w:val="ae"/>
        <w:spacing w:before="0" w:beforeAutospacing="0" w:after="0" w:afterAutospacing="0" w:line="0" w:lineRule="atLeast"/>
        <w:rPr>
          <w:sz w:val="28"/>
          <w:szCs w:val="28"/>
        </w:rPr>
      </w:pPr>
      <w:bookmarkStart w:id="19" w:name="_Toc272338713"/>
      <w:r w:rsidRPr="00766968">
        <w:rPr>
          <w:sz w:val="28"/>
          <w:szCs w:val="28"/>
        </w:rPr>
        <w:t>Общая тепловая нагрузка на район составляет 142,03 Гкал/</w:t>
      </w:r>
      <w:proofErr w:type="gramStart"/>
      <w:r w:rsidRPr="00766968">
        <w:rPr>
          <w:sz w:val="28"/>
          <w:szCs w:val="28"/>
        </w:rPr>
        <w:t>ч</w:t>
      </w:r>
      <w:proofErr w:type="gramEnd"/>
      <w:r w:rsidRPr="00766968">
        <w:rPr>
          <w:sz w:val="28"/>
          <w:szCs w:val="28"/>
        </w:rPr>
        <w:t>. Расчетная те</w:t>
      </w:r>
      <w:r w:rsidRPr="00766968">
        <w:rPr>
          <w:sz w:val="28"/>
          <w:szCs w:val="28"/>
        </w:rPr>
        <w:t>п</w:t>
      </w:r>
      <w:r w:rsidRPr="00766968">
        <w:rPr>
          <w:sz w:val="28"/>
          <w:szCs w:val="28"/>
        </w:rPr>
        <w:t>ловая нагрузка на новое строительство –</w:t>
      </w:r>
      <w:r w:rsidR="00D27470">
        <w:rPr>
          <w:sz w:val="28"/>
          <w:szCs w:val="28"/>
        </w:rPr>
        <w:t xml:space="preserve"> </w:t>
      </w:r>
      <w:r w:rsidRPr="00766968">
        <w:rPr>
          <w:sz w:val="28"/>
          <w:szCs w:val="28"/>
        </w:rPr>
        <w:t>49,67 Гкал/час.</w:t>
      </w:r>
    </w:p>
    <w:p w:rsidR="00430D56" w:rsidRPr="00766968" w:rsidRDefault="00430D56" w:rsidP="00430D56">
      <w:pPr>
        <w:pStyle w:val="S8"/>
        <w:suppressAutoHyphens w:val="0"/>
        <w:spacing w:line="0" w:lineRule="atLeast"/>
        <w:rPr>
          <w:sz w:val="28"/>
          <w:szCs w:val="28"/>
        </w:rPr>
      </w:pPr>
      <w:r w:rsidRPr="00766968">
        <w:rPr>
          <w:sz w:val="28"/>
          <w:szCs w:val="28"/>
        </w:rPr>
        <w:t>Покрытие тепловых потребностей проектируемой территории района пре</w:t>
      </w:r>
      <w:r w:rsidRPr="00766968">
        <w:rPr>
          <w:sz w:val="28"/>
          <w:szCs w:val="28"/>
        </w:rPr>
        <w:t>д</w:t>
      </w:r>
      <w:r w:rsidRPr="00766968">
        <w:rPr>
          <w:sz w:val="28"/>
          <w:szCs w:val="28"/>
        </w:rPr>
        <w:t>лагается в зависимости от характера и компактности застройки.</w:t>
      </w:r>
    </w:p>
    <w:p w:rsidR="00430D56" w:rsidRPr="00766968" w:rsidRDefault="00430D56" w:rsidP="00430D56">
      <w:pPr>
        <w:pStyle w:val="S8"/>
        <w:suppressAutoHyphens w:val="0"/>
        <w:spacing w:line="0" w:lineRule="atLeast"/>
        <w:rPr>
          <w:sz w:val="28"/>
          <w:szCs w:val="28"/>
        </w:rPr>
      </w:pPr>
      <w:r w:rsidRPr="00766968">
        <w:rPr>
          <w:sz w:val="28"/>
          <w:szCs w:val="28"/>
        </w:rPr>
        <w:t>Источники покрытия тепловых нагрузок: ТЭЦ-4 и проектируемые котел</w:t>
      </w:r>
      <w:r w:rsidRPr="00766968">
        <w:rPr>
          <w:sz w:val="28"/>
          <w:szCs w:val="28"/>
        </w:rPr>
        <w:t>ь</w:t>
      </w:r>
      <w:r w:rsidRPr="00766968">
        <w:rPr>
          <w:sz w:val="28"/>
          <w:szCs w:val="28"/>
        </w:rPr>
        <w:t>ные.</w:t>
      </w:r>
    </w:p>
    <w:p w:rsidR="00430D56" w:rsidRPr="00766968" w:rsidRDefault="00430D56" w:rsidP="00430D56">
      <w:pPr>
        <w:pStyle w:val="ae"/>
        <w:spacing w:before="0" w:beforeAutospacing="0" w:after="0" w:afterAutospacing="0" w:line="0" w:lineRule="atLeast"/>
        <w:rPr>
          <w:sz w:val="28"/>
          <w:szCs w:val="28"/>
        </w:rPr>
      </w:pPr>
      <w:r w:rsidRPr="00766968">
        <w:rPr>
          <w:sz w:val="28"/>
          <w:szCs w:val="28"/>
        </w:rPr>
        <w:lastRenderedPageBreak/>
        <w:t>Теплоснабжение кварталов, где оста</w:t>
      </w:r>
      <w:r w:rsidR="00913565">
        <w:rPr>
          <w:sz w:val="28"/>
          <w:szCs w:val="28"/>
        </w:rPr>
        <w:t>е</w:t>
      </w:r>
      <w:r w:rsidRPr="00766968">
        <w:rPr>
          <w:sz w:val="28"/>
          <w:szCs w:val="28"/>
        </w:rPr>
        <w:t>тся сохраняемая застройка, предусма</w:t>
      </w:r>
      <w:r w:rsidRPr="00766968">
        <w:rPr>
          <w:sz w:val="28"/>
          <w:szCs w:val="28"/>
        </w:rPr>
        <w:t>т</w:t>
      </w:r>
      <w:r w:rsidRPr="00766968">
        <w:rPr>
          <w:sz w:val="28"/>
          <w:szCs w:val="28"/>
        </w:rPr>
        <w:t>ривается от существующих центральных тепловых пунктов (</w:t>
      </w:r>
      <w:r w:rsidR="00D27470">
        <w:rPr>
          <w:sz w:val="28"/>
          <w:szCs w:val="28"/>
        </w:rPr>
        <w:t xml:space="preserve">далее </w:t>
      </w:r>
      <w:r w:rsidR="00D27470" w:rsidRPr="009B559A">
        <w:t>–</w:t>
      </w:r>
      <w:r w:rsidR="00D27470">
        <w:t xml:space="preserve"> </w:t>
      </w:r>
      <w:r w:rsidRPr="00766968">
        <w:rPr>
          <w:sz w:val="28"/>
          <w:szCs w:val="28"/>
        </w:rPr>
        <w:t>ЦТП). В кварталах, где подлежит сносу несколько домов или строится несколько домов, теплоснабжение предусматривается от ЦТП, подлежащих реконструкции с уст</w:t>
      </w:r>
      <w:r w:rsidRPr="00766968">
        <w:rPr>
          <w:sz w:val="28"/>
          <w:szCs w:val="28"/>
        </w:rPr>
        <w:t>а</w:t>
      </w:r>
      <w:r w:rsidRPr="00766968">
        <w:rPr>
          <w:sz w:val="28"/>
          <w:szCs w:val="28"/>
        </w:rPr>
        <w:t>новкой дополнительного оборудования. В кварталах с новой застройкой пред</w:t>
      </w:r>
      <w:r w:rsidRPr="00766968">
        <w:rPr>
          <w:sz w:val="28"/>
          <w:szCs w:val="28"/>
        </w:rPr>
        <w:t>у</w:t>
      </w:r>
      <w:r w:rsidRPr="00766968">
        <w:rPr>
          <w:sz w:val="28"/>
          <w:szCs w:val="28"/>
        </w:rPr>
        <w:t>сматривается строительство новых ЦТП.</w:t>
      </w:r>
    </w:p>
    <w:p w:rsidR="00430D56" w:rsidRPr="00F874AB" w:rsidRDefault="00430D56" w:rsidP="00430D56">
      <w:pPr>
        <w:pStyle w:val="S8"/>
        <w:spacing w:line="0" w:lineRule="atLeast"/>
        <w:rPr>
          <w:sz w:val="28"/>
          <w:szCs w:val="28"/>
        </w:rPr>
      </w:pPr>
      <w:r w:rsidRPr="00F874AB">
        <w:rPr>
          <w:sz w:val="28"/>
          <w:szCs w:val="28"/>
        </w:rPr>
        <w:t>В настоящем разделе проекта планировки даны принципиальные решения по перспективному развитию теплоснабжения в проектируемом районе.</w:t>
      </w:r>
      <w:bookmarkEnd w:id="19"/>
    </w:p>
    <w:p w:rsidR="00430D56" w:rsidRDefault="00430D56" w:rsidP="00430D56">
      <w:pPr>
        <w:pStyle w:val="S2"/>
        <w:spacing w:line="0" w:lineRule="atLeast"/>
        <w:rPr>
          <w:sz w:val="28"/>
        </w:rPr>
      </w:pPr>
      <w:r w:rsidRPr="00F874AB">
        <w:rPr>
          <w:sz w:val="28"/>
          <w:szCs w:val="28"/>
        </w:rPr>
        <w:t>Ожидаемые поквартальные тепловые потребности проектируемой застро</w:t>
      </w:r>
      <w:r w:rsidRPr="00F874AB">
        <w:rPr>
          <w:sz w:val="28"/>
          <w:szCs w:val="28"/>
        </w:rPr>
        <w:t>й</w:t>
      </w:r>
      <w:r w:rsidRPr="00F874AB">
        <w:rPr>
          <w:sz w:val="28"/>
          <w:szCs w:val="28"/>
        </w:rPr>
        <w:t>ки, подсчитанные по методике расчета удельных показателей, разработанной ОАО «</w:t>
      </w:r>
      <w:proofErr w:type="spellStart"/>
      <w:r w:rsidRPr="00F874AB">
        <w:rPr>
          <w:sz w:val="28"/>
          <w:szCs w:val="28"/>
        </w:rPr>
        <w:t>Новосибирсктеплоэнерго</w:t>
      </w:r>
      <w:proofErr w:type="spellEnd"/>
      <w:r w:rsidRPr="00F874AB">
        <w:rPr>
          <w:sz w:val="28"/>
          <w:szCs w:val="28"/>
        </w:rPr>
        <w:t xml:space="preserve">» приведены в </w:t>
      </w:r>
      <w:r w:rsidRPr="00F874AB">
        <w:rPr>
          <w:sz w:val="28"/>
        </w:rPr>
        <w:t>табличной форме.</w:t>
      </w:r>
    </w:p>
    <w:p w:rsidR="0097796D" w:rsidRDefault="00430D56" w:rsidP="00430D56">
      <w:pPr>
        <w:pStyle w:val="S8"/>
        <w:spacing w:line="240" w:lineRule="auto"/>
        <w:rPr>
          <w:sz w:val="28"/>
          <w:szCs w:val="28"/>
        </w:rPr>
      </w:pPr>
      <w:r w:rsidRPr="00E63FB8">
        <w:rPr>
          <w:sz w:val="28"/>
          <w:szCs w:val="28"/>
        </w:rPr>
        <w:t xml:space="preserve">Схема тепловых сетей: </w:t>
      </w:r>
    </w:p>
    <w:p w:rsidR="0097796D" w:rsidRDefault="00430D56" w:rsidP="00430D56">
      <w:pPr>
        <w:pStyle w:val="S8"/>
        <w:spacing w:line="240" w:lineRule="auto"/>
        <w:rPr>
          <w:sz w:val="28"/>
          <w:szCs w:val="28"/>
        </w:rPr>
      </w:pPr>
      <w:r w:rsidRPr="00E63FB8">
        <w:rPr>
          <w:sz w:val="28"/>
          <w:szCs w:val="28"/>
        </w:rPr>
        <w:t>до ЦТП</w:t>
      </w:r>
      <w:r w:rsidR="00D27470">
        <w:rPr>
          <w:sz w:val="28"/>
          <w:szCs w:val="28"/>
        </w:rPr>
        <w:t xml:space="preserve"> </w:t>
      </w:r>
      <w:r w:rsidR="00D27470" w:rsidRPr="009B559A">
        <w:t>–</w:t>
      </w:r>
      <w:r w:rsidR="00D27470">
        <w:t xml:space="preserve"> </w:t>
      </w:r>
      <w:r w:rsidRPr="00E63FB8">
        <w:rPr>
          <w:sz w:val="28"/>
          <w:szCs w:val="28"/>
        </w:rPr>
        <w:t>2-трубная прокладка</w:t>
      </w:r>
      <w:r w:rsidR="0097796D">
        <w:rPr>
          <w:sz w:val="28"/>
          <w:szCs w:val="28"/>
        </w:rPr>
        <w:t>;</w:t>
      </w:r>
      <w:r w:rsidRPr="00E63FB8">
        <w:rPr>
          <w:sz w:val="28"/>
          <w:szCs w:val="28"/>
        </w:rPr>
        <w:t xml:space="preserve"> </w:t>
      </w:r>
    </w:p>
    <w:p w:rsidR="00430D56" w:rsidRPr="00E63FB8" w:rsidRDefault="00430D56" w:rsidP="00430D56">
      <w:pPr>
        <w:pStyle w:val="S8"/>
        <w:spacing w:line="240" w:lineRule="auto"/>
        <w:rPr>
          <w:sz w:val="28"/>
          <w:szCs w:val="28"/>
        </w:rPr>
      </w:pPr>
      <w:r w:rsidRPr="00E63FB8">
        <w:rPr>
          <w:sz w:val="28"/>
          <w:szCs w:val="28"/>
        </w:rPr>
        <w:t xml:space="preserve">после ЦТП </w:t>
      </w:r>
      <w:r w:rsidR="00D27470" w:rsidRPr="009B559A">
        <w:t>–</w:t>
      </w:r>
      <w:r w:rsidR="00D27470">
        <w:t xml:space="preserve"> </w:t>
      </w:r>
      <w:r w:rsidRPr="00E63FB8">
        <w:rPr>
          <w:sz w:val="28"/>
          <w:szCs w:val="28"/>
        </w:rPr>
        <w:t>4-трубная совместно с водопроводом.</w:t>
      </w:r>
    </w:p>
    <w:p w:rsidR="0097796D" w:rsidRDefault="00430D56" w:rsidP="00430D56">
      <w:pPr>
        <w:pStyle w:val="S8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Температура теплоносителя в сетях теплоснабжения</w:t>
      </w:r>
      <w:r w:rsidR="0097796D">
        <w:rPr>
          <w:sz w:val="28"/>
          <w:szCs w:val="28"/>
        </w:rPr>
        <w:t>:</w:t>
      </w:r>
      <w:r w:rsidRPr="00F874AB">
        <w:rPr>
          <w:sz w:val="28"/>
          <w:szCs w:val="28"/>
        </w:rPr>
        <w:t xml:space="preserve"> </w:t>
      </w:r>
    </w:p>
    <w:p w:rsidR="0097796D" w:rsidRDefault="00430D56" w:rsidP="00430D56">
      <w:pPr>
        <w:pStyle w:val="S8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до ЦТП</w:t>
      </w:r>
      <w:r w:rsidR="006A16A9">
        <w:rPr>
          <w:sz w:val="28"/>
          <w:szCs w:val="28"/>
        </w:rPr>
        <w:t xml:space="preserve"> </w:t>
      </w:r>
      <w:r w:rsidR="006A16A9" w:rsidRPr="009B559A">
        <w:t>–</w:t>
      </w:r>
      <w:r w:rsidR="006A16A9">
        <w:t xml:space="preserve"> </w:t>
      </w:r>
      <w:r w:rsidRPr="00F874AB">
        <w:rPr>
          <w:sz w:val="28"/>
          <w:szCs w:val="28"/>
        </w:rPr>
        <w:t>150</w:t>
      </w:r>
      <w:r w:rsidR="006A16A9">
        <w:rPr>
          <w:sz w:val="28"/>
          <w:szCs w:val="28"/>
        </w:rPr>
        <w:t xml:space="preserve"> </w:t>
      </w:r>
      <w:r w:rsidRPr="00F874AB">
        <w:rPr>
          <w:sz w:val="28"/>
          <w:szCs w:val="28"/>
        </w:rPr>
        <w:t>-</w:t>
      </w:r>
      <w:r w:rsidR="006A16A9">
        <w:rPr>
          <w:sz w:val="28"/>
          <w:szCs w:val="28"/>
        </w:rPr>
        <w:t xml:space="preserve"> </w:t>
      </w:r>
      <w:r w:rsidRPr="00F874AB">
        <w:rPr>
          <w:sz w:val="28"/>
          <w:szCs w:val="28"/>
        </w:rPr>
        <w:t>70</w:t>
      </w:r>
      <w:r w:rsidR="006A16A9">
        <w:rPr>
          <w:sz w:val="28"/>
          <w:szCs w:val="28"/>
        </w:rPr>
        <w:t xml:space="preserve"> </w:t>
      </w:r>
      <w:r w:rsidRPr="00F874AB">
        <w:rPr>
          <w:sz w:val="28"/>
          <w:szCs w:val="28"/>
          <w:vertAlign w:val="superscript"/>
        </w:rPr>
        <w:t>0</w:t>
      </w:r>
      <w:r w:rsidRPr="00F874AB">
        <w:rPr>
          <w:sz w:val="28"/>
          <w:szCs w:val="28"/>
        </w:rPr>
        <w:t>С</w:t>
      </w:r>
      <w:r w:rsidR="0097796D">
        <w:rPr>
          <w:sz w:val="28"/>
          <w:szCs w:val="28"/>
        </w:rPr>
        <w:t>;</w:t>
      </w:r>
      <w:r w:rsidRPr="00F874AB">
        <w:rPr>
          <w:sz w:val="28"/>
          <w:szCs w:val="28"/>
        </w:rPr>
        <w:t xml:space="preserve"> </w:t>
      </w:r>
    </w:p>
    <w:p w:rsidR="00430D56" w:rsidRPr="00F874AB" w:rsidRDefault="00430D56" w:rsidP="00430D56">
      <w:pPr>
        <w:pStyle w:val="S8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после ЦТП – 130</w:t>
      </w:r>
      <w:r w:rsidR="006A16A9">
        <w:rPr>
          <w:sz w:val="28"/>
          <w:szCs w:val="28"/>
        </w:rPr>
        <w:t xml:space="preserve"> </w:t>
      </w:r>
      <w:r w:rsidRPr="00F874AB">
        <w:rPr>
          <w:sz w:val="28"/>
          <w:szCs w:val="28"/>
        </w:rPr>
        <w:t>-</w:t>
      </w:r>
      <w:r w:rsidR="006A16A9">
        <w:rPr>
          <w:sz w:val="28"/>
          <w:szCs w:val="28"/>
        </w:rPr>
        <w:t xml:space="preserve"> </w:t>
      </w:r>
      <w:r w:rsidRPr="00F874AB">
        <w:rPr>
          <w:sz w:val="28"/>
          <w:szCs w:val="28"/>
        </w:rPr>
        <w:t>70</w:t>
      </w:r>
      <w:r w:rsidR="006A16A9">
        <w:rPr>
          <w:sz w:val="28"/>
          <w:szCs w:val="28"/>
        </w:rPr>
        <w:t xml:space="preserve"> </w:t>
      </w:r>
      <w:r w:rsidRPr="00F874AB">
        <w:rPr>
          <w:sz w:val="28"/>
          <w:szCs w:val="28"/>
          <w:vertAlign w:val="superscript"/>
        </w:rPr>
        <w:t>0</w:t>
      </w:r>
      <w:r w:rsidRPr="00F874AB">
        <w:rPr>
          <w:sz w:val="28"/>
          <w:szCs w:val="28"/>
        </w:rPr>
        <w:t>С.</w:t>
      </w:r>
    </w:p>
    <w:p w:rsidR="00430D56" w:rsidRPr="00F874AB" w:rsidRDefault="00430D56" w:rsidP="00430D56">
      <w:pPr>
        <w:pStyle w:val="S8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 xml:space="preserve">Схема подсоединения систем отопления и вентиляции основных потребителей: </w:t>
      </w:r>
    </w:p>
    <w:p w:rsidR="00430D56" w:rsidRPr="00F874AB" w:rsidRDefault="00430D56" w:rsidP="00430D56">
      <w:pPr>
        <w:pStyle w:val="S8"/>
        <w:spacing w:line="240" w:lineRule="auto"/>
        <w:rPr>
          <w:sz w:val="28"/>
          <w:szCs w:val="28"/>
        </w:rPr>
      </w:pPr>
      <w:proofErr w:type="gramStart"/>
      <w:r w:rsidRPr="00F874AB">
        <w:rPr>
          <w:sz w:val="28"/>
          <w:szCs w:val="28"/>
        </w:rPr>
        <w:t>в зоне централизованного теплоснабжения от ТЭЦ – зависимая;</w:t>
      </w:r>
      <w:proofErr w:type="gramEnd"/>
    </w:p>
    <w:p w:rsidR="00430D56" w:rsidRPr="00F874AB" w:rsidRDefault="00430D56" w:rsidP="00430D56">
      <w:pPr>
        <w:pStyle w:val="S8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подключение 16</w:t>
      </w:r>
      <w:r w:rsidR="006A16A9">
        <w:rPr>
          <w:sz w:val="28"/>
          <w:szCs w:val="28"/>
        </w:rPr>
        <w:t xml:space="preserve"> </w:t>
      </w:r>
      <w:r w:rsidRPr="00F874AB">
        <w:rPr>
          <w:sz w:val="28"/>
          <w:szCs w:val="28"/>
        </w:rPr>
        <w:t>-</w:t>
      </w:r>
      <w:r w:rsidR="006A16A9">
        <w:rPr>
          <w:sz w:val="28"/>
          <w:szCs w:val="28"/>
        </w:rPr>
        <w:t xml:space="preserve"> 24 этажных</w:t>
      </w:r>
      <w:r w:rsidRPr="00F874AB">
        <w:rPr>
          <w:sz w:val="28"/>
          <w:szCs w:val="28"/>
        </w:rPr>
        <w:t xml:space="preserve"> зданий </w:t>
      </w:r>
      <w:r w:rsidR="006A16A9" w:rsidRPr="009B559A">
        <w:t>–</w:t>
      </w:r>
      <w:r w:rsidRPr="00F874AB">
        <w:rPr>
          <w:sz w:val="28"/>
          <w:szCs w:val="28"/>
        </w:rPr>
        <w:t xml:space="preserve"> п</w:t>
      </w:r>
      <w:r w:rsidR="00491FFC">
        <w:rPr>
          <w:sz w:val="28"/>
          <w:szCs w:val="28"/>
        </w:rPr>
        <w:t>о независимой схеме через свои индивидуальные тепловые пункты</w:t>
      </w:r>
      <w:r w:rsidRPr="00F874AB">
        <w:rPr>
          <w:sz w:val="28"/>
          <w:szCs w:val="28"/>
        </w:rPr>
        <w:t>;</w:t>
      </w:r>
    </w:p>
    <w:p w:rsidR="00430D56" w:rsidRPr="00F874AB" w:rsidRDefault="00430D56" w:rsidP="00430D56">
      <w:pPr>
        <w:pStyle w:val="S8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подключение зданий меньшей этажности – через ЦТП;</w:t>
      </w:r>
    </w:p>
    <w:p w:rsidR="00430D56" w:rsidRPr="00F874AB" w:rsidRDefault="00430D56" w:rsidP="00430D56">
      <w:pPr>
        <w:pStyle w:val="S8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 xml:space="preserve">Системы горячего водоснабжения потребителей присоединяются к </w:t>
      </w:r>
      <w:r w:rsidR="001D4F31">
        <w:rPr>
          <w:sz w:val="28"/>
          <w:szCs w:val="28"/>
        </w:rPr>
        <w:br/>
      </w:r>
      <w:r w:rsidRPr="00F874AB">
        <w:rPr>
          <w:sz w:val="28"/>
          <w:szCs w:val="28"/>
        </w:rPr>
        <w:t xml:space="preserve">2-трубным тепловым сетям через </w:t>
      </w:r>
      <w:proofErr w:type="spellStart"/>
      <w:r w:rsidRPr="00F874AB">
        <w:rPr>
          <w:sz w:val="28"/>
          <w:szCs w:val="28"/>
        </w:rPr>
        <w:t>водоподогреватели</w:t>
      </w:r>
      <w:proofErr w:type="spellEnd"/>
      <w:r w:rsidRPr="00F874AB">
        <w:rPr>
          <w:sz w:val="28"/>
          <w:szCs w:val="28"/>
        </w:rPr>
        <w:t xml:space="preserve"> (закры</w:t>
      </w:r>
      <w:r>
        <w:rPr>
          <w:sz w:val="28"/>
          <w:szCs w:val="28"/>
        </w:rPr>
        <w:t>тая система теплоснабжения).</w:t>
      </w:r>
    </w:p>
    <w:p w:rsidR="00430D56" w:rsidRPr="00F874AB" w:rsidRDefault="00430D56" w:rsidP="00430D56">
      <w:pPr>
        <w:pStyle w:val="S8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Способ прокладки </w:t>
      </w:r>
      <w:r w:rsidRPr="00F874AB">
        <w:rPr>
          <w:sz w:val="28"/>
          <w:szCs w:val="28"/>
        </w:rPr>
        <w:t>тепловы</w:t>
      </w:r>
      <w:r>
        <w:rPr>
          <w:sz w:val="28"/>
          <w:szCs w:val="28"/>
        </w:rPr>
        <w:t xml:space="preserve">х сетей – подземный, канальный </w:t>
      </w:r>
      <w:r w:rsidRPr="00F874AB">
        <w:rPr>
          <w:sz w:val="28"/>
          <w:szCs w:val="28"/>
        </w:rPr>
        <w:t>(</w:t>
      </w:r>
      <w:proofErr w:type="spellStart"/>
      <w:r w:rsidRPr="00F874AB">
        <w:rPr>
          <w:sz w:val="28"/>
          <w:szCs w:val="28"/>
        </w:rPr>
        <w:t>бесканальный</w:t>
      </w:r>
      <w:proofErr w:type="spellEnd"/>
      <w:r w:rsidRPr="00F874AB">
        <w:rPr>
          <w:sz w:val="28"/>
          <w:szCs w:val="28"/>
        </w:rPr>
        <w:t xml:space="preserve">) с изоляцией из </w:t>
      </w:r>
      <w:proofErr w:type="spellStart"/>
      <w:r w:rsidR="00295D8E">
        <w:rPr>
          <w:sz w:val="28"/>
          <w:szCs w:val="28"/>
        </w:rPr>
        <w:t>пенополиуретана</w:t>
      </w:r>
      <w:proofErr w:type="spellEnd"/>
      <w:r w:rsidRPr="00F874AB">
        <w:rPr>
          <w:sz w:val="28"/>
          <w:szCs w:val="28"/>
        </w:rPr>
        <w:t xml:space="preserve"> по технологии «труба в трубе». </w:t>
      </w:r>
    </w:p>
    <w:p w:rsidR="00430D56" w:rsidRPr="00F874AB" w:rsidRDefault="00430D56" w:rsidP="00430D56">
      <w:pPr>
        <w:pStyle w:val="S8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 xml:space="preserve">Трасса трубопроводов магистральных тепловых сетей проходит под газонами вдоль проезжей части с соблюдением  </w:t>
      </w:r>
      <w:proofErr w:type="spellStart"/>
      <w:r w:rsidRPr="00F874AB">
        <w:rPr>
          <w:sz w:val="28"/>
          <w:szCs w:val="28"/>
        </w:rPr>
        <w:t>СНиП</w:t>
      </w:r>
      <w:proofErr w:type="spellEnd"/>
      <w:r w:rsidRPr="00F874AB">
        <w:rPr>
          <w:sz w:val="28"/>
          <w:szCs w:val="28"/>
        </w:rPr>
        <w:t xml:space="preserve"> 41-02-2003 «Тепловые сети».</w:t>
      </w:r>
    </w:p>
    <w:p w:rsidR="00430D56" w:rsidRPr="00F874AB" w:rsidRDefault="00430D56" w:rsidP="00430D56">
      <w:pPr>
        <w:pStyle w:val="S8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Для обеспечения над</w:t>
      </w:r>
      <w:r w:rsidR="00913565">
        <w:rPr>
          <w:sz w:val="28"/>
          <w:szCs w:val="28"/>
        </w:rPr>
        <w:t>е</w:t>
      </w:r>
      <w:r w:rsidRPr="00F874AB">
        <w:rPr>
          <w:sz w:val="28"/>
          <w:szCs w:val="28"/>
        </w:rPr>
        <w:t>жности теплоснабжения предусматривается резервирование теплосети по магистралям с созданием кольцевых сетей (</w:t>
      </w:r>
      <w:proofErr w:type="spellStart"/>
      <w:r w:rsidRPr="00F874AB">
        <w:rPr>
          <w:sz w:val="28"/>
          <w:szCs w:val="28"/>
        </w:rPr>
        <w:t>закольцовкой</w:t>
      </w:r>
      <w:proofErr w:type="spellEnd"/>
      <w:r w:rsidRPr="00F874AB">
        <w:rPr>
          <w:sz w:val="28"/>
          <w:szCs w:val="28"/>
        </w:rPr>
        <w:t>) пут</w:t>
      </w:r>
      <w:r w:rsidR="00913565">
        <w:rPr>
          <w:sz w:val="28"/>
          <w:szCs w:val="28"/>
        </w:rPr>
        <w:t>е</w:t>
      </w:r>
      <w:r w:rsidRPr="00F874AB">
        <w:rPr>
          <w:sz w:val="28"/>
          <w:szCs w:val="28"/>
        </w:rPr>
        <w:t>м устройства перемычек по смежным улицам.</w:t>
      </w:r>
    </w:p>
    <w:p w:rsidR="00430D56" w:rsidRPr="00F874AB" w:rsidRDefault="00430D56" w:rsidP="00430D56">
      <w:pPr>
        <w:pStyle w:val="S8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При прокладке подающей тепло</w:t>
      </w:r>
      <w:r>
        <w:rPr>
          <w:sz w:val="28"/>
          <w:szCs w:val="28"/>
        </w:rPr>
        <w:t xml:space="preserve">вой </w:t>
      </w:r>
      <w:r w:rsidRPr="00F874AB">
        <w:rPr>
          <w:sz w:val="28"/>
          <w:szCs w:val="28"/>
        </w:rPr>
        <w:t>магистрали под полотном улиц и дорог необходимо устройство проходных каналов для исключения выброса воды на поверхность дороги в случае возникновения дефектов.</w:t>
      </w:r>
    </w:p>
    <w:p w:rsidR="00430D56" w:rsidRPr="00F874AB" w:rsidRDefault="00430D56" w:rsidP="00430D56">
      <w:pPr>
        <w:pStyle w:val="S8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Сброс воды из камер тепловых сетей предусматривается в ливневую канализацию (глубина заложения ливневой канализации составляет 2</w:t>
      </w:r>
      <w:r w:rsidR="004352A1">
        <w:rPr>
          <w:sz w:val="28"/>
          <w:szCs w:val="28"/>
        </w:rPr>
        <w:t xml:space="preserve"> </w:t>
      </w:r>
      <w:r w:rsidRPr="00F874AB">
        <w:rPr>
          <w:sz w:val="28"/>
          <w:szCs w:val="28"/>
        </w:rPr>
        <w:t>-</w:t>
      </w:r>
      <w:r w:rsidR="004352A1">
        <w:rPr>
          <w:sz w:val="28"/>
          <w:szCs w:val="28"/>
        </w:rPr>
        <w:t xml:space="preserve"> </w:t>
      </w:r>
      <w:r w:rsidRPr="00F874AB">
        <w:rPr>
          <w:sz w:val="28"/>
          <w:szCs w:val="28"/>
        </w:rPr>
        <w:t>5</w:t>
      </w:r>
      <w:r w:rsidR="004352A1">
        <w:rPr>
          <w:sz w:val="28"/>
          <w:szCs w:val="28"/>
        </w:rPr>
        <w:t xml:space="preserve"> </w:t>
      </w:r>
      <w:r w:rsidRPr="00F874AB">
        <w:rPr>
          <w:sz w:val="28"/>
          <w:szCs w:val="28"/>
        </w:rPr>
        <w:t>м).</w:t>
      </w:r>
    </w:p>
    <w:p w:rsidR="00430D56" w:rsidRPr="00F874AB" w:rsidRDefault="00430D56" w:rsidP="00430D56">
      <w:pPr>
        <w:pStyle w:val="S8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Повышению над</w:t>
      </w:r>
      <w:r w:rsidR="00913565">
        <w:rPr>
          <w:sz w:val="28"/>
          <w:szCs w:val="28"/>
        </w:rPr>
        <w:t>е</w:t>
      </w:r>
      <w:r w:rsidRPr="00F874AB">
        <w:rPr>
          <w:sz w:val="28"/>
          <w:szCs w:val="28"/>
        </w:rPr>
        <w:t>жности теплоснабжения района способствует и комплексная автоматизация систем, обеспечивающая:</w:t>
      </w:r>
    </w:p>
    <w:p w:rsidR="00430D56" w:rsidRPr="00F874AB" w:rsidRDefault="00430D56" w:rsidP="00430D56">
      <w:pPr>
        <w:pStyle w:val="S8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 xml:space="preserve">подачу теплоты потребителям в требуемом количестве (наличие регулирующей арматуры и </w:t>
      </w:r>
      <w:r w:rsidR="00295D8E">
        <w:rPr>
          <w:sz w:val="28"/>
          <w:szCs w:val="28"/>
        </w:rPr>
        <w:t>контрольно-измерительного прибора</w:t>
      </w:r>
      <w:r w:rsidRPr="00F874AB">
        <w:rPr>
          <w:sz w:val="28"/>
          <w:szCs w:val="28"/>
        </w:rPr>
        <w:t>);</w:t>
      </w:r>
    </w:p>
    <w:p w:rsidR="00430D56" w:rsidRPr="00F874AB" w:rsidRDefault="00430D56" w:rsidP="00430D56">
      <w:pPr>
        <w:pStyle w:val="S8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устойчивый  гидравлический режим работы систем отопления зданий;</w:t>
      </w:r>
    </w:p>
    <w:p w:rsidR="00430D56" w:rsidRPr="00F874AB" w:rsidRDefault="00430D56" w:rsidP="00430D56">
      <w:pPr>
        <w:pStyle w:val="S8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организацию автономной циркуляции в местных системах отопления при па</w:t>
      </w:r>
      <w:r>
        <w:rPr>
          <w:sz w:val="28"/>
          <w:szCs w:val="28"/>
        </w:rPr>
        <w:t>дении давления в тепловых сетях.</w:t>
      </w:r>
    </w:p>
    <w:p w:rsidR="00430D56" w:rsidRPr="004A2779" w:rsidRDefault="00430D56" w:rsidP="00430D56">
      <w:pPr>
        <w:ind w:firstLine="0"/>
        <w:jc w:val="center"/>
        <w:rPr>
          <w:b/>
        </w:rPr>
      </w:pPr>
      <w:r w:rsidRPr="004A2779">
        <w:rPr>
          <w:b/>
        </w:rPr>
        <w:lastRenderedPageBreak/>
        <w:t>5.5. Газоснабжение</w:t>
      </w:r>
    </w:p>
    <w:p w:rsidR="00430D56" w:rsidRPr="004A2779" w:rsidRDefault="00430D56" w:rsidP="00430D56">
      <w:pPr>
        <w:jc w:val="center"/>
        <w:rPr>
          <w:b/>
        </w:rPr>
      </w:pPr>
    </w:p>
    <w:p w:rsidR="00430D56" w:rsidRPr="004A2779" w:rsidRDefault="00430D56" w:rsidP="00430D56">
      <w:pPr>
        <w:pStyle w:val="S8"/>
        <w:spacing w:line="240" w:lineRule="auto"/>
        <w:rPr>
          <w:sz w:val="28"/>
          <w:szCs w:val="28"/>
        </w:rPr>
      </w:pPr>
      <w:r w:rsidRPr="004A2779">
        <w:rPr>
          <w:sz w:val="28"/>
          <w:szCs w:val="28"/>
        </w:rPr>
        <w:t xml:space="preserve">Территория в границах проекта планировки газифицирована. Система газоснабжения двухступенчатая – газопроводы высокого давления до 0,6 МПа и низкого давления до 0,003 МПа. </w:t>
      </w:r>
    </w:p>
    <w:p w:rsidR="00430D56" w:rsidRPr="004A2779" w:rsidRDefault="00430D56" w:rsidP="00430D56">
      <w:pPr>
        <w:pStyle w:val="S8"/>
        <w:spacing w:line="240" w:lineRule="auto"/>
        <w:rPr>
          <w:sz w:val="28"/>
          <w:szCs w:val="28"/>
        </w:rPr>
      </w:pPr>
      <w:r w:rsidRPr="004A2779">
        <w:rPr>
          <w:sz w:val="28"/>
          <w:szCs w:val="28"/>
        </w:rPr>
        <w:t xml:space="preserve">Направления использования газа: </w:t>
      </w:r>
    </w:p>
    <w:p w:rsidR="00430D56" w:rsidRPr="004A2779" w:rsidRDefault="00430D56" w:rsidP="00430D56">
      <w:pPr>
        <w:pStyle w:val="S8"/>
        <w:spacing w:line="240" w:lineRule="auto"/>
        <w:rPr>
          <w:sz w:val="28"/>
          <w:szCs w:val="28"/>
        </w:rPr>
      </w:pPr>
      <w:r w:rsidRPr="004A2779">
        <w:rPr>
          <w:sz w:val="28"/>
          <w:szCs w:val="28"/>
        </w:rPr>
        <w:t>бытовые нужды населения (приготовление пищи, ГВС);</w:t>
      </w:r>
    </w:p>
    <w:p w:rsidR="00430D56" w:rsidRPr="004A2779" w:rsidRDefault="00430D56" w:rsidP="00430D56">
      <w:pPr>
        <w:pStyle w:val="S8"/>
        <w:spacing w:line="240" w:lineRule="auto"/>
        <w:rPr>
          <w:sz w:val="28"/>
          <w:szCs w:val="28"/>
        </w:rPr>
      </w:pPr>
      <w:proofErr w:type="spellStart"/>
      <w:r w:rsidRPr="004A2779">
        <w:rPr>
          <w:sz w:val="28"/>
          <w:szCs w:val="28"/>
        </w:rPr>
        <w:t>теплоисточники</w:t>
      </w:r>
      <w:proofErr w:type="spellEnd"/>
      <w:r w:rsidRPr="004A2779">
        <w:rPr>
          <w:sz w:val="28"/>
          <w:szCs w:val="28"/>
        </w:rPr>
        <w:t xml:space="preserve">. </w:t>
      </w:r>
    </w:p>
    <w:p w:rsidR="00430D56" w:rsidRPr="004A2779" w:rsidRDefault="00430D56" w:rsidP="00430D56">
      <w:pPr>
        <w:pStyle w:val="S8"/>
        <w:suppressAutoHyphens w:val="0"/>
        <w:spacing w:line="240" w:lineRule="auto"/>
        <w:rPr>
          <w:sz w:val="28"/>
          <w:szCs w:val="28"/>
        </w:rPr>
      </w:pPr>
      <w:r w:rsidRPr="004A2779">
        <w:rPr>
          <w:sz w:val="28"/>
          <w:szCs w:val="28"/>
        </w:rPr>
        <w:t>По ул</w:t>
      </w:r>
      <w:r w:rsidR="004352A1">
        <w:rPr>
          <w:sz w:val="28"/>
          <w:szCs w:val="28"/>
        </w:rPr>
        <w:t>.</w:t>
      </w:r>
      <w:r w:rsidRPr="004A2779">
        <w:rPr>
          <w:sz w:val="28"/>
          <w:szCs w:val="28"/>
        </w:rPr>
        <w:t xml:space="preserve"> Жуковского, </w:t>
      </w:r>
      <w:r w:rsidR="001D4F31">
        <w:rPr>
          <w:sz w:val="28"/>
          <w:szCs w:val="28"/>
        </w:rPr>
        <w:t xml:space="preserve">ул. </w:t>
      </w:r>
      <w:r w:rsidRPr="004A2779">
        <w:rPr>
          <w:sz w:val="28"/>
          <w:szCs w:val="28"/>
        </w:rPr>
        <w:t xml:space="preserve">Стасова, </w:t>
      </w:r>
      <w:r w:rsidR="001D4F31">
        <w:rPr>
          <w:sz w:val="28"/>
          <w:szCs w:val="28"/>
        </w:rPr>
        <w:t xml:space="preserve">ул. </w:t>
      </w:r>
      <w:r w:rsidRPr="004A2779">
        <w:rPr>
          <w:sz w:val="28"/>
          <w:szCs w:val="28"/>
        </w:rPr>
        <w:t>Сухарной проходит газопровод высок</w:t>
      </w:r>
      <w:r w:rsidRPr="004A2779">
        <w:rPr>
          <w:sz w:val="28"/>
          <w:szCs w:val="28"/>
        </w:rPr>
        <w:t>о</w:t>
      </w:r>
      <w:r w:rsidRPr="004A2779">
        <w:rPr>
          <w:sz w:val="28"/>
          <w:szCs w:val="28"/>
        </w:rPr>
        <w:t>го давления II категории (до 0,6 МПа) Д 500 мм протяженностью 2,84 км.</w:t>
      </w:r>
    </w:p>
    <w:p w:rsidR="00430D56" w:rsidRPr="004A2779" w:rsidRDefault="00430D56" w:rsidP="00430D56">
      <w:pPr>
        <w:pStyle w:val="S8"/>
        <w:suppressAutoHyphens w:val="0"/>
        <w:spacing w:line="240" w:lineRule="auto"/>
        <w:rPr>
          <w:sz w:val="28"/>
          <w:szCs w:val="28"/>
        </w:rPr>
      </w:pPr>
      <w:r w:rsidRPr="004A2779">
        <w:rPr>
          <w:sz w:val="28"/>
          <w:szCs w:val="28"/>
        </w:rPr>
        <w:t>Южная часть площадки обеспечивается газопроводом</w:t>
      </w:r>
      <w:proofErr w:type="gramStart"/>
      <w:r w:rsidRPr="004A2779">
        <w:rPr>
          <w:sz w:val="28"/>
          <w:szCs w:val="28"/>
        </w:rPr>
        <w:t xml:space="preserve"> Д</w:t>
      </w:r>
      <w:proofErr w:type="gramEnd"/>
      <w:r w:rsidRPr="004A2779">
        <w:rPr>
          <w:sz w:val="28"/>
          <w:szCs w:val="28"/>
        </w:rPr>
        <w:t> 219 мм, жилая м</w:t>
      </w:r>
      <w:r w:rsidRPr="004A2779">
        <w:rPr>
          <w:sz w:val="28"/>
          <w:szCs w:val="28"/>
        </w:rPr>
        <w:t>а</w:t>
      </w:r>
      <w:r w:rsidRPr="004A2779">
        <w:rPr>
          <w:sz w:val="28"/>
          <w:szCs w:val="28"/>
        </w:rPr>
        <w:t>лоэтажная</w:t>
      </w:r>
      <w:r w:rsidR="004352A1">
        <w:rPr>
          <w:sz w:val="28"/>
          <w:szCs w:val="28"/>
        </w:rPr>
        <w:t xml:space="preserve"> застройка с восточной стороны</w:t>
      </w:r>
      <w:r w:rsidRPr="004A2779">
        <w:rPr>
          <w:sz w:val="28"/>
          <w:szCs w:val="28"/>
        </w:rPr>
        <w:t xml:space="preserve"> по газопроводам Д 114 мм по </w:t>
      </w:r>
      <w:proofErr w:type="spellStart"/>
      <w:r w:rsidRPr="004A2779">
        <w:rPr>
          <w:sz w:val="28"/>
          <w:szCs w:val="28"/>
        </w:rPr>
        <w:t>Моч</w:t>
      </w:r>
      <w:r w:rsidRPr="004A2779">
        <w:rPr>
          <w:sz w:val="28"/>
          <w:szCs w:val="28"/>
        </w:rPr>
        <w:t>и</w:t>
      </w:r>
      <w:r w:rsidRPr="004A2779">
        <w:rPr>
          <w:sz w:val="28"/>
          <w:szCs w:val="28"/>
        </w:rPr>
        <w:t>щенскому</w:t>
      </w:r>
      <w:proofErr w:type="spellEnd"/>
      <w:r w:rsidRPr="004A2779">
        <w:rPr>
          <w:sz w:val="28"/>
          <w:szCs w:val="28"/>
        </w:rPr>
        <w:t xml:space="preserve"> шоссе и ул. 30 лет Октября.</w:t>
      </w:r>
    </w:p>
    <w:p w:rsidR="00430D56" w:rsidRPr="004A2779" w:rsidRDefault="00430D56" w:rsidP="00430D56">
      <w:pPr>
        <w:pStyle w:val="S8"/>
        <w:suppressAutoHyphens w:val="0"/>
        <w:spacing w:line="240" w:lineRule="auto"/>
        <w:rPr>
          <w:sz w:val="28"/>
          <w:szCs w:val="28"/>
        </w:rPr>
      </w:pPr>
      <w:r w:rsidRPr="004A2779">
        <w:rPr>
          <w:sz w:val="28"/>
          <w:szCs w:val="28"/>
        </w:rPr>
        <w:t>Тепловые источники и промышленные потребители подключаются к газ</w:t>
      </w:r>
      <w:r w:rsidRPr="004A2779">
        <w:rPr>
          <w:sz w:val="28"/>
          <w:szCs w:val="28"/>
        </w:rPr>
        <w:t>о</w:t>
      </w:r>
      <w:r w:rsidRPr="004A2779">
        <w:rPr>
          <w:sz w:val="28"/>
          <w:szCs w:val="28"/>
        </w:rPr>
        <w:t>проводам высокого давления. Бытовые потребители подключены через газора</w:t>
      </w:r>
      <w:r w:rsidRPr="004A2779">
        <w:rPr>
          <w:sz w:val="28"/>
          <w:szCs w:val="28"/>
        </w:rPr>
        <w:t>с</w:t>
      </w:r>
      <w:r w:rsidRPr="004A2779">
        <w:rPr>
          <w:sz w:val="28"/>
          <w:szCs w:val="28"/>
        </w:rPr>
        <w:t xml:space="preserve">пределительные пункты и шкафные газораспределительные пункты тупиковыми распределительными газопроводами. </w:t>
      </w:r>
    </w:p>
    <w:p w:rsidR="00430D56" w:rsidRPr="004A2779" w:rsidRDefault="00430D56" w:rsidP="00430D56">
      <w:pPr>
        <w:pStyle w:val="S8"/>
        <w:suppressAutoHyphens w:val="0"/>
        <w:spacing w:line="240" w:lineRule="auto"/>
        <w:rPr>
          <w:sz w:val="28"/>
          <w:szCs w:val="28"/>
        </w:rPr>
      </w:pPr>
      <w:r w:rsidRPr="004A2779">
        <w:rPr>
          <w:sz w:val="28"/>
          <w:szCs w:val="28"/>
        </w:rPr>
        <w:t>Не охвачена газоснабжением зона малоэтажной застройки в северо-западной части территории.</w:t>
      </w:r>
    </w:p>
    <w:p w:rsidR="00430D56" w:rsidRPr="004A2779" w:rsidRDefault="00430D56" w:rsidP="00430D56">
      <w:pPr>
        <w:pStyle w:val="S8"/>
        <w:spacing w:line="240" w:lineRule="auto"/>
        <w:rPr>
          <w:sz w:val="28"/>
          <w:szCs w:val="28"/>
        </w:rPr>
      </w:pPr>
      <w:r w:rsidRPr="004A2779">
        <w:rPr>
          <w:sz w:val="28"/>
          <w:szCs w:val="28"/>
        </w:rPr>
        <w:t xml:space="preserve">Дальнейшая газификация площадки возможна в соответствии с </w:t>
      </w:r>
      <w:r w:rsidR="004352A1">
        <w:rPr>
          <w:sz w:val="28"/>
          <w:szCs w:val="28"/>
        </w:rPr>
        <w:t>техническими условиями</w:t>
      </w:r>
      <w:r w:rsidRPr="004A2779">
        <w:rPr>
          <w:sz w:val="28"/>
          <w:szCs w:val="28"/>
        </w:rPr>
        <w:t xml:space="preserve"> ООО «</w:t>
      </w:r>
      <w:proofErr w:type="spellStart"/>
      <w:r w:rsidRPr="004A2779">
        <w:rPr>
          <w:sz w:val="28"/>
          <w:szCs w:val="28"/>
        </w:rPr>
        <w:t>Сибгипрониигаз</w:t>
      </w:r>
      <w:proofErr w:type="spellEnd"/>
      <w:r w:rsidRPr="004A2779">
        <w:rPr>
          <w:sz w:val="28"/>
          <w:szCs w:val="28"/>
        </w:rPr>
        <w:t>» (письмо от 15.02.2010 № 048).</w:t>
      </w:r>
    </w:p>
    <w:p w:rsidR="00430D56" w:rsidRPr="004A2779" w:rsidRDefault="00430D56" w:rsidP="00430D56">
      <w:pPr>
        <w:pStyle w:val="S8"/>
        <w:spacing w:line="240" w:lineRule="auto"/>
        <w:rPr>
          <w:sz w:val="28"/>
          <w:szCs w:val="28"/>
        </w:rPr>
      </w:pPr>
      <w:r w:rsidRPr="004A2779">
        <w:rPr>
          <w:sz w:val="28"/>
          <w:szCs w:val="28"/>
        </w:rPr>
        <w:t>Направления расходования газа в перспективе сохраняются.</w:t>
      </w:r>
    </w:p>
    <w:p w:rsidR="00430D56" w:rsidRPr="004A2779" w:rsidRDefault="00430D56" w:rsidP="00430D56">
      <w:pPr>
        <w:pStyle w:val="S8"/>
        <w:spacing w:line="240" w:lineRule="auto"/>
        <w:rPr>
          <w:sz w:val="28"/>
          <w:szCs w:val="28"/>
        </w:rPr>
      </w:pPr>
      <w:r w:rsidRPr="004A2779">
        <w:rPr>
          <w:sz w:val="28"/>
          <w:szCs w:val="28"/>
        </w:rPr>
        <w:t>Прогнозируемые потребности газа для нужд жилищно-коммунального хозяйства составят 63 млн. куб. м/год.</w:t>
      </w:r>
    </w:p>
    <w:p w:rsidR="00430D56" w:rsidRPr="001149A6" w:rsidRDefault="00430D56" w:rsidP="00430D56">
      <w:pPr>
        <w:rPr>
          <w:b/>
          <w:highlight w:val="cyan"/>
        </w:rPr>
      </w:pPr>
    </w:p>
    <w:p w:rsidR="00430D56" w:rsidRPr="00C32142" w:rsidRDefault="00430D56" w:rsidP="00430D56">
      <w:pPr>
        <w:ind w:firstLine="0"/>
        <w:jc w:val="center"/>
        <w:rPr>
          <w:b/>
        </w:rPr>
      </w:pPr>
      <w:r w:rsidRPr="00C32142">
        <w:rPr>
          <w:b/>
        </w:rPr>
        <w:t>5.6. Электроснабжение</w:t>
      </w:r>
    </w:p>
    <w:p w:rsidR="00430D56" w:rsidRPr="001149A6" w:rsidRDefault="00430D56" w:rsidP="00430D56">
      <w:pPr>
        <w:jc w:val="center"/>
        <w:rPr>
          <w:b/>
          <w:highlight w:val="cyan"/>
        </w:rPr>
      </w:pPr>
    </w:p>
    <w:p w:rsidR="00430D56" w:rsidRPr="00EE57BF" w:rsidRDefault="00491FFC" w:rsidP="00430D56">
      <w:r>
        <w:t>Потребителями электроэнергии</w:t>
      </w:r>
      <w:r w:rsidR="00430D56" w:rsidRPr="00EE57BF">
        <w:t xml:space="preserve"> </w:t>
      </w:r>
      <w:r>
        <w:t xml:space="preserve">в границах проектируемой территории </w:t>
      </w:r>
      <w:r w:rsidR="00430D56" w:rsidRPr="00EE57BF">
        <w:t>я</w:t>
      </w:r>
      <w:r w:rsidR="00430D56" w:rsidRPr="00EE57BF">
        <w:t>в</w:t>
      </w:r>
      <w:r w:rsidR="00430D56" w:rsidRPr="00EE57BF">
        <w:t>ляются жилые и общественные здания. Подсч</w:t>
      </w:r>
      <w:r w:rsidR="00913565">
        <w:t>е</w:t>
      </w:r>
      <w:r w:rsidR="00430D56" w:rsidRPr="00EE57BF">
        <w:t>т электрических нагрузок выпо</w:t>
      </w:r>
      <w:r w:rsidR="00430D56" w:rsidRPr="00EE57BF">
        <w:t>л</w:t>
      </w:r>
      <w:r w:rsidR="00430D56" w:rsidRPr="00EE57BF">
        <w:t>нен по удельным показателям в соответствии с Инструкцией по проектированию городских электрических сетей РД34.20.185-94 (изменения и дополнения 1999</w:t>
      </w:r>
      <w:r w:rsidR="001D4F31">
        <w:t xml:space="preserve"> </w:t>
      </w:r>
      <w:r w:rsidR="00430D56" w:rsidRPr="00EE57BF">
        <w:t>г.) с уч</w:t>
      </w:r>
      <w:r w:rsidR="00913565">
        <w:t>е</w:t>
      </w:r>
      <w:r w:rsidR="00430D56" w:rsidRPr="00EE57BF">
        <w:t>том приготовления</w:t>
      </w:r>
      <w:r w:rsidR="006742A9">
        <w:t xml:space="preserve"> </w:t>
      </w:r>
      <w:r w:rsidR="006742A9" w:rsidRPr="00EE57BF">
        <w:t>пищ</w:t>
      </w:r>
      <w:r w:rsidR="006742A9">
        <w:t>и</w:t>
      </w:r>
      <w:r w:rsidR="00430D56" w:rsidRPr="00EE57BF">
        <w:t xml:space="preserve"> в жилых домах на газовых плитах. Удельная  эле</w:t>
      </w:r>
      <w:r w:rsidR="00430D56" w:rsidRPr="00EE57BF">
        <w:t>к</w:t>
      </w:r>
      <w:r w:rsidR="00430D56" w:rsidRPr="00EE57BF">
        <w:t>трическая н</w:t>
      </w:r>
      <w:r w:rsidR="00430D56">
        <w:t>агрузка на расч</w:t>
      </w:r>
      <w:r w:rsidR="00913565">
        <w:t>е</w:t>
      </w:r>
      <w:r w:rsidR="00430D56">
        <w:t xml:space="preserve">тный период составит </w:t>
      </w:r>
      <w:r w:rsidR="006742A9">
        <w:t>0,6 кВт/</w:t>
      </w:r>
      <w:r w:rsidR="00430D56" w:rsidRPr="00EE57BF">
        <w:t>чел.</w:t>
      </w:r>
    </w:p>
    <w:p w:rsidR="00430D56" w:rsidRPr="00EE57BF" w:rsidRDefault="00430D56" w:rsidP="00430D56">
      <w:r w:rsidRPr="00EE57BF">
        <w:t>Электрические нагрузки общественных зданий общегородского значения определены по удельным показателям и аналогам.</w:t>
      </w:r>
    </w:p>
    <w:p w:rsidR="006742A9" w:rsidRDefault="00430D56" w:rsidP="006742A9">
      <w:r w:rsidRPr="00EE57BF">
        <w:t>По степени над</w:t>
      </w:r>
      <w:r w:rsidR="00913565">
        <w:t>е</w:t>
      </w:r>
      <w:r w:rsidRPr="00EE57BF">
        <w:t>жности электроснабжения потребители района относятся, в основном, ко II и III категориям за исключением устройств охранной, противоп</w:t>
      </w:r>
      <w:r w:rsidRPr="00EE57BF">
        <w:t>о</w:t>
      </w:r>
      <w:r w:rsidRPr="00EE57BF">
        <w:t>жарной сигнализации и лифтовых установок, относящихся к I категории (</w:t>
      </w:r>
      <w:r w:rsidR="001D4F31">
        <w:t>п</w:t>
      </w:r>
      <w:r w:rsidRPr="00EE57BF">
        <w:t>рил</w:t>
      </w:r>
      <w:r w:rsidRPr="00EE57BF">
        <w:t>о</w:t>
      </w:r>
      <w:r w:rsidRPr="00EE57BF">
        <w:t>жение 2 РД34.20.185-94).</w:t>
      </w:r>
    </w:p>
    <w:p w:rsidR="00430D56" w:rsidRPr="006742A9" w:rsidRDefault="00430D56" w:rsidP="006742A9">
      <w:r w:rsidRPr="006742A9">
        <w:t>Проектируемое электроснабжение</w:t>
      </w:r>
      <w:r w:rsidR="006742A9" w:rsidRPr="006742A9">
        <w:t xml:space="preserve">. </w:t>
      </w:r>
      <w:r w:rsidRPr="006742A9">
        <w:t>Сеть 110 кВ</w:t>
      </w:r>
      <w:r w:rsidR="006742A9" w:rsidRPr="006742A9">
        <w:t>.</w:t>
      </w:r>
    </w:p>
    <w:p w:rsidR="00430D56" w:rsidRPr="00EE57BF" w:rsidRDefault="00430D56" w:rsidP="00430D56">
      <w:proofErr w:type="gramStart"/>
      <w:r w:rsidRPr="00EE57BF">
        <w:t>Обеспечение электроэнергией потре</w:t>
      </w:r>
      <w:r w:rsidR="009809DA">
        <w:t>бителей проектируемой застройки</w:t>
      </w:r>
      <w:r w:rsidRPr="00EE57BF">
        <w:t xml:space="preserve"> в с</w:t>
      </w:r>
      <w:r w:rsidRPr="00EE57BF">
        <w:t>о</w:t>
      </w:r>
      <w:r w:rsidRPr="00EE57BF">
        <w:t>ответствии с пись</w:t>
      </w:r>
      <w:r w:rsidR="009809DA">
        <w:t xml:space="preserve">мом </w:t>
      </w:r>
      <w:r w:rsidR="001D4F31" w:rsidRPr="00EE57BF">
        <w:t>ОАО «Р</w:t>
      </w:r>
      <w:r w:rsidR="001D4F31">
        <w:t>егиональные электрические сети</w:t>
      </w:r>
      <w:r w:rsidR="001D4F31" w:rsidRPr="00EE57BF">
        <w:t>»</w:t>
      </w:r>
      <w:r w:rsidR="009809DA">
        <w:t xml:space="preserve"> от 04.02.2014</w:t>
      </w:r>
      <w:r w:rsidRPr="00EE57BF">
        <w:t xml:space="preserve"> </w:t>
      </w:r>
      <w:r w:rsidR="001D4F31">
        <w:t xml:space="preserve">№ РЭС–13\881 </w:t>
      </w:r>
      <w:r w:rsidRPr="00EE57BF">
        <w:t>будет осуществляться от существующей подстанции</w:t>
      </w:r>
      <w:r w:rsidR="009809DA">
        <w:t xml:space="preserve"> (далее </w:t>
      </w:r>
      <w:r w:rsidR="009809DA" w:rsidRPr="009B559A">
        <w:t>–</w:t>
      </w:r>
      <w:r w:rsidR="009809DA">
        <w:t xml:space="preserve"> ПС)</w:t>
      </w:r>
      <w:r w:rsidRPr="00EE57BF">
        <w:t xml:space="preserve"> 220\110\10кВ «Правобережная», при условии е</w:t>
      </w:r>
      <w:r w:rsidR="00913565">
        <w:t>е</w:t>
      </w:r>
      <w:r w:rsidRPr="00EE57BF">
        <w:t xml:space="preserve"> реконструкции с заменой </w:t>
      </w:r>
      <w:r w:rsidR="00295D8E">
        <w:t>авт</w:t>
      </w:r>
      <w:r w:rsidR="00295D8E">
        <w:t>о</w:t>
      </w:r>
      <w:r w:rsidR="00295D8E">
        <w:t>трансформатора</w:t>
      </w:r>
      <w:r w:rsidRPr="00EE57BF">
        <w:t xml:space="preserve"> мощностью 2х125</w:t>
      </w:r>
      <w:r w:rsidR="009809DA">
        <w:t xml:space="preserve"> </w:t>
      </w:r>
      <w:r w:rsidRPr="00EE57BF">
        <w:t>МВА на 2х200</w:t>
      </w:r>
      <w:r w:rsidR="009809DA">
        <w:t xml:space="preserve"> </w:t>
      </w:r>
      <w:r w:rsidRPr="00EE57BF">
        <w:t xml:space="preserve">МВА, установкой </w:t>
      </w:r>
      <w:r w:rsidR="00295D8E">
        <w:t>линейно-</w:t>
      </w:r>
      <w:r w:rsidR="00295D8E">
        <w:lastRenderedPageBreak/>
        <w:t>разъединительных трансформаторов</w:t>
      </w:r>
      <w:r w:rsidRPr="00EE57BF">
        <w:t xml:space="preserve"> 2х63</w:t>
      </w:r>
      <w:r w:rsidR="009809DA">
        <w:t xml:space="preserve"> </w:t>
      </w:r>
      <w:r w:rsidRPr="00EE57BF">
        <w:t>МВА и заменой выключателей 110 и 220</w:t>
      </w:r>
      <w:r w:rsidR="009809DA">
        <w:t xml:space="preserve"> </w:t>
      </w:r>
      <w:r w:rsidRPr="00EE57BF">
        <w:t>кВ.</w:t>
      </w:r>
      <w:proofErr w:type="gramEnd"/>
    </w:p>
    <w:p w:rsidR="009809DA" w:rsidRDefault="00430D56" w:rsidP="009809DA">
      <w:r w:rsidRPr="00EE57BF">
        <w:t>Электрическая нагрузка пр</w:t>
      </w:r>
      <w:r w:rsidR="009809DA">
        <w:t>оектируемого района составит 20,</w:t>
      </w:r>
      <w:r w:rsidRPr="00EE57BF">
        <w:t>34 МВт, п</w:t>
      </w:r>
      <w:r w:rsidRPr="00EE57BF">
        <w:t>о</w:t>
      </w:r>
      <w:r w:rsidRPr="00EE57BF">
        <w:t xml:space="preserve">требление электроэнергии – 66000 тыс. </w:t>
      </w:r>
      <w:proofErr w:type="spellStart"/>
      <w:r w:rsidRPr="00EE57BF">
        <w:t>квт</w:t>
      </w:r>
      <w:proofErr w:type="spellEnd"/>
      <w:r w:rsidRPr="00EE57BF">
        <w:t>/час в год.</w:t>
      </w:r>
    </w:p>
    <w:p w:rsidR="00430D56" w:rsidRPr="009809DA" w:rsidRDefault="00430D56" w:rsidP="009809DA">
      <w:r w:rsidRPr="009809DA">
        <w:t>Сеть 10 кВ</w:t>
      </w:r>
      <w:r w:rsidR="009809DA" w:rsidRPr="009809DA">
        <w:t>.</w:t>
      </w:r>
    </w:p>
    <w:p w:rsidR="00430D56" w:rsidRPr="00EE57BF" w:rsidRDefault="00430D56" w:rsidP="00430D56">
      <w:r w:rsidRPr="00EE57BF">
        <w:t>Для распределения электроэнергии по потребителям потребуется стро</w:t>
      </w:r>
      <w:r w:rsidRPr="00EE57BF">
        <w:t>и</w:t>
      </w:r>
      <w:r w:rsidRPr="00EE57BF">
        <w:t>тельство 18 трансформаторных подстанций 10</w:t>
      </w:r>
      <w:r w:rsidR="0097796D">
        <w:t>/</w:t>
      </w:r>
      <w:r w:rsidRPr="00EE57BF">
        <w:t>0,4</w:t>
      </w:r>
      <w:r w:rsidR="009809DA">
        <w:t xml:space="preserve"> </w:t>
      </w:r>
      <w:r w:rsidRPr="00EE57BF">
        <w:t xml:space="preserve">кВ, запитанных от </w:t>
      </w:r>
      <w:r w:rsidR="00295D8E">
        <w:t xml:space="preserve">закрытых распределительных устройств </w:t>
      </w:r>
      <w:r w:rsidRPr="00EE57BF">
        <w:t>10 кВ ПС «Правобережная».</w:t>
      </w:r>
    </w:p>
    <w:p w:rsidR="00430D56" w:rsidRPr="00EE57BF" w:rsidRDefault="00430D56" w:rsidP="00430D56">
      <w:r w:rsidRPr="00EE57BF">
        <w:t>Проектом рекомендуется применить к строительству  отдельно стоящие распределительные пункты 10</w:t>
      </w:r>
      <w:r w:rsidR="00100362">
        <w:t xml:space="preserve"> </w:t>
      </w:r>
      <w:r w:rsidRPr="00EE57BF">
        <w:t>кВ и трансформаторные подстанции напряжением 10</w:t>
      </w:r>
      <w:r w:rsidR="0097796D">
        <w:t>/</w:t>
      </w:r>
      <w:r w:rsidRPr="00EE57BF">
        <w:t xml:space="preserve">0,4 кВ комплектно-блочного исполнения полной заводской готовности с 2 трансформаторами мощностью до 1000 </w:t>
      </w:r>
      <w:proofErr w:type="spellStart"/>
      <w:r w:rsidRPr="00EE57BF">
        <w:t>кВА</w:t>
      </w:r>
      <w:proofErr w:type="spellEnd"/>
      <w:r w:rsidRPr="00EE57BF">
        <w:t xml:space="preserve"> с кабельными вводами высокого и низкого напряжения. </w:t>
      </w:r>
    </w:p>
    <w:p w:rsidR="00430D56" w:rsidRPr="00EE57BF" w:rsidRDefault="00430D56" w:rsidP="00430D56">
      <w:r w:rsidRPr="00EE57BF">
        <w:t>Питающие линии 10 кВ к распределительным пунктам 10</w:t>
      </w:r>
      <w:r w:rsidR="00100362">
        <w:t xml:space="preserve"> </w:t>
      </w:r>
      <w:r w:rsidRPr="00EE57BF">
        <w:t>кВ, распредел</w:t>
      </w:r>
      <w:r w:rsidRPr="00EE57BF">
        <w:t>и</w:t>
      </w:r>
      <w:r w:rsidRPr="00EE57BF">
        <w:t>тель</w:t>
      </w:r>
      <w:r>
        <w:t xml:space="preserve">ные сети 10 кВ от </w:t>
      </w:r>
      <w:r w:rsidR="00662B42">
        <w:t>распределительного пункта</w:t>
      </w:r>
      <w:r>
        <w:t xml:space="preserve"> к сетевым трансформаторным </w:t>
      </w:r>
      <w:r w:rsidRPr="00EE57BF">
        <w:t>п</w:t>
      </w:r>
      <w:r>
        <w:t>одстанциям 10</w:t>
      </w:r>
      <w:r w:rsidR="0097796D">
        <w:t>/</w:t>
      </w:r>
      <w:r>
        <w:t>0,4 кВ кварталов и сети 0,4</w:t>
      </w:r>
      <w:r w:rsidR="00100362">
        <w:t xml:space="preserve"> </w:t>
      </w:r>
      <w:r>
        <w:t xml:space="preserve">кВ выполняются </w:t>
      </w:r>
      <w:r w:rsidRPr="00EE57BF">
        <w:t>кабелем, проклад</w:t>
      </w:r>
      <w:r w:rsidRPr="00EE57BF">
        <w:t>ы</w:t>
      </w:r>
      <w:r w:rsidRPr="00EE57BF">
        <w:t>ваемым в земляной траншее.</w:t>
      </w:r>
    </w:p>
    <w:p w:rsidR="00430D56" w:rsidRPr="00EE57BF" w:rsidRDefault="00430D56" w:rsidP="00430D56">
      <w:r w:rsidRPr="00EE57BF">
        <w:t>Питание каждого проектируемого распределительного пункта выполняется двумя взаимно резервируемыми фидерами. Схема распределительной сети 10</w:t>
      </w:r>
      <w:r w:rsidR="00295D8E">
        <w:t xml:space="preserve"> </w:t>
      </w:r>
      <w:r w:rsidRPr="00EE57BF">
        <w:t>кВ принимается  петлевой с аварийной перемычкой, разомкнутой в нормальном р</w:t>
      </w:r>
      <w:r w:rsidRPr="00EE57BF">
        <w:t>е</w:t>
      </w:r>
      <w:r w:rsidRPr="00EE57BF">
        <w:t>жиме работы.</w:t>
      </w:r>
    </w:p>
    <w:p w:rsidR="00430D56" w:rsidRPr="00EE57BF" w:rsidRDefault="00430D56" w:rsidP="00430D56">
      <w:r w:rsidRPr="00EE57BF">
        <w:t>Существующие сети 10</w:t>
      </w:r>
      <w:r w:rsidR="00295D8E">
        <w:t xml:space="preserve"> </w:t>
      </w:r>
      <w:r w:rsidRPr="00EE57BF">
        <w:t>кВ и 04</w:t>
      </w:r>
      <w:r w:rsidR="00295D8E">
        <w:t xml:space="preserve"> </w:t>
      </w:r>
      <w:r w:rsidRPr="00EE57BF">
        <w:t>кВ, попадающие под проектируемую з</w:t>
      </w:r>
      <w:r w:rsidRPr="00EE57BF">
        <w:t>а</w:t>
      </w:r>
      <w:r w:rsidRPr="00EE57BF">
        <w:t>стройку: неиспользуемые - подлежат демонтажу, используемые – перекладке по новой трассе.</w:t>
      </w:r>
    </w:p>
    <w:p w:rsidR="00430D56" w:rsidRPr="00100362" w:rsidRDefault="00430D56" w:rsidP="00100362">
      <w:r w:rsidRPr="00100362">
        <w:t>Сеть уличного освещения</w:t>
      </w:r>
      <w:r w:rsidR="00100362">
        <w:t>.</w:t>
      </w:r>
    </w:p>
    <w:p w:rsidR="00430D56" w:rsidRPr="00EE57BF" w:rsidRDefault="00430D56" w:rsidP="00430D56">
      <w:r w:rsidRPr="00EE57BF">
        <w:t>Сети уличного освещения запроектированы кабелем, прокладываемым в земляной траншее</w:t>
      </w:r>
    </w:p>
    <w:p w:rsidR="00430D56" w:rsidRPr="00EE57BF" w:rsidRDefault="00430D56" w:rsidP="00430D56">
      <w:r w:rsidRPr="00EE57BF">
        <w:t>Опоры сети уличного освещения металлические. Светильники  наружного освещения п</w:t>
      </w:r>
      <w:r w:rsidR="00100362">
        <w:t xml:space="preserve">ринимаются с энергосберегающими </w:t>
      </w:r>
      <w:r w:rsidRPr="00EE57BF">
        <w:t>лампами.</w:t>
      </w:r>
    </w:p>
    <w:p w:rsidR="00430D56" w:rsidRPr="007129DA" w:rsidRDefault="00430D56" w:rsidP="00430D56">
      <w:r w:rsidRPr="00EE57BF">
        <w:t>Управление сетями уличного освещения – централизованное с  использов</w:t>
      </w:r>
      <w:r w:rsidRPr="00EE57BF">
        <w:t>а</w:t>
      </w:r>
      <w:r w:rsidRPr="00EE57BF">
        <w:t>нием специальных устройств телемеханики.</w:t>
      </w:r>
    </w:p>
    <w:p w:rsidR="00430D56" w:rsidRPr="00EE57BF" w:rsidRDefault="00430D56" w:rsidP="00430D56"/>
    <w:p w:rsidR="00430D56" w:rsidRPr="00480C1F" w:rsidRDefault="00430D56" w:rsidP="00430D56">
      <w:pPr>
        <w:ind w:firstLine="0"/>
        <w:jc w:val="center"/>
        <w:rPr>
          <w:b/>
        </w:rPr>
      </w:pPr>
      <w:r>
        <w:rPr>
          <w:b/>
        </w:rPr>
        <w:t>5</w:t>
      </w:r>
      <w:r w:rsidRPr="00480C1F">
        <w:rPr>
          <w:b/>
        </w:rPr>
        <w:t>.7. Связь</w:t>
      </w:r>
    </w:p>
    <w:p w:rsidR="00430D56" w:rsidRPr="00480C1F" w:rsidRDefault="00430D56" w:rsidP="00430D56">
      <w:pPr>
        <w:jc w:val="center"/>
        <w:rPr>
          <w:b/>
        </w:rPr>
      </w:pPr>
    </w:p>
    <w:p w:rsidR="00430D56" w:rsidRPr="00480C1F" w:rsidRDefault="00430D56" w:rsidP="00430D56">
      <w:pPr>
        <w:pStyle w:val="S8"/>
        <w:suppressAutoHyphens w:val="0"/>
        <w:spacing w:line="240" w:lineRule="auto"/>
        <w:rPr>
          <w:sz w:val="28"/>
          <w:szCs w:val="28"/>
        </w:rPr>
      </w:pPr>
      <w:bookmarkStart w:id="20" w:name="_Toc272840975"/>
      <w:r w:rsidRPr="00480C1F">
        <w:rPr>
          <w:sz w:val="28"/>
          <w:szCs w:val="28"/>
        </w:rPr>
        <w:t xml:space="preserve">Расчет </w:t>
      </w:r>
      <w:proofErr w:type="gramStart"/>
      <w:r w:rsidRPr="00480C1F">
        <w:rPr>
          <w:sz w:val="28"/>
          <w:szCs w:val="28"/>
        </w:rPr>
        <w:t>числа абонентов телефонной сети общего пользования проектиру</w:t>
      </w:r>
      <w:r w:rsidRPr="00480C1F">
        <w:rPr>
          <w:sz w:val="28"/>
          <w:szCs w:val="28"/>
        </w:rPr>
        <w:t>е</w:t>
      </w:r>
      <w:r w:rsidRPr="00480C1F">
        <w:rPr>
          <w:sz w:val="28"/>
          <w:szCs w:val="28"/>
        </w:rPr>
        <w:t>мого района</w:t>
      </w:r>
      <w:proofErr w:type="gramEnd"/>
      <w:r w:rsidRPr="00480C1F">
        <w:rPr>
          <w:sz w:val="28"/>
          <w:szCs w:val="28"/>
        </w:rPr>
        <w:t xml:space="preserve"> осуществляется из условия </w:t>
      </w:r>
      <w:r>
        <w:rPr>
          <w:sz w:val="28"/>
          <w:szCs w:val="28"/>
        </w:rPr>
        <w:t>стопроцентного</w:t>
      </w:r>
      <w:r w:rsidRPr="00480C1F">
        <w:rPr>
          <w:sz w:val="28"/>
          <w:szCs w:val="28"/>
        </w:rPr>
        <w:t xml:space="preserve"> удовлетворения заявок на установку телефонов в жилом и общественном секторе. Количество потенц</w:t>
      </w:r>
      <w:r w:rsidRPr="00480C1F">
        <w:rPr>
          <w:sz w:val="28"/>
          <w:szCs w:val="28"/>
        </w:rPr>
        <w:t>и</w:t>
      </w:r>
      <w:r w:rsidRPr="00480C1F">
        <w:rPr>
          <w:sz w:val="28"/>
          <w:szCs w:val="28"/>
        </w:rPr>
        <w:t>альных абонентов городской телефонной сети общего пользования составит пр</w:t>
      </w:r>
      <w:r w:rsidRPr="00480C1F">
        <w:rPr>
          <w:sz w:val="28"/>
          <w:szCs w:val="28"/>
        </w:rPr>
        <w:t>и</w:t>
      </w:r>
      <w:r w:rsidRPr="00480C1F">
        <w:rPr>
          <w:sz w:val="28"/>
          <w:szCs w:val="28"/>
        </w:rPr>
        <w:t>мерно 7400.</w:t>
      </w:r>
    </w:p>
    <w:p w:rsidR="00430D56" w:rsidRPr="00480C1F" w:rsidRDefault="00430D56" w:rsidP="00430D5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Для обеспечения телефонизацией проектируемого района необходимо будет  открыть новую цифровую автоматическую телефонную станцию емкостью 8000 номеров с включением в городскую телефонную сеть по оптоволоконным лин</w:t>
      </w:r>
      <w:r w:rsidRPr="00480C1F">
        <w:rPr>
          <w:sz w:val="28"/>
          <w:szCs w:val="28"/>
        </w:rPr>
        <w:t>и</w:t>
      </w:r>
      <w:r w:rsidRPr="00480C1F">
        <w:rPr>
          <w:sz w:val="28"/>
          <w:szCs w:val="28"/>
        </w:rPr>
        <w:t xml:space="preserve">ям. </w:t>
      </w:r>
    </w:p>
    <w:p w:rsidR="00430D56" w:rsidRPr="00480C1F" w:rsidRDefault="00430D56" w:rsidP="00430D5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Телефонные линии, попадающие под новую застройку, должны быть пер</w:t>
      </w:r>
      <w:r w:rsidRPr="00480C1F">
        <w:rPr>
          <w:sz w:val="28"/>
          <w:szCs w:val="28"/>
        </w:rPr>
        <w:t>е</w:t>
      </w:r>
      <w:r w:rsidRPr="00480C1F">
        <w:rPr>
          <w:sz w:val="28"/>
          <w:szCs w:val="28"/>
        </w:rPr>
        <w:t>несены или демонтированы.</w:t>
      </w:r>
    </w:p>
    <w:p w:rsidR="00430D56" w:rsidRPr="00480C1F" w:rsidRDefault="00430D56" w:rsidP="00430D56">
      <w:pPr>
        <w:rPr>
          <w:b/>
        </w:rPr>
      </w:pPr>
    </w:p>
    <w:p w:rsidR="00430D56" w:rsidRPr="00480C1F" w:rsidRDefault="00430D56" w:rsidP="00430D56">
      <w:pPr>
        <w:ind w:firstLine="0"/>
        <w:jc w:val="center"/>
        <w:rPr>
          <w:b/>
        </w:rPr>
      </w:pPr>
      <w:r>
        <w:rPr>
          <w:b/>
        </w:rPr>
        <w:lastRenderedPageBreak/>
        <w:t>5</w:t>
      </w:r>
      <w:r w:rsidRPr="00480C1F">
        <w:rPr>
          <w:b/>
        </w:rPr>
        <w:t>.8. Радиофикация</w:t>
      </w:r>
    </w:p>
    <w:p w:rsidR="00430D56" w:rsidRPr="00480C1F" w:rsidRDefault="00430D56" w:rsidP="00430D56">
      <w:pPr>
        <w:jc w:val="center"/>
        <w:rPr>
          <w:b/>
        </w:rPr>
      </w:pPr>
    </w:p>
    <w:p w:rsidR="00430D56" w:rsidRPr="00480C1F" w:rsidRDefault="00430D56" w:rsidP="00430D56">
      <w:pPr>
        <w:pStyle w:val="S8"/>
        <w:spacing w:line="240" w:lineRule="auto"/>
        <w:rPr>
          <w:sz w:val="28"/>
          <w:szCs w:val="28"/>
        </w:rPr>
      </w:pPr>
      <w:bookmarkStart w:id="21" w:name="_Toc287107271"/>
      <w:bookmarkStart w:id="22" w:name="_Toc294799593"/>
      <w:r w:rsidRPr="00480C1F">
        <w:rPr>
          <w:sz w:val="28"/>
          <w:szCs w:val="28"/>
        </w:rPr>
        <w:t xml:space="preserve">Обеспечение жителей и организаций проектируемого района возможно двумя способами: </w:t>
      </w:r>
    </w:p>
    <w:p w:rsidR="00430D56" w:rsidRPr="00480C1F" w:rsidRDefault="00430D56" w:rsidP="00430D56">
      <w:pPr>
        <w:pStyle w:val="S8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от существующей городской радиотрансляционной сети;</w:t>
      </w:r>
    </w:p>
    <w:p w:rsidR="00430D56" w:rsidRPr="00480C1F" w:rsidRDefault="00430D56" w:rsidP="00430D56">
      <w:pPr>
        <w:pStyle w:val="S8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 xml:space="preserve">путем организации </w:t>
      </w:r>
      <w:proofErr w:type="spellStart"/>
      <w:r w:rsidRPr="00480C1F">
        <w:rPr>
          <w:sz w:val="28"/>
          <w:szCs w:val="28"/>
        </w:rPr>
        <w:t>трехпрограммного</w:t>
      </w:r>
      <w:proofErr w:type="spellEnd"/>
      <w:r w:rsidRPr="00480C1F">
        <w:rPr>
          <w:sz w:val="28"/>
          <w:szCs w:val="28"/>
        </w:rPr>
        <w:t xml:space="preserve"> эфирного вещания.</w:t>
      </w:r>
    </w:p>
    <w:p w:rsidR="00430D56" w:rsidRPr="00480C1F" w:rsidRDefault="00430D56" w:rsidP="00430D56">
      <w:pPr>
        <w:rPr>
          <w:b/>
        </w:rPr>
      </w:pPr>
    </w:p>
    <w:p w:rsidR="00430D56" w:rsidRPr="00480C1F" w:rsidRDefault="00430D56" w:rsidP="00430D56">
      <w:pPr>
        <w:ind w:firstLine="0"/>
        <w:jc w:val="center"/>
        <w:rPr>
          <w:b/>
        </w:rPr>
      </w:pPr>
      <w:r>
        <w:rPr>
          <w:b/>
        </w:rPr>
        <w:t>6</w:t>
      </w:r>
      <w:r w:rsidRPr="00480C1F">
        <w:rPr>
          <w:b/>
        </w:rPr>
        <w:t>. Охрана окружающей среды</w:t>
      </w:r>
      <w:bookmarkEnd w:id="20"/>
      <w:bookmarkEnd w:id="21"/>
      <w:bookmarkEnd w:id="22"/>
    </w:p>
    <w:p w:rsidR="00430D56" w:rsidRPr="00480C1F" w:rsidRDefault="00430D56" w:rsidP="00430D56">
      <w:pPr>
        <w:jc w:val="center"/>
        <w:rPr>
          <w:b/>
        </w:rPr>
      </w:pPr>
    </w:p>
    <w:p w:rsidR="00430D56" w:rsidRPr="00480C1F" w:rsidRDefault="00430D56" w:rsidP="00430D5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 xml:space="preserve">Большая часть проектируемой территории занята лесами </w:t>
      </w:r>
      <w:proofErr w:type="spellStart"/>
      <w:r w:rsidRPr="00480C1F">
        <w:rPr>
          <w:sz w:val="28"/>
          <w:szCs w:val="28"/>
        </w:rPr>
        <w:t>Заельцовского</w:t>
      </w:r>
      <w:proofErr w:type="spellEnd"/>
      <w:r w:rsidRPr="00480C1F">
        <w:rPr>
          <w:sz w:val="28"/>
          <w:szCs w:val="28"/>
        </w:rPr>
        <w:t xml:space="preserve"> б</w:t>
      </w:r>
      <w:r w:rsidRPr="00480C1F">
        <w:rPr>
          <w:sz w:val="28"/>
          <w:szCs w:val="28"/>
        </w:rPr>
        <w:t>о</w:t>
      </w:r>
      <w:r w:rsidRPr="00480C1F">
        <w:rPr>
          <w:sz w:val="28"/>
          <w:szCs w:val="28"/>
        </w:rPr>
        <w:t>ра. Здесь отсутствуют крупные стационарные источники загрязнения, что об</w:t>
      </w:r>
      <w:r w:rsidRPr="00480C1F">
        <w:rPr>
          <w:sz w:val="28"/>
          <w:szCs w:val="28"/>
        </w:rPr>
        <w:t>у</w:t>
      </w:r>
      <w:r w:rsidRPr="00480C1F">
        <w:rPr>
          <w:sz w:val="28"/>
          <w:szCs w:val="28"/>
        </w:rPr>
        <w:t>славливает достаточно благоприятную экологическую обстановку. Одной из ва</w:t>
      </w:r>
      <w:r w:rsidRPr="00480C1F">
        <w:rPr>
          <w:sz w:val="28"/>
          <w:szCs w:val="28"/>
        </w:rPr>
        <w:t>ж</w:t>
      </w:r>
      <w:r w:rsidRPr="00480C1F">
        <w:rPr>
          <w:sz w:val="28"/>
          <w:szCs w:val="28"/>
        </w:rPr>
        <w:t>ных экологических проблем является низкое качес</w:t>
      </w:r>
      <w:r w:rsidR="00100362">
        <w:rPr>
          <w:sz w:val="28"/>
          <w:szCs w:val="28"/>
        </w:rPr>
        <w:t>тво воды в водных объектах (рек</w:t>
      </w:r>
      <w:r w:rsidRPr="00480C1F">
        <w:rPr>
          <w:sz w:val="28"/>
          <w:szCs w:val="28"/>
        </w:rPr>
        <w:t xml:space="preserve"> Об</w:t>
      </w:r>
      <w:r w:rsidR="00100362">
        <w:rPr>
          <w:sz w:val="28"/>
          <w:szCs w:val="28"/>
        </w:rPr>
        <w:t>и</w:t>
      </w:r>
      <w:r w:rsidRPr="00480C1F">
        <w:rPr>
          <w:sz w:val="28"/>
          <w:szCs w:val="28"/>
        </w:rPr>
        <w:t>, 2-я Ельцовка), однако их загрязнение происходит выше по течению, вне границ проектируемой территории. Также здесь имеются участки с повышенными концентрациями радионуклидов, что обуславливает необходимость более тщ</w:t>
      </w:r>
      <w:r w:rsidRPr="00480C1F">
        <w:rPr>
          <w:sz w:val="28"/>
          <w:szCs w:val="28"/>
        </w:rPr>
        <w:t>а</w:t>
      </w:r>
      <w:r w:rsidRPr="00480C1F">
        <w:rPr>
          <w:sz w:val="28"/>
          <w:szCs w:val="28"/>
        </w:rPr>
        <w:t>тельного радиационного мониторинга.</w:t>
      </w:r>
    </w:p>
    <w:p w:rsidR="00430D56" w:rsidRPr="00480C1F" w:rsidRDefault="00430D56" w:rsidP="00430D5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На проектируемой территории расположен ряд объектов, накладывающих градостроительные ограничения: санитарно-защитные зоны объектов производс</w:t>
      </w:r>
      <w:r w:rsidRPr="00480C1F">
        <w:rPr>
          <w:sz w:val="28"/>
          <w:szCs w:val="28"/>
        </w:rPr>
        <w:t>т</w:t>
      </w:r>
      <w:r w:rsidRPr="00480C1F">
        <w:rPr>
          <w:sz w:val="28"/>
          <w:szCs w:val="28"/>
        </w:rPr>
        <w:t>венной, коммунально-складской, инженерн</w:t>
      </w:r>
      <w:r w:rsidR="00100362">
        <w:rPr>
          <w:sz w:val="28"/>
          <w:szCs w:val="28"/>
        </w:rPr>
        <w:t>ой и транспортной инфраструктур</w:t>
      </w:r>
      <w:r w:rsidRPr="00480C1F">
        <w:rPr>
          <w:sz w:val="28"/>
          <w:szCs w:val="28"/>
        </w:rPr>
        <w:t xml:space="preserve">, а также охранные зоны линий и объектов инженерной инфраструктуры. </w:t>
      </w:r>
      <w:proofErr w:type="gramStart"/>
      <w:r w:rsidRPr="00480C1F">
        <w:rPr>
          <w:sz w:val="28"/>
          <w:szCs w:val="28"/>
        </w:rPr>
        <w:t>Основн</w:t>
      </w:r>
      <w:r w:rsidRPr="00480C1F">
        <w:rPr>
          <w:sz w:val="28"/>
          <w:szCs w:val="28"/>
        </w:rPr>
        <w:t>ы</w:t>
      </w:r>
      <w:r w:rsidRPr="00480C1F">
        <w:rPr>
          <w:sz w:val="28"/>
          <w:szCs w:val="28"/>
        </w:rPr>
        <w:t xml:space="preserve">ми из них являются </w:t>
      </w:r>
      <w:proofErr w:type="spellStart"/>
      <w:r w:rsidRPr="00480C1F">
        <w:rPr>
          <w:sz w:val="28"/>
          <w:szCs w:val="28"/>
        </w:rPr>
        <w:t>Заельцовское</w:t>
      </w:r>
      <w:proofErr w:type="spellEnd"/>
      <w:r w:rsidRPr="00480C1F">
        <w:rPr>
          <w:sz w:val="28"/>
          <w:szCs w:val="28"/>
        </w:rPr>
        <w:t xml:space="preserve"> кладбище, </w:t>
      </w:r>
      <w:proofErr w:type="spellStart"/>
      <w:r w:rsidRPr="00480C1F">
        <w:rPr>
          <w:sz w:val="28"/>
          <w:szCs w:val="28"/>
        </w:rPr>
        <w:t>снегоотвал</w:t>
      </w:r>
      <w:proofErr w:type="spellEnd"/>
      <w:r w:rsidRPr="00480C1F">
        <w:rPr>
          <w:sz w:val="28"/>
          <w:szCs w:val="28"/>
        </w:rPr>
        <w:t xml:space="preserve"> по ул.</w:t>
      </w:r>
      <w:r w:rsidRPr="00480C1F">
        <w:rPr>
          <w:sz w:val="28"/>
          <w:szCs w:val="28"/>
          <w:lang w:val="en-US"/>
        </w:rPr>
        <w:t> </w:t>
      </w:r>
      <w:r w:rsidRPr="00480C1F">
        <w:rPr>
          <w:sz w:val="28"/>
          <w:szCs w:val="28"/>
        </w:rPr>
        <w:t>Сухарной и маг</w:t>
      </w:r>
      <w:r w:rsidRPr="00480C1F">
        <w:rPr>
          <w:sz w:val="28"/>
          <w:szCs w:val="28"/>
        </w:rPr>
        <w:t>и</w:t>
      </w:r>
      <w:r w:rsidRPr="00480C1F">
        <w:rPr>
          <w:sz w:val="28"/>
          <w:szCs w:val="28"/>
        </w:rPr>
        <w:t>стральный трубопровод.</w:t>
      </w:r>
      <w:proofErr w:type="gramEnd"/>
    </w:p>
    <w:p w:rsidR="00430D56" w:rsidRPr="00480C1F" w:rsidRDefault="00430D56" w:rsidP="00430D56">
      <w:pPr>
        <w:pStyle w:val="S8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 xml:space="preserve">В настоящем разделе разработаны предложения об охране основных компонентов окружающей среды (воздушного бассейна, водных объектов, почв), которые будут способствовать сохранению экологического равновесия и благоприятной санитарно-эпидемиологической обстановки, а также ликвидации их отрицательного воздействия на территорию города. </w:t>
      </w:r>
    </w:p>
    <w:p w:rsidR="00430D56" w:rsidRPr="00480C1F" w:rsidRDefault="00430D56" w:rsidP="00430D5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К числу основных мероприятий, предусматриваемых проектом, следует о</w:t>
      </w:r>
      <w:r w:rsidRPr="00480C1F">
        <w:rPr>
          <w:sz w:val="28"/>
          <w:szCs w:val="28"/>
        </w:rPr>
        <w:t>т</w:t>
      </w:r>
      <w:r w:rsidRPr="00480C1F">
        <w:rPr>
          <w:sz w:val="28"/>
          <w:szCs w:val="28"/>
        </w:rPr>
        <w:t xml:space="preserve">нести вынос производственных объектов и </w:t>
      </w:r>
      <w:proofErr w:type="spellStart"/>
      <w:r w:rsidRPr="00480C1F">
        <w:rPr>
          <w:sz w:val="28"/>
          <w:szCs w:val="28"/>
        </w:rPr>
        <w:t>снегоотвала</w:t>
      </w:r>
      <w:proofErr w:type="spellEnd"/>
      <w:r w:rsidRPr="00480C1F">
        <w:rPr>
          <w:sz w:val="28"/>
          <w:szCs w:val="28"/>
        </w:rPr>
        <w:t>, организацию и благоус</w:t>
      </w:r>
      <w:r w:rsidRPr="00480C1F">
        <w:rPr>
          <w:sz w:val="28"/>
          <w:szCs w:val="28"/>
        </w:rPr>
        <w:t>т</w:t>
      </w:r>
      <w:r w:rsidRPr="00480C1F">
        <w:rPr>
          <w:sz w:val="28"/>
          <w:szCs w:val="28"/>
        </w:rPr>
        <w:t xml:space="preserve">ройство санитарно-защитных зон, </w:t>
      </w:r>
      <w:proofErr w:type="spellStart"/>
      <w:r w:rsidRPr="00480C1F">
        <w:rPr>
          <w:sz w:val="28"/>
          <w:szCs w:val="28"/>
        </w:rPr>
        <w:t>водоохранных</w:t>
      </w:r>
      <w:proofErr w:type="spellEnd"/>
      <w:r w:rsidRPr="00480C1F">
        <w:rPr>
          <w:sz w:val="28"/>
          <w:szCs w:val="28"/>
        </w:rPr>
        <w:t xml:space="preserve"> зон и прибрежных защитных полос, развитие системы радиационного мониторинга, а также ряд мероприятий, направленных на снижение негативного влияния автомобильного транспорта.</w:t>
      </w:r>
    </w:p>
    <w:p w:rsidR="00430D56" w:rsidRDefault="00430D56" w:rsidP="00430D56">
      <w:pPr>
        <w:jc w:val="center"/>
        <w:rPr>
          <w:b/>
        </w:rPr>
      </w:pPr>
      <w:bookmarkStart w:id="23" w:name="_Toc264460104"/>
    </w:p>
    <w:p w:rsidR="00430D56" w:rsidRDefault="00430D56" w:rsidP="00100362">
      <w:pPr>
        <w:ind w:firstLine="0"/>
        <w:jc w:val="center"/>
        <w:rPr>
          <w:b/>
        </w:rPr>
      </w:pPr>
      <w:r>
        <w:rPr>
          <w:b/>
        </w:rPr>
        <w:t xml:space="preserve">6.1. </w:t>
      </w:r>
      <w:r w:rsidRPr="00147AA0">
        <w:rPr>
          <w:b/>
        </w:rPr>
        <w:t>Мероприятия по охране воздушного бассейна</w:t>
      </w:r>
      <w:bookmarkEnd w:id="23"/>
      <w:r w:rsidRPr="00147AA0">
        <w:rPr>
          <w:b/>
        </w:rPr>
        <w:t>, предполагающие снижение вредного воздейст</w:t>
      </w:r>
      <w:r w:rsidR="00100362">
        <w:rPr>
          <w:b/>
        </w:rPr>
        <w:t>вия от стационарных источников</w:t>
      </w:r>
    </w:p>
    <w:p w:rsidR="00430D56" w:rsidRPr="00147AA0" w:rsidRDefault="00430D56" w:rsidP="00430D56">
      <w:pPr>
        <w:jc w:val="center"/>
        <w:rPr>
          <w:b/>
        </w:rPr>
      </w:pPr>
    </w:p>
    <w:p w:rsidR="00430D56" w:rsidRPr="00480C1F" w:rsidRDefault="007D544B" w:rsidP="00430D56">
      <w:pPr>
        <w:pStyle w:val="S8"/>
        <w:suppressAutoHyphens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</w:t>
      </w:r>
      <w:r w:rsidR="00430D56" w:rsidRPr="00480C1F">
        <w:rPr>
          <w:sz w:val="28"/>
          <w:szCs w:val="28"/>
        </w:rPr>
        <w:t>азработка проектов и организация санитарно-защитных зон для объектов, оказывающих негативное воздействие на состояние окружающей среды (гаражно-строительных кооперативов, АЗС, котельных)</w:t>
      </w:r>
      <w:r>
        <w:rPr>
          <w:sz w:val="28"/>
          <w:szCs w:val="28"/>
        </w:rPr>
        <w:t>,</w:t>
      </w:r>
      <w:r w:rsidR="00430D56" w:rsidRPr="00480C1F">
        <w:rPr>
          <w:sz w:val="28"/>
          <w:szCs w:val="28"/>
        </w:rPr>
        <w:t xml:space="preserve"> в соответствии с </w:t>
      </w:r>
      <w:proofErr w:type="spellStart"/>
      <w:r w:rsidR="00430D56" w:rsidRPr="00480C1F">
        <w:rPr>
          <w:sz w:val="28"/>
          <w:szCs w:val="28"/>
        </w:rPr>
        <w:t>СанПиН</w:t>
      </w:r>
      <w:proofErr w:type="spellEnd"/>
      <w:r w:rsidR="00430D56" w:rsidRPr="00480C1F">
        <w:rPr>
          <w:sz w:val="28"/>
          <w:szCs w:val="28"/>
        </w:rPr>
        <w:t xml:space="preserve"> 2.2.1/2.1.1.1200-03 «Санитарно-защитные зоны и санитарная классификация предприятий, сооружений и иных объектов. Новая редакция»;</w:t>
      </w:r>
    </w:p>
    <w:p w:rsidR="00430D56" w:rsidRPr="00480C1F" w:rsidRDefault="00430D56" w:rsidP="00430D5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реконструкция и газификация котельных с закрытием экологически неэ</w:t>
      </w:r>
      <w:r w:rsidRPr="00480C1F">
        <w:rPr>
          <w:sz w:val="28"/>
          <w:szCs w:val="28"/>
        </w:rPr>
        <w:t>ф</w:t>
      </w:r>
      <w:r w:rsidRPr="00480C1F">
        <w:rPr>
          <w:sz w:val="28"/>
          <w:szCs w:val="28"/>
        </w:rPr>
        <w:t>фективных;</w:t>
      </w:r>
    </w:p>
    <w:p w:rsidR="00430D56" w:rsidRPr="00480C1F" w:rsidRDefault="00430D56" w:rsidP="00430D5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вынос за пределы проектируемой территории производственных объектов.</w:t>
      </w:r>
    </w:p>
    <w:p w:rsidR="00430D56" w:rsidRDefault="00430D56" w:rsidP="00430D56">
      <w:pPr>
        <w:pStyle w:val="S8"/>
        <w:suppressAutoHyphens w:val="0"/>
        <w:spacing w:line="240" w:lineRule="auto"/>
        <w:jc w:val="center"/>
        <w:rPr>
          <w:b/>
          <w:sz w:val="28"/>
          <w:szCs w:val="28"/>
        </w:rPr>
      </w:pPr>
    </w:p>
    <w:p w:rsidR="001D4F31" w:rsidRDefault="00430D56" w:rsidP="00557008">
      <w:pPr>
        <w:pStyle w:val="S8"/>
        <w:suppressAutoHyphens w:val="0"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6.2. </w:t>
      </w:r>
      <w:r w:rsidRPr="00147AA0">
        <w:rPr>
          <w:b/>
          <w:sz w:val="28"/>
          <w:szCs w:val="28"/>
        </w:rPr>
        <w:t xml:space="preserve">Мероприятия, направленные на снижение </w:t>
      </w:r>
    </w:p>
    <w:p w:rsidR="00430D56" w:rsidRDefault="00430D56" w:rsidP="00557008">
      <w:pPr>
        <w:pStyle w:val="S8"/>
        <w:suppressAutoHyphens w:val="0"/>
        <w:spacing w:line="240" w:lineRule="auto"/>
        <w:ind w:firstLine="0"/>
        <w:jc w:val="center"/>
        <w:rPr>
          <w:b/>
          <w:sz w:val="28"/>
          <w:szCs w:val="28"/>
        </w:rPr>
      </w:pPr>
      <w:r w:rsidRPr="00147AA0">
        <w:rPr>
          <w:b/>
          <w:sz w:val="28"/>
          <w:szCs w:val="28"/>
        </w:rPr>
        <w:t>воздействия от автотранспорта</w:t>
      </w:r>
    </w:p>
    <w:p w:rsidR="007D544B" w:rsidRPr="00147AA0" w:rsidRDefault="007D544B" w:rsidP="00430D56">
      <w:pPr>
        <w:pStyle w:val="S8"/>
        <w:suppressAutoHyphens w:val="0"/>
        <w:spacing w:line="240" w:lineRule="auto"/>
        <w:jc w:val="center"/>
        <w:rPr>
          <w:b/>
          <w:sz w:val="28"/>
          <w:szCs w:val="28"/>
        </w:rPr>
      </w:pPr>
    </w:p>
    <w:p w:rsidR="00430D56" w:rsidRPr="00480C1F" w:rsidRDefault="00557008" w:rsidP="00430D56">
      <w:pPr>
        <w:pStyle w:val="S8"/>
        <w:suppressAutoHyphens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="00430D56" w:rsidRPr="00480C1F">
        <w:rPr>
          <w:sz w:val="28"/>
          <w:szCs w:val="28"/>
        </w:rPr>
        <w:t>ооружение и обустройство мест хранения автомобильных транспортных сре</w:t>
      </w:r>
      <w:proofErr w:type="gramStart"/>
      <w:r w:rsidR="00430D56" w:rsidRPr="00480C1F">
        <w:rPr>
          <w:sz w:val="28"/>
          <w:szCs w:val="28"/>
        </w:rPr>
        <w:t>дств дл</w:t>
      </w:r>
      <w:proofErr w:type="gramEnd"/>
      <w:r w:rsidR="00430D56" w:rsidRPr="00480C1F">
        <w:rPr>
          <w:sz w:val="28"/>
          <w:szCs w:val="28"/>
        </w:rPr>
        <w:t xml:space="preserve">я жителей проектируемой территории и посетителей рекреационной зоны </w:t>
      </w:r>
      <w:proofErr w:type="spellStart"/>
      <w:r w:rsidR="00430D56" w:rsidRPr="00480C1F">
        <w:rPr>
          <w:sz w:val="28"/>
          <w:szCs w:val="28"/>
        </w:rPr>
        <w:t>Заельцовского</w:t>
      </w:r>
      <w:proofErr w:type="spellEnd"/>
      <w:r w:rsidR="00430D56" w:rsidRPr="00480C1F">
        <w:rPr>
          <w:sz w:val="28"/>
          <w:szCs w:val="28"/>
        </w:rPr>
        <w:t xml:space="preserve"> района;</w:t>
      </w:r>
    </w:p>
    <w:p w:rsidR="00430D56" w:rsidRPr="00480C1F" w:rsidRDefault="00430D56" w:rsidP="00430D5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 xml:space="preserve">установка </w:t>
      </w:r>
      <w:proofErr w:type="spellStart"/>
      <w:r w:rsidRPr="00480C1F">
        <w:rPr>
          <w:sz w:val="28"/>
          <w:szCs w:val="28"/>
        </w:rPr>
        <w:t>шумозащитных</w:t>
      </w:r>
      <w:proofErr w:type="spellEnd"/>
      <w:r w:rsidRPr="00480C1F">
        <w:rPr>
          <w:sz w:val="28"/>
          <w:szCs w:val="28"/>
        </w:rPr>
        <w:t xml:space="preserve"> экранов вдоль проектируемой скоростной дороги на участках, прилегающих к жилой застройке;</w:t>
      </w:r>
    </w:p>
    <w:p w:rsidR="00430D56" w:rsidRPr="00480C1F" w:rsidRDefault="00430D56" w:rsidP="00430D5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 xml:space="preserve">организация вдоль дорог с наиболее интенсивным движением (ул. Жуковского, </w:t>
      </w:r>
      <w:proofErr w:type="spellStart"/>
      <w:r w:rsidRPr="00480C1F">
        <w:rPr>
          <w:sz w:val="28"/>
          <w:szCs w:val="28"/>
        </w:rPr>
        <w:t>Мочищенское</w:t>
      </w:r>
      <w:proofErr w:type="spellEnd"/>
      <w:r w:rsidRPr="00480C1F">
        <w:rPr>
          <w:sz w:val="28"/>
          <w:szCs w:val="28"/>
        </w:rPr>
        <w:t xml:space="preserve"> шоссе, ул. Тимирязева, ул. Стасова)</w:t>
      </w:r>
      <w:r w:rsidR="007A1A23">
        <w:rPr>
          <w:sz w:val="28"/>
          <w:szCs w:val="28"/>
        </w:rPr>
        <w:t>,</w:t>
      </w:r>
      <w:r w:rsidRPr="00480C1F">
        <w:rPr>
          <w:sz w:val="28"/>
          <w:szCs w:val="28"/>
        </w:rPr>
        <w:t xml:space="preserve"> на участках, прилегающих к жилой застройке, зеленых насаждений для снижения уровня шума и поглощения загрязняющих атмосферу веществ.</w:t>
      </w:r>
    </w:p>
    <w:p w:rsidR="00430D56" w:rsidRDefault="00430D56" w:rsidP="00430D56">
      <w:pPr>
        <w:pStyle w:val="S8"/>
        <w:suppressAutoHyphens w:val="0"/>
        <w:spacing w:line="240" w:lineRule="auto"/>
        <w:rPr>
          <w:sz w:val="28"/>
          <w:szCs w:val="28"/>
        </w:rPr>
      </w:pPr>
      <w:bookmarkStart w:id="24" w:name="_Toc264460105"/>
    </w:p>
    <w:p w:rsidR="004B3D11" w:rsidRDefault="00430D56" w:rsidP="00557008">
      <w:pPr>
        <w:pStyle w:val="S8"/>
        <w:suppressAutoHyphens w:val="0"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6.3. </w:t>
      </w:r>
      <w:r w:rsidRPr="00077B5E">
        <w:rPr>
          <w:b/>
          <w:sz w:val="28"/>
          <w:szCs w:val="28"/>
        </w:rPr>
        <w:t xml:space="preserve">Мероприятия по охране и рациональному использованию </w:t>
      </w:r>
    </w:p>
    <w:p w:rsidR="00430D56" w:rsidRDefault="00430D56" w:rsidP="00557008">
      <w:pPr>
        <w:pStyle w:val="S8"/>
        <w:suppressAutoHyphens w:val="0"/>
        <w:spacing w:line="240" w:lineRule="auto"/>
        <w:ind w:firstLine="0"/>
        <w:jc w:val="center"/>
        <w:rPr>
          <w:b/>
          <w:sz w:val="28"/>
          <w:szCs w:val="28"/>
        </w:rPr>
      </w:pPr>
      <w:r w:rsidRPr="00077B5E">
        <w:rPr>
          <w:b/>
          <w:sz w:val="28"/>
          <w:szCs w:val="28"/>
        </w:rPr>
        <w:t>водных ресурсов</w:t>
      </w:r>
      <w:bookmarkEnd w:id="24"/>
    </w:p>
    <w:p w:rsidR="00430D56" w:rsidRPr="00077B5E" w:rsidRDefault="00430D56" w:rsidP="00430D56">
      <w:pPr>
        <w:pStyle w:val="S8"/>
        <w:suppressAutoHyphens w:val="0"/>
        <w:spacing w:line="240" w:lineRule="auto"/>
        <w:jc w:val="center"/>
        <w:rPr>
          <w:b/>
          <w:sz w:val="28"/>
          <w:szCs w:val="28"/>
        </w:rPr>
      </w:pPr>
    </w:p>
    <w:p w:rsidR="00430D56" w:rsidRPr="00480C1F" w:rsidRDefault="007A1A23" w:rsidP="00430D56">
      <w:pPr>
        <w:pStyle w:val="S8"/>
        <w:suppressAutoHyphens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У</w:t>
      </w:r>
      <w:r w:rsidR="00430D56" w:rsidRPr="00480C1F">
        <w:rPr>
          <w:sz w:val="28"/>
          <w:szCs w:val="28"/>
        </w:rPr>
        <w:t xml:space="preserve">становление границ и обустройство </w:t>
      </w:r>
      <w:proofErr w:type="spellStart"/>
      <w:r w:rsidR="00430D56" w:rsidRPr="00480C1F">
        <w:rPr>
          <w:sz w:val="28"/>
          <w:szCs w:val="28"/>
        </w:rPr>
        <w:t>водоохранных</w:t>
      </w:r>
      <w:proofErr w:type="spellEnd"/>
      <w:r w:rsidR="00430D56" w:rsidRPr="00480C1F">
        <w:rPr>
          <w:sz w:val="28"/>
          <w:szCs w:val="28"/>
        </w:rPr>
        <w:t xml:space="preserve"> зон и прибрежных з</w:t>
      </w:r>
      <w:r w:rsidR="00430D56" w:rsidRPr="00480C1F">
        <w:rPr>
          <w:sz w:val="28"/>
          <w:szCs w:val="28"/>
        </w:rPr>
        <w:t>а</w:t>
      </w:r>
      <w:r w:rsidR="00430D56" w:rsidRPr="00480C1F">
        <w:rPr>
          <w:sz w:val="28"/>
          <w:szCs w:val="28"/>
        </w:rPr>
        <w:t>щитных полос реки Оби и реки 2-</w:t>
      </w:r>
      <w:r>
        <w:rPr>
          <w:sz w:val="28"/>
          <w:szCs w:val="28"/>
        </w:rPr>
        <w:t>я</w:t>
      </w:r>
      <w:r w:rsidR="00430D56" w:rsidRPr="00480C1F">
        <w:rPr>
          <w:sz w:val="28"/>
          <w:szCs w:val="28"/>
        </w:rPr>
        <w:t xml:space="preserve"> Ельцовк</w:t>
      </w:r>
      <w:r>
        <w:rPr>
          <w:sz w:val="28"/>
          <w:szCs w:val="28"/>
        </w:rPr>
        <w:t>а</w:t>
      </w:r>
      <w:r w:rsidR="00430D56" w:rsidRPr="00480C1F">
        <w:rPr>
          <w:sz w:val="28"/>
          <w:szCs w:val="28"/>
        </w:rPr>
        <w:t>;</w:t>
      </w:r>
    </w:p>
    <w:p w:rsidR="00430D56" w:rsidRPr="00480C1F" w:rsidRDefault="00430D56" w:rsidP="00430D56">
      <w:pPr>
        <w:pStyle w:val="S8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проведение русловых изысканий и расчистка русла реки 2-</w:t>
      </w:r>
      <w:r w:rsidR="007A1A23">
        <w:rPr>
          <w:sz w:val="28"/>
          <w:szCs w:val="28"/>
        </w:rPr>
        <w:t>я</w:t>
      </w:r>
      <w:r w:rsidRPr="00480C1F">
        <w:rPr>
          <w:sz w:val="28"/>
          <w:szCs w:val="28"/>
        </w:rPr>
        <w:t xml:space="preserve"> Ельцовк</w:t>
      </w:r>
      <w:r w:rsidR="007A1A23">
        <w:rPr>
          <w:sz w:val="28"/>
          <w:szCs w:val="28"/>
        </w:rPr>
        <w:t>а</w:t>
      </w:r>
      <w:r w:rsidRPr="00480C1F">
        <w:rPr>
          <w:sz w:val="28"/>
          <w:szCs w:val="28"/>
        </w:rPr>
        <w:t xml:space="preserve"> с организацией регулярного контроля качества воды;</w:t>
      </w:r>
    </w:p>
    <w:p w:rsidR="00430D56" w:rsidRPr="00480C1F" w:rsidRDefault="00430D56" w:rsidP="00430D56">
      <w:pPr>
        <w:pStyle w:val="S8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благоустройство пляжей на берегу реки Оби;</w:t>
      </w:r>
    </w:p>
    <w:p w:rsidR="00430D56" w:rsidRDefault="00430D56" w:rsidP="00430D5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разработка проектов и обустройство зон санитарной охраны источников в</w:t>
      </w:r>
      <w:r w:rsidRPr="00480C1F">
        <w:rPr>
          <w:sz w:val="28"/>
          <w:szCs w:val="28"/>
        </w:rPr>
        <w:t>о</w:t>
      </w:r>
      <w:r w:rsidRPr="00480C1F">
        <w:rPr>
          <w:sz w:val="28"/>
          <w:szCs w:val="28"/>
        </w:rPr>
        <w:t>доснабжения.</w:t>
      </w:r>
    </w:p>
    <w:p w:rsidR="00430D56" w:rsidRPr="00480C1F" w:rsidRDefault="00430D56" w:rsidP="00430D56">
      <w:pPr>
        <w:pStyle w:val="S8"/>
        <w:suppressAutoHyphens w:val="0"/>
        <w:spacing w:line="240" w:lineRule="auto"/>
        <w:rPr>
          <w:sz w:val="28"/>
          <w:szCs w:val="28"/>
        </w:rPr>
      </w:pPr>
    </w:p>
    <w:p w:rsidR="007A1A23" w:rsidRDefault="00430D56" w:rsidP="007A1A23">
      <w:pPr>
        <w:pStyle w:val="S8"/>
        <w:suppressAutoHyphens w:val="0"/>
        <w:spacing w:line="240" w:lineRule="auto"/>
        <w:ind w:firstLine="0"/>
        <w:jc w:val="center"/>
        <w:rPr>
          <w:b/>
          <w:sz w:val="28"/>
          <w:szCs w:val="28"/>
        </w:rPr>
      </w:pPr>
      <w:bookmarkStart w:id="25" w:name="_Toc264460106"/>
      <w:r>
        <w:rPr>
          <w:b/>
          <w:sz w:val="28"/>
          <w:szCs w:val="28"/>
        </w:rPr>
        <w:t xml:space="preserve">6.4. </w:t>
      </w:r>
      <w:r w:rsidRPr="00077B5E">
        <w:rPr>
          <w:b/>
          <w:sz w:val="28"/>
          <w:szCs w:val="28"/>
        </w:rPr>
        <w:t xml:space="preserve">Мероприятия, направленные на снижение негативного воздействия на почвенный покров и совершенствование системы санитарной </w:t>
      </w:r>
    </w:p>
    <w:p w:rsidR="00430D56" w:rsidRDefault="00430D56" w:rsidP="007A1A23">
      <w:pPr>
        <w:pStyle w:val="S8"/>
        <w:suppressAutoHyphens w:val="0"/>
        <w:spacing w:line="240" w:lineRule="auto"/>
        <w:ind w:firstLine="0"/>
        <w:jc w:val="center"/>
        <w:rPr>
          <w:b/>
          <w:sz w:val="28"/>
          <w:szCs w:val="28"/>
        </w:rPr>
      </w:pPr>
      <w:r w:rsidRPr="00077B5E">
        <w:rPr>
          <w:b/>
          <w:sz w:val="28"/>
          <w:szCs w:val="28"/>
        </w:rPr>
        <w:t>очистки территории</w:t>
      </w:r>
      <w:bookmarkEnd w:id="25"/>
    </w:p>
    <w:p w:rsidR="00430D56" w:rsidRPr="00077B5E" w:rsidRDefault="00430D56" w:rsidP="00430D56">
      <w:pPr>
        <w:pStyle w:val="S8"/>
        <w:suppressAutoHyphens w:val="0"/>
        <w:spacing w:line="240" w:lineRule="auto"/>
        <w:jc w:val="center"/>
        <w:rPr>
          <w:b/>
          <w:sz w:val="28"/>
          <w:szCs w:val="28"/>
        </w:rPr>
      </w:pPr>
    </w:p>
    <w:p w:rsidR="00430D56" w:rsidRPr="00480C1F" w:rsidRDefault="007A1A23" w:rsidP="007A1A23">
      <w:pPr>
        <w:pStyle w:val="S8"/>
        <w:suppressAutoHyphens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</w:t>
      </w:r>
      <w:r w:rsidR="00430D56" w:rsidRPr="00480C1F">
        <w:rPr>
          <w:sz w:val="28"/>
          <w:szCs w:val="28"/>
        </w:rPr>
        <w:t xml:space="preserve">азработка проекта санитарно-защитной зоны </w:t>
      </w:r>
      <w:proofErr w:type="spellStart"/>
      <w:r w:rsidR="00430D56" w:rsidRPr="00480C1F">
        <w:rPr>
          <w:sz w:val="28"/>
          <w:szCs w:val="28"/>
        </w:rPr>
        <w:t>Заельцовского</w:t>
      </w:r>
      <w:proofErr w:type="spellEnd"/>
      <w:r w:rsidR="00430D56" w:rsidRPr="00480C1F">
        <w:rPr>
          <w:sz w:val="28"/>
          <w:szCs w:val="28"/>
        </w:rPr>
        <w:t xml:space="preserve"> кладбища в соответствии с </w:t>
      </w:r>
      <w:proofErr w:type="spellStart"/>
      <w:r w:rsidR="00430D56" w:rsidRPr="00480C1F">
        <w:rPr>
          <w:sz w:val="28"/>
          <w:szCs w:val="28"/>
        </w:rPr>
        <w:t>СанПиН</w:t>
      </w:r>
      <w:proofErr w:type="spellEnd"/>
      <w:r w:rsidR="00430D56" w:rsidRPr="00480C1F">
        <w:rPr>
          <w:sz w:val="28"/>
          <w:szCs w:val="28"/>
        </w:rPr>
        <w:t xml:space="preserve"> 2.2.1/2.1.1.1200-03 «Санитарно-защитные зоны и сан</w:t>
      </w:r>
      <w:r w:rsidR="00430D56" w:rsidRPr="00480C1F">
        <w:rPr>
          <w:sz w:val="28"/>
          <w:szCs w:val="28"/>
        </w:rPr>
        <w:t>и</w:t>
      </w:r>
      <w:r w:rsidR="00430D56" w:rsidRPr="00480C1F">
        <w:rPr>
          <w:sz w:val="28"/>
          <w:szCs w:val="28"/>
        </w:rPr>
        <w:t>тарная классификация предприятий, сооружений и иных объектов. Новая реда</w:t>
      </w:r>
      <w:r w:rsidR="00430D56" w:rsidRPr="00480C1F">
        <w:rPr>
          <w:sz w:val="28"/>
          <w:szCs w:val="28"/>
        </w:rPr>
        <w:t>к</w:t>
      </w:r>
      <w:r w:rsidR="00430D56" w:rsidRPr="00480C1F">
        <w:rPr>
          <w:sz w:val="28"/>
          <w:szCs w:val="28"/>
        </w:rPr>
        <w:t>ция»;</w:t>
      </w:r>
    </w:p>
    <w:p w:rsidR="00430D56" w:rsidRPr="00480C1F" w:rsidRDefault="00430D56" w:rsidP="007A1A23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закрытие площадки размещения снежных отвалов по ул. Сухарной;</w:t>
      </w:r>
    </w:p>
    <w:p w:rsidR="00430D56" w:rsidRPr="00480C1F" w:rsidRDefault="00430D56" w:rsidP="007A1A23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недопущение организации свалок бытовых и промышленных отходов;</w:t>
      </w:r>
    </w:p>
    <w:p w:rsidR="00430D56" w:rsidRPr="00480C1F" w:rsidRDefault="00430D56" w:rsidP="007A1A23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организация сбора и вывоза мусора с территорий автостоянок;</w:t>
      </w:r>
    </w:p>
    <w:p w:rsidR="00430D56" w:rsidRPr="00480C1F" w:rsidRDefault="00430D56" w:rsidP="007A1A23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 xml:space="preserve">совершенствование системы управления обращения с отходами: </w:t>
      </w:r>
    </w:p>
    <w:p w:rsidR="00430D56" w:rsidRPr="00480C1F" w:rsidRDefault="00430D56" w:rsidP="007A1A23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предварительная сортировка отходов (селективный сбор мусора);</w:t>
      </w:r>
    </w:p>
    <w:p w:rsidR="00430D56" w:rsidRPr="00480C1F" w:rsidRDefault="00430D56" w:rsidP="007A1A23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минимизация отходов;</w:t>
      </w:r>
    </w:p>
    <w:p w:rsidR="00430D56" w:rsidRPr="00480C1F" w:rsidRDefault="00430D56" w:rsidP="007A1A23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использование отходов в качестве вторичного сырья.</w:t>
      </w:r>
    </w:p>
    <w:p w:rsidR="00430D56" w:rsidRDefault="00430D56" w:rsidP="00430D56">
      <w:pPr>
        <w:pStyle w:val="S8"/>
        <w:suppressAutoHyphens w:val="0"/>
        <w:spacing w:line="240" w:lineRule="auto"/>
        <w:rPr>
          <w:sz w:val="28"/>
          <w:szCs w:val="28"/>
        </w:rPr>
      </w:pPr>
    </w:p>
    <w:p w:rsidR="007A1A23" w:rsidRDefault="00430D56" w:rsidP="007A1A23">
      <w:pPr>
        <w:pStyle w:val="S8"/>
        <w:suppressAutoHyphens w:val="0"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6.5. </w:t>
      </w:r>
      <w:r w:rsidRPr="00077B5E">
        <w:rPr>
          <w:b/>
          <w:sz w:val="28"/>
          <w:szCs w:val="28"/>
        </w:rPr>
        <w:t xml:space="preserve">Мероприятия, направленные на снижение воздействия </w:t>
      </w:r>
      <w:proofErr w:type="gramStart"/>
      <w:r w:rsidRPr="00077B5E">
        <w:rPr>
          <w:b/>
          <w:sz w:val="28"/>
          <w:szCs w:val="28"/>
        </w:rPr>
        <w:t>физических</w:t>
      </w:r>
      <w:proofErr w:type="gramEnd"/>
      <w:r w:rsidRPr="00077B5E">
        <w:rPr>
          <w:b/>
          <w:sz w:val="28"/>
          <w:szCs w:val="28"/>
        </w:rPr>
        <w:t xml:space="preserve"> </w:t>
      </w:r>
    </w:p>
    <w:p w:rsidR="00430D56" w:rsidRDefault="00430D56" w:rsidP="007A1A23">
      <w:pPr>
        <w:pStyle w:val="S8"/>
        <w:suppressAutoHyphens w:val="0"/>
        <w:spacing w:line="240" w:lineRule="auto"/>
        <w:ind w:firstLine="0"/>
        <w:jc w:val="center"/>
        <w:rPr>
          <w:b/>
          <w:sz w:val="28"/>
          <w:szCs w:val="28"/>
        </w:rPr>
      </w:pPr>
      <w:r w:rsidRPr="00077B5E">
        <w:rPr>
          <w:b/>
          <w:sz w:val="28"/>
          <w:szCs w:val="28"/>
        </w:rPr>
        <w:t>факторов по снижени</w:t>
      </w:r>
      <w:r w:rsidR="007A1A23">
        <w:rPr>
          <w:b/>
          <w:sz w:val="28"/>
          <w:szCs w:val="28"/>
        </w:rPr>
        <w:t>ю электромагнитного загрязнения</w:t>
      </w:r>
    </w:p>
    <w:p w:rsidR="00430D56" w:rsidRPr="00077B5E" w:rsidRDefault="00430D56" w:rsidP="00430D56">
      <w:pPr>
        <w:pStyle w:val="S8"/>
        <w:suppressAutoHyphens w:val="0"/>
        <w:spacing w:line="240" w:lineRule="auto"/>
        <w:jc w:val="center"/>
        <w:rPr>
          <w:b/>
          <w:sz w:val="28"/>
          <w:szCs w:val="28"/>
        </w:rPr>
      </w:pPr>
    </w:p>
    <w:p w:rsidR="00430D56" w:rsidRPr="00480C1F" w:rsidRDefault="003C72DD" w:rsidP="00430D56">
      <w:pPr>
        <w:pStyle w:val="S8"/>
        <w:suppressAutoHyphens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</w:t>
      </w:r>
      <w:r w:rsidR="00430D56" w:rsidRPr="00480C1F">
        <w:rPr>
          <w:sz w:val="28"/>
          <w:szCs w:val="28"/>
        </w:rPr>
        <w:t>рганизация контроля предельно-допустимых уровней электромагнитного излучения (далее – ЭМИ) от источников электромагнитных излучений;</w:t>
      </w:r>
    </w:p>
    <w:p w:rsidR="00430D56" w:rsidRDefault="00430D56" w:rsidP="00430D56">
      <w:pPr>
        <w:pStyle w:val="S8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lastRenderedPageBreak/>
        <w:t>организация и соблюдение охранных зон и зон ограничения застройки от источников ЭМИ.</w:t>
      </w:r>
    </w:p>
    <w:p w:rsidR="00430D56" w:rsidRPr="00480C1F" w:rsidRDefault="00430D56" w:rsidP="00430D56">
      <w:pPr>
        <w:pStyle w:val="S8"/>
        <w:spacing w:line="240" w:lineRule="auto"/>
        <w:rPr>
          <w:sz w:val="28"/>
          <w:szCs w:val="28"/>
        </w:rPr>
      </w:pPr>
    </w:p>
    <w:p w:rsidR="00430D56" w:rsidRDefault="00430D56" w:rsidP="003C72DD">
      <w:pPr>
        <w:pStyle w:val="S8"/>
        <w:spacing w:line="240" w:lineRule="auto"/>
        <w:ind w:firstLine="0"/>
        <w:jc w:val="center"/>
        <w:rPr>
          <w:b/>
          <w:sz w:val="28"/>
          <w:szCs w:val="28"/>
        </w:rPr>
      </w:pPr>
      <w:r w:rsidRPr="00077B5E">
        <w:rPr>
          <w:b/>
          <w:sz w:val="28"/>
          <w:szCs w:val="28"/>
        </w:rPr>
        <w:t>6.6. Мероприятия, направленные на снижение воздействия физических факторов по обеспе</w:t>
      </w:r>
      <w:r w:rsidR="003C72DD">
        <w:rPr>
          <w:b/>
          <w:sz w:val="28"/>
          <w:szCs w:val="28"/>
        </w:rPr>
        <w:t>чению радиационной безопасности</w:t>
      </w:r>
    </w:p>
    <w:p w:rsidR="003B185D" w:rsidRPr="00077B5E" w:rsidRDefault="003B185D" w:rsidP="00430D56">
      <w:pPr>
        <w:pStyle w:val="S8"/>
        <w:spacing w:line="240" w:lineRule="auto"/>
        <w:jc w:val="center"/>
        <w:rPr>
          <w:b/>
          <w:sz w:val="28"/>
          <w:szCs w:val="28"/>
        </w:rPr>
      </w:pPr>
    </w:p>
    <w:p w:rsidR="00430D56" w:rsidRPr="00480C1F" w:rsidRDefault="00CA7D51" w:rsidP="00430D56">
      <w:pPr>
        <w:pStyle w:val="S8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</w:t>
      </w:r>
      <w:r w:rsidR="00430D56" w:rsidRPr="00480C1F">
        <w:rPr>
          <w:sz w:val="28"/>
          <w:szCs w:val="28"/>
        </w:rPr>
        <w:t>существление радиационного мониторинга на месте осуществления дезактивационных работ (УРЗ № 147);</w:t>
      </w:r>
    </w:p>
    <w:p w:rsidR="00430D56" w:rsidRPr="00480C1F" w:rsidRDefault="00430D56" w:rsidP="00430D56">
      <w:pPr>
        <w:pStyle w:val="S8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 xml:space="preserve">регулярное обследование зданий и сооружений на содержание радона в пределах выявленных </w:t>
      </w:r>
      <w:proofErr w:type="spellStart"/>
      <w:r w:rsidRPr="00480C1F">
        <w:rPr>
          <w:sz w:val="28"/>
          <w:szCs w:val="28"/>
        </w:rPr>
        <w:t>радоноопасных</w:t>
      </w:r>
      <w:proofErr w:type="spellEnd"/>
      <w:r w:rsidRPr="00480C1F">
        <w:rPr>
          <w:sz w:val="28"/>
          <w:szCs w:val="28"/>
        </w:rPr>
        <w:t xml:space="preserve"> зон;</w:t>
      </w:r>
    </w:p>
    <w:p w:rsidR="00430D56" w:rsidRPr="00480C1F" w:rsidRDefault="00430D56" w:rsidP="00430D56">
      <w:pPr>
        <w:pStyle w:val="S8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 xml:space="preserve">проведение контроля радиационной обстановки и </w:t>
      </w:r>
      <w:proofErr w:type="spellStart"/>
      <w:r w:rsidRPr="00480C1F">
        <w:rPr>
          <w:sz w:val="28"/>
          <w:szCs w:val="28"/>
        </w:rPr>
        <w:t>радоноопасности</w:t>
      </w:r>
      <w:proofErr w:type="spellEnd"/>
      <w:r w:rsidRPr="00480C1F">
        <w:rPr>
          <w:sz w:val="28"/>
          <w:szCs w:val="28"/>
        </w:rPr>
        <w:t xml:space="preserve"> при отводе земельных участков для нового строительства.</w:t>
      </w:r>
    </w:p>
    <w:p w:rsidR="00430D56" w:rsidRPr="00480C1F" w:rsidRDefault="00430D56" w:rsidP="00430D56">
      <w:pPr>
        <w:jc w:val="center"/>
        <w:rPr>
          <w:b/>
        </w:rPr>
      </w:pPr>
      <w:bookmarkStart w:id="26" w:name="_Toc287025499"/>
      <w:bookmarkStart w:id="27" w:name="_Toc287107273"/>
      <w:bookmarkStart w:id="28" w:name="_Toc294799595"/>
    </w:p>
    <w:p w:rsidR="00430D56" w:rsidRDefault="00430D56" w:rsidP="00430D56">
      <w:pPr>
        <w:ind w:firstLine="0"/>
        <w:jc w:val="center"/>
        <w:rPr>
          <w:b/>
        </w:rPr>
      </w:pPr>
      <w:r>
        <w:rPr>
          <w:b/>
        </w:rPr>
        <w:t>7</w:t>
      </w:r>
      <w:r w:rsidRPr="00480C1F">
        <w:rPr>
          <w:b/>
        </w:rPr>
        <w:t>. Технико-экономические показатели</w:t>
      </w:r>
      <w:bookmarkEnd w:id="26"/>
      <w:bookmarkEnd w:id="27"/>
      <w:bookmarkEnd w:id="28"/>
    </w:p>
    <w:p w:rsidR="00430D56" w:rsidRDefault="00430D56" w:rsidP="00430D56">
      <w:pPr>
        <w:spacing w:line="240" w:lineRule="atLeast"/>
        <w:ind w:firstLine="0"/>
        <w:jc w:val="center"/>
      </w:pPr>
    </w:p>
    <w:p w:rsidR="003B185D" w:rsidRPr="00006BF7" w:rsidRDefault="003B185D" w:rsidP="003B185D">
      <w:pPr>
        <w:ind w:firstLine="708"/>
        <w:jc w:val="right"/>
      </w:pPr>
      <w:r w:rsidRPr="00006BF7">
        <w:t>Таблица 3</w:t>
      </w:r>
    </w:p>
    <w:p w:rsidR="00430D56" w:rsidRDefault="00430D56" w:rsidP="00430D56">
      <w:pPr>
        <w:spacing w:line="240" w:lineRule="atLeast"/>
        <w:ind w:firstLine="0"/>
        <w:jc w:val="center"/>
      </w:pPr>
      <w:r w:rsidRPr="00006BF7">
        <w:t>Основные показатели развития территории</w:t>
      </w:r>
    </w:p>
    <w:p w:rsidR="003B185D" w:rsidRPr="00006BF7" w:rsidRDefault="003B185D" w:rsidP="00430D56">
      <w:pPr>
        <w:spacing w:line="240" w:lineRule="atLeast"/>
        <w:ind w:firstLine="0"/>
        <w:jc w:val="center"/>
      </w:pP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1"/>
        <w:gridCol w:w="4536"/>
        <w:gridCol w:w="1275"/>
        <w:gridCol w:w="1594"/>
        <w:gridCol w:w="1559"/>
      </w:tblGrid>
      <w:tr w:rsidR="00430D56" w:rsidRPr="00006BF7" w:rsidTr="005D30FC">
        <w:trPr>
          <w:trHeight w:val="422"/>
        </w:trPr>
        <w:tc>
          <w:tcPr>
            <w:tcW w:w="1101" w:type="dxa"/>
            <w:vMerge w:val="restart"/>
            <w:shd w:val="clear" w:color="auto" w:fill="auto"/>
          </w:tcPr>
          <w:p w:rsidR="00430D56" w:rsidRPr="00006BF7" w:rsidRDefault="00430D56" w:rsidP="005D30FC">
            <w:pPr>
              <w:ind w:left="-712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№</w:t>
            </w:r>
          </w:p>
          <w:p w:rsidR="00430D56" w:rsidRPr="00006BF7" w:rsidRDefault="00430D56" w:rsidP="005D30FC">
            <w:pPr>
              <w:ind w:left="-712"/>
              <w:jc w:val="center"/>
              <w:rPr>
                <w:color w:val="000000"/>
              </w:rPr>
            </w:pPr>
            <w:proofErr w:type="spellStart"/>
            <w:proofErr w:type="gramStart"/>
            <w:r w:rsidRPr="00006BF7">
              <w:rPr>
                <w:color w:val="000000"/>
              </w:rPr>
              <w:t>п</w:t>
            </w:r>
            <w:proofErr w:type="spellEnd"/>
            <w:proofErr w:type="gramEnd"/>
            <w:r w:rsidRPr="00006BF7">
              <w:rPr>
                <w:color w:val="000000"/>
              </w:rPr>
              <w:t>/</w:t>
            </w:r>
            <w:proofErr w:type="spellStart"/>
            <w:r w:rsidRPr="00006BF7">
              <w:rPr>
                <w:color w:val="000000"/>
              </w:rPr>
              <w:t>п</w:t>
            </w:r>
            <w:proofErr w:type="spellEnd"/>
          </w:p>
        </w:tc>
        <w:tc>
          <w:tcPr>
            <w:tcW w:w="4536" w:type="dxa"/>
            <w:vMerge w:val="restart"/>
            <w:shd w:val="clear" w:color="auto" w:fill="auto"/>
          </w:tcPr>
          <w:p w:rsidR="00430D56" w:rsidRPr="00006BF7" w:rsidRDefault="00430D56" w:rsidP="005D30FC">
            <w:pPr>
              <w:ind w:firstLine="34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Наименование зоны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Един</w:t>
            </w:r>
            <w:r w:rsidRPr="00006BF7">
              <w:rPr>
                <w:color w:val="000000"/>
              </w:rPr>
              <w:t>и</w:t>
            </w:r>
            <w:r w:rsidRPr="00006BF7">
              <w:rPr>
                <w:color w:val="000000"/>
              </w:rPr>
              <w:t>цы и</w:t>
            </w:r>
            <w:r w:rsidRPr="00006BF7">
              <w:rPr>
                <w:color w:val="000000"/>
              </w:rPr>
              <w:t>з</w:t>
            </w:r>
            <w:r w:rsidRPr="00006BF7">
              <w:rPr>
                <w:color w:val="000000"/>
              </w:rPr>
              <w:t>мерения</w:t>
            </w:r>
          </w:p>
        </w:tc>
        <w:tc>
          <w:tcPr>
            <w:tcW w:w="1594" w:type="dxa"/>
            <w:vMerge w:val="restart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</w:pPr>
            <w:r w:rsidRPr="00006BF7">
              <w:t>Состояние на 2014 год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</w:pPr>
            <w:r w:rsidRPr="00006BF7">
              <w:t>Состояние на 2030 год</w:t>
            </w:r>
          </w:p>
        </w:tc>
      </w:tr>
      <w:tr w:rsidR="00430D56" w:rsidRPr="00006BF7" w:rsidTr="00CA7D51">
        <w:trPr>
          <w:trHeight w:val="374"/>
        </w:trPr>
        <w:tc>
          <w:tcPr>
            <w:tcW w:w="1101" w:type="dxa"/>
            <w:vMerge/>
            <w:shd w:val="clear" w:color="auto" w:fill="auto"/>
          </w:tcPr>
          <w:p w:rsidR="00430D56" w:rsidRPr="00006BF7" w:rsidRDefault="00430D56" w:rsidP="00430D56">
            <w:pPr>
              <w:jc w:val="center"/>
              <w:rPr>
                <w:color w:val="000000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430D56" w:rsidRPr="00006BF7" w:rsidRDefault="00430D56" w:rsidP="00430D56">
            <w:pPr>
              <w:rPr>
                <w:color w:val="000000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430D56" w:rsidRPr="00006BF7" w:rsidRDefault="00430D56" w:rsidP="00430D56">
            <w:pPr>
              <w:jc w:val="center"/>
              <w:rPr>
                <w:color w:val="000000"/>
              </w:rPr>
            </w:pPr>
          </w:p>
        </w:tc>
        <w:tc>
          <w:tcPr>
            <w:tcW w:w="1594" w:type="dxa"/>
            <w:vMerge/>
            <w:shd w:val="clear" w:color="auto" w:fill="auto"/>
          </w:tcPr>
          <w:p w:rsidR="00430D56" w:rsidRPr="00006BF7" w:rsidRDefault="00430D56" w:rsidP="00430D56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30D56" w:rsidRPr="00006BF7" w:rsidRDefault="00430D56" w:rsidP="00430D56">
            <w:pPr>
              <w:jc w:val="center"/>
              <w:rPr>
                <w:color w:val="000000"/>
              </w:rPr>
            </w:pPr>
          </w:p>
        </w:tc>
      </w:tr>
    </w:tbl>
    <w:p w:rsidR="003B185D" w:rsidRPr="003B185D" w:rsidRDefault="003B185D">
      <w:pPr>
        <w:rPr>
          <w:sz w:val="2"/>
        </w:rPr>
      </w:pP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1"/>
        <w:gridCol w:w="4536"/>
        <w:gridCol w:w="1275"/>
        <w:gridCol w:w="1594"/>
        <w:gridCol w:w="1559"/>
      </w:tblGrid>
      <w:tr w:rsidR="00430D56" w:rsidRPr="00006BF7" w:rsidTr="005271F0">
        <w:trPr>
          <w:trHeight w:val="283"/>
          <w:tblHeader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430D56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430D56" w:rsidRPr="00006BF7" w:rsidRDefault="00430D56" w:rsidP="00430D56">
            <w:pPr>
              <w:ind w:firstLine="34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3</w:t>
            </w:r>
          </w:p>
        </w:tc>
        <w:tc>
          <w:tcPr>
            <w:tcW w:w="1594" w:type="dxa"/>
            <w:shd w:val="clear" w:color="auto" w:fill="auto"/>
          </w:tcPr>
          <w:p w:rsidR="00430D56" w:rsidRPr="00006BF7" w:rsidRDefault="00430D56" w:rsidP="00430D56">
            <w:pPr>
              <w:ind w:firstLine="33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430D56" w:rsidRPr="00006BF7" w:rsidRDefault="00430D56" w:rsidP="00430D56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5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CA7D51" w:rsidP="005D30F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430D56" w:rsidRPr="00006BF7" w:rsidRDefault="00430D56" w:rsidP="00430D56">
            <w:pPr>
              <w:ind w:firstLine="0"/>
              <w:rPr>
                <w:color w:val="000000"/>
              </w:rPr>
            </w:pPr>
            <w:r w:rsidRPr="00006BF7">
              <w:t>Территория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06BF7">
              <w:rPr>
                <w:rFonts w:ascii="Times New Roman" w:hAnsi="Times New Roman"/>
                <w:sz w:val="26"/>
                <w:szCs w:val="26"/>
              </w:rPr>
              <w:t>1</w:t>
            </w:r>
            <w:r w:rsidR="00CA7D51">
              <w:rPr>
                <w:rFonts w:ascii="Times New Roman" w:hAnsi="Times New Roman"/>
                <w:sz w:val="26"/>
                <w:szCs w:val="26"/>
              </w:rPr>
              <w:t>.1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sz w:val="26"/>
                <w:szCs w:val="26"/>
              </w:rPr>
            </w:pPr>
            <w:r>
              <w:t>Р</w:t>
            </w:r>
            <w:r w:rsidRPr="00006BF7">
              <w:t>екреационн</w:t>
            </w:r>
            <w:r>
              <w:t>ые</w:t>
            </w:r>
            <w:r w:rsidRPr="00006BF7">
              <w:t xml:space="preserve"> </w:t>
            </w:r>
            <w:r>
              <w:t>зоны</w:t>
            </w:r>
            <w:r w:rsidRPr="00006BF7">
              <w:t>, в том числе: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3457,26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3587,54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1.1</w:t>
            </w:r>
            <w:r w:rsidR="00CA7D51">
              <w:rPr>
                <w:rFonts w:ascii="Times New Roman" w:hAnsi="Times New Roman"/>
                <w:sz w:val="28"/>
                <w:szCs w:val="28"/>
              </w:rPr>
              <w:t>.1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widowControl w:val="0"/>
              <w:ind w:firstLine="0"/>
            </w:pPr>
            <w:r>
              <w:t>Зон</w:t>
            </w:r>
            <w:r w:rsidR="00CA7D51">
              <w:t>а</w:t>
            </w:r>
            <w:r>
              <w:t xml:space="preserve"> </w:t>
            </w:r>
            <w:proofErr w:type="gramStart"/>
            <w:r>
              <w:t>природную</w:t>
            </w:r>
            <w:proofErr w:type="gramEnd"/>
            <w:r>
              <w:t xml:space="preserve"> (Р-1)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rPr>
                <w:lang w:val="en-US"/>
              </w:rPr>
              <w:t>3025</w:t>
            </w:r>
            <w:r w:rsidRPr="00A9287D">
              <w:t>,26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3101,67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1.</w:t>
            </w:r>
            <w:r w:rsidR="00CA7D51">
              <w:rPr>
                <w:rFonts w:ascii="Times New Roman" w:hAnsi="Times New Roman"/>
                <w:sz w:val="28"/>
                <w:szCs w:val="28"/>
              </w:rPr>
              <w:t>1.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widowControl w:val="0"/>
              <w:ind w:firstLine="0"/>
            </w:pPr>
            <w:r>
              <w:t>Зон</w:t>
            </w:r>
            <w:r w:rsidR="00CA7D51">
              <w:t>а</w:t>
            </w:r>
            <w:r>
              <w:t xml:space="preserve"> озеленения (Р-2)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184,39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278,12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1.</w:t>
            </w:r>
            <w:r w:rsidR="00CA7D51">
              <w:rPr>
                <w:rFonts w:ascii="Times New Roman" w:hAnsi="Times New Roman"/>
                <w:sz w:val="28"/>
                <w:szCs w:val="28"/>
              </w:rPr>
              <w:t>1.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widowControl w:val="0"/>
              <w:ind w:firstLine="0"/>
            </w:pPr>
            <w:r w:rsidRPr="00006BF7">
              <w:t>Зо</w:t>
            </w:r>
            <w:r>
              <w:t>н</w:t>
            </w:r>
            <w:r w:rsidR="00CA7D51">
              <w:t>а</w:t>
            </w:r>
            <w:r>
              <w:t xml:space="preserve"> отдыха и оздоровления (Р-3)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226,92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191,03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1.</w:t>
            </w:r>
            <w:r w:rsidR="00CA7D51">
              <w:rPr>
                <w:rFonts w:ascii="Times New Roman" w:hAnsi="Times New Roman"/>
                <w:sz w:val="28"/>
                <w:szCs w:val="28"/>
              </w:rPr>
              <w:t>1.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BF7">
              <w:rPr>
                <w:rFonts w:ascii="Times New Roman" w:hAnsi="Times New Roman"/>
                <w:sz w:val="28"/>
                <w:szCs w:val="28"/>
              </w:rPr>
              <w:t>Зон</w:t>
            </w:r>
            <w:r w:rsidR="00CA7D51">
              <w:rPr>
                <w:rFonts w:ascii="Times New Roman" w:hAnsi="Times New Roman"/>
                <w:sz w:val="28"/>
                <w:szCs w:val="28"/>
              </w:rPr>
              <w:t>а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 xml:space="preserve"> объектов спортивного назн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>а</w:t>
            </w:r>
            <w:r w:rsidRPr="00006BF7">
              <w:rPr>
                <w:rFonts w:ascii="Times New Roman" w:hAnsi="Times New Roman"/>
                <w:sz w:val="28"/>
                <w:szCs w:val="28"/>
              </w:rPr>
              <w:t>чения (Р-4)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20,69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16,72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1.2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Общественно-деловые зоны</w:t>
            </w:r>
            <w:r w:rsidRPr="00006BF7">
              <w:t>, в том числе</w:t>
            </w:r>
            <w:r w:rsidRPr="00006BF7">
              <w:rPr>
                <w:color w:val="000000"/>
              </w:rPr>
              <w:t>: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42,11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78,98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1.2.1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Зон</w:t>
            </w:r>
            <w:r w:rsidR="00CA7D51">
              <w:rPr>
                <w:color w:val="000000"/>
              </w:rPr>
              <w:t>а</w:t>
            </w:r>
            <w:r w:rsidRPr="00006BF7">
              <w:rPr>
                <w:color w:val="000000"/>
              </w:rPr>
              <w:t xml:space="preserve"> делового, общественного и коммерческого назначения (ОД-1)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tcBorders>
              <w:bottom w:val="single" w:sz="4" w:space="0" w:color="auto"/>
            </w:tcBorders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24,00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29,75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1.2.2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</w:tcPr>
          <w:p w:rsidR="00430D56" w:rsidRPr="00006BF7" w:rsidRDefault="00430D56" w:rsidP="005D30FC">
            <w:pPr>
              <w:widowControl w:val="0"/>
              <w:ind w:firstLine="0"/>
            </w:pPr>
            <w:r w:rsidRPr="00006BF7">
              <w:t>Зон</w:t>
            </w:r>
            <w:r w:rsidR="00CA7D51">
              <w:t>а</w:t>
            </w:r>
            <w:r w:rsidRPr="00006BF7">
              <w:t xml:space="preserve"> объектов среднего профе</w:t>
            </w:r>
            <w:r w:rsidRPr="00006BF7">
              <w:t>с</w:t>
            </w:r>
            <w:r w:rsidRPr="00006BF7">
              <w:t>сионального и высшего образов</w:t>
            </w:r>
            <w:r w:rsidRPr="00006BF7">
              <w:t>а</w:t>
            </w:r>
            <w:r w:rsidRPr="00006BF7">
              <w:t>ния, научно-исследовательских о</w:t>
            </w:r>
            <w:r w:rsidRPr="00006BF7">
              <w:t>р</w:t>
            </w:r>
            <w:r w:rsidRPr="00006BF7">
              <w:t>ганизаций (ОД-2)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tcBorders>
              <w:top w:val="single" w:sz="4" w:space="0" w:color="auto"/>
            </w:tcBorders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5,49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napToGrid w:val="0"/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5,72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1.2.3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Зон</w:t>
            </w:r>
            <w:r w:rsidR="00CA7D51">
              <w:rPr>
                <w:color w:val="000000"/>
              </w:rPr>
              <w:t>а</w:t>
            </w:r>
            <w:r w:rsidRPr="00006BF7">
              <w:rPr>
                <w:color w:val="000000"/>
              </w:rPr>
              <w:t xml:space="preserve"> объектов здравоохранения (ОД-3)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11,17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14,11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1.2.4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Зон</w:t>
            </w:r>
            <w:r w:rsidR="00CA7D51">
              <w:rPr>
                <w:color w:val="000000"/>
              </w:rPr>
              <w:t>а</w:t>
            </w:r>
            <w:r w:rsidRPr="00006BF7">
              <w:rPr>
                <w:color w:val="000000"/>
              </w:rPr>
              <w:t xml:space="preserve"> специализированной общес</w:t>
            </w:r>
            <w:r w:rsidRPr="00006BF7">
              <w:rPr>
                <w:color w:val="000000"/>
              </w:rPr>
              <w:t>т</w:t>
            </w:r>
            <w:r w:rsidRPr="00006BF7">
              <w:rPr>
                <w:color w:val="000000"/>
              </w:rPr>
              <w:t xml:space="preserve">венной застройки </w:t>
            </w:r>
            <w:r w:rsidRPr="00006BF7">
              <w:t>(ОД-4)</w:t>
            </w:r>
            <w:r w:rsidR="00CA7D51">
              <w:t>, в том числе</w:t>
            </w:r>
            <w:r w:rsidRPr="00006BF7">
              <w:rPr>
                <w:color w:val="000000"/>
              </w:rPr>
              <w:t>: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0,52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8,04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1.2.4.1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proofErr w:type="spellStart"/>
            <w:r w:rsidRPr="00006BF7">
              <w:rPr>
                <w:color w:val="000000"/>
              </w:rPr>
              <w:t>Подзон</w:t>
            </w:r>
            <w:r w:rsidR="00CA7D51">
              <w:rPr>
                <w:color w:val="000000"/>
              </w:rPr>
              <w:t>а</w:t>
            </w:r>
            <w:proofErr w:type="spellEnd"/>
            <w:r w:rsidRPr="00006BF7">
              <w:rPr>
                <w:color w:val="000000"/>
              </w:rPr>
              <w:t xml:space="preserve"> специализированной м</w:t>
            </w:r>
            <w:r w:rsidRPr="00006BF7">
              <w:rPr>
                <w:color w:val="000000"/>
              </w:rPr>
              <w:t>а</w:t>
            </w:r>
            <w:r w:rsidRPr="00006BF7">
              <w:rPr>
                <w:color w:val="000000"/>
              </w:rPr>
              <w:t>лоэтажной общественной застро</w:t>
            </w:r>
            <w:r w:rsidRPr="00006BF7">
              <w:rPr>
                <w:color w:val="000000"/>
              </w:rPr>
              <w:t>й</w:t>
            </w:r>
            <w:r w:rsidRPr="00006BF7">
              <w:rPr>
                <w:color w:val="000000"/>
              </w:rPr>
              <w:t>ки (ОД-4.1)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0,52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8,04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lastRenderedPageBreak/>
              <w:t>1.2.5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Зон</w:t>
            </w:r>
            <w:r w:rsidR="00CA7D51"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 </w:t>
            </w:r>
            <w:r w:rsidRPr="00006BF7">
              <w:rPr>
                <w:color w:val="000000"/>
              </w:rPr>
              <w:t>объектов дошкольного, н</w:t>
            </w:r>
            <w:r w:rsidRPr="00006BF7">
              <w:rPr>
                <w:color w:val="000000"/>
              </w:rPr>
              <w:t>а</w:t>
            </w:r>
            <w:r w:rsidRPr="00006BF7">
              <w:rPr>
                <w:color w:val="000000"/>
              </w:rPr>
              <w:t>чального общего, основного общ</w:t>
            </w:r>
            <w:r w:rsidRPr="00006BF7">
              <w:rPr>
                <w:color w:val="000000"/>
              </w:rPr>
              <w:t>е</w:t>
            </w:r>
            <w:r w:rsidRPr="00006BF7">
              <w:rPr>
                <w:color w:val="000000"/>
              </w:rPr>
              <w:t>го и среднего (полного) общего о</w:t>
            </w:r>
            <w:r w:rsidRPr="00006BF7">
              <w:rPr>
                <w:color w:val="000000"/>
              </w:rPr>
              <w:t>б</w:t>
            </w:r>
            <w:r w:rsidRPr="00006BF7">
              <w:rPr>
                <w:color w:val="000000"/>
              </w:rPr>
              <w:t>разования (ОД</w:t>
            </w:r>
            <w:r w:rsidRPr="00006BF7">
              <w:rPr>
                <w:color w:val="000000"/>
              </w:rPr>
              <w:noBreakHyphen/>
              <w:t>5)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0,93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13,32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1.3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Жилые зоны</w:t>
            </w:r>
            <w:r w:rsidRPr="00006BF7">
              <w:t>, в том числе</w:t>
            </w:r>
            <w:r w:rsidRPr="00006BF7">
              <w:rPr>
                <w:color w:val="000000"/>
              </w:rPr>
              <w:t>: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262,8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403,26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1.3.1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widowControl w:val="0"/>
              <w:ind w:firstLine="0"/>
            </w:pPr>
            <w:r w:rsidRPr="00006BF7">
              <w:rPr>
                <w:color w:val="000000"/>
              </w:rPr>
              <w:t>Зон</w:t>
            </w:r>
            <w:r w:rsidR="00CA7D51">
              <w:rPr>
                <w:color w:val="000000"/>
              </w:rPr>
              <w:t>а</w:t>
            </w:r>
            <w:r w:rsidRPr="00006BF7">
              <w:rPr>
                <w:color w:val="000000"/>
              </w:rPr>
              <w:t xml:space="preserve"> застройки жилыми домами смешанной этажности (Ж-1)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8,96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27,67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1.3.2</w:t>
            </w:r>
          </w:p>
        </w:tc>
        <w:tc>
          <w:tcPr>
            <w:tcW w:w="4536" w:type="dxa"/>
            <w:shd w:val="clear" w:color="auto" w:fill="auto"/>
          </w:tcPr>
          <w:p w:rsidR="00430D56" w:rsidRPr="00A9287D" w:rsidRDefault="00430D56" w:rsidP="005D30FC">
            <w:pPr>
              <w:tabs>
                <w:tab w:val="left" w:pos="10440"/>
              </w:tabs>
              <w:autoSpaceDE w:val="0"/>
              <w:autoSpaceDN w:val="0"/>
              <w:adjustRightInd w:val="0"/>
              <w:ind w:right="5" w:firstLine="0"/>
              <w:outlineLvl w:val="3"/>
            </w:pPr>
            <w:r w:rsidRPr="00006BF7">
              <w:t>Зон</w:t>
            </w:r>
            <w:r w:rsidR="00CA7D51">
              <w:t>а</w:t>
            </w:r>
            <w:r w:rsidRPr="00006BF7">
              <w:t xml:space="preserve"> застройки малоэтажными ж</w:t>
            </w:r>
            <w:r w:rsidRPr="00006BF7">
              <w:t>и</w:t>
            </w:r>
            <w:r w:rsidRPr="00006BF7">
              <w:t>лыми домами (Ж-2)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2,07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76923C"/>
              </w:rPr>
            </w:pPr>
            <w:r w:rsidRPr="00A9287D">
              <w:t>13,66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1.3.3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widowControl w:val="0"/>
              <w:ind w:firstLine="0"/>
            </w:pPr>
            <w:r w:rsidRPr="00006BF7">
              <w:rPr>
                <w:color w:val="000000"/>
              </w:rPr>
              <w:t>Зон</w:t>
            </w:r>
            <w:r w:rsidR="00CA7D51">
              <w:rPr>
                <w:color w:val="000000"/>
              </w:rPr>
              <w:t>а</w:t>
            </w:r>
            <w:r w:rsidRPr="00006BF7">
              <w:rPr>
                <w:color w:val="000000"/>
              </w:rPr>
              <w:t xml:space="preserve"> застройки </w:t>
            </w:r>
            <w:proofErr w:type="spellStart"/>
            <w:r w:rsidRPr="00006BF7">
              <w:rPr>
                <w:color w:val="000000"/>
              </w:rPr>
              <w:t>среднеэтажными</w:t>
            </w:r>
            <w:proofErr w:type="spellEnd"/>
            <w:r w:rsidRPr="00006BF7">
              <w:rPr>
                <w:color w:val="000000"/>
              </w:rPr>
              <w:t xml:space="preserve"> жилыми домами (Ж-3)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662B42" w:rsidP="005D30FC">
            <w:pPr>
              <w:ind w:left="-108" w:right="-108" w:firstLine="0"/>
              <w:jc w:val="center"/>
            </w:pPr>
            <w:r>
              <w:t>-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76923C"/>
              </w:rPr>
            </w:pPr>
            <w:r w:rsidRPr="00A9287D">
              <w:t>0,36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1.3.4</w:t>
            </w:r>
          </w:p>
        </w:tc>
        <w:tc>
          <w:tcPr>
            <w:tcW w:w="4536" w:type="dxa"/>
            <w:shd w:val="clear" w:color="auto" w:fill="auto"/>
          </w:tcPr>
          <w:p w:rsidR="00430D56" w:rsidRPr="00A9287D" w:rsidRDefault="00430D56" w:rsidP="005D30FC">
            <w:pPr>
              <w:widowControl w:val="0"/>
              <w:ind w:firstLine="0"/>
            </w:pPr>
            <w:r w:rsidRPr="00006BF7">
              <w:rPr>
                <w:color w:val="000000"/>
              </w:rPr>
              <w:t>Зон</w:t>
            </w:r>
            <w:r w:rsidR="00CA7D51">
              <w:rPr>
                <w:color w:val="000000"/>
              </w:rPr>
              <w:t>а</w:t>
            </w:r>
            <w:r w:rsidRPr="00006BF7">
              <w:rPr>
                <w:color w:val="000000"/>
              </w:rPr>
              <w:t xml:space="preserve"> застройки индивидуальными жилыми домами (Ж-6)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152,86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193,01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1.3.5</w:t>
            </w:r>
          </w:p>
        </w:tc>
        <w:tc>
          <w:tcPr>
            <w:tcW w:w="4536" w:type="dxa"/>
            <w:shd w:val="clear" w:color="auto" w:fill="auto"/>
          </w:tcPr>
          <w:p w:rsidR="00430D56" w:rsidRPr="00A9287D" w:rsidRDefault="00430D56" w:rsidP="005D30FC">
            <w:pPr>
              <w:widowControl w:val="0"/>
              <w:ind w:firstLine="0"/>
            </w:pPr>
            <w:r w:rsidRPr="00006BF7">
              <w:t>Зон</w:t>
            </w:r>
            <w:r w:rsidR="00CA7D51">
              <w:t>а</w:t>
            </w:r>
            <w:r w:rsidRPr="00006BF7">
              <w:t xml:space="preserve"> застройки сезонного прож</w:t>
            </w:r>
            <w:r w:rsidRPr="00006BF7">
              <w:t>и</w:t>
            </w:r>
            <w:r>
              <w:t>вания (Ж-7)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98,91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168,56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1.4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Производственные зоны</w:t>
            </w:r>
            <w:r w:rsidRPr="00006BF7">
              <w:t>, в том числе</w:t>
            </w:r>
            <w:r w:rsidRPr="00006BF7">
              <w:rPr>
                <w:color w:val="000000"/>
              </w:rPr>
              <w:t>: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tcBorders>
              <w:bottom w:val="single" w:sz="4" w:space="0" w:color="auto"/>
            </w:tcBorders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25,55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19,91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1.4.1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>
              <w:rPr>
                <w:rFonts w:eastAsia="Calibri"/>
                <w:lang w:eastAsia="en-US"/>
              </w:rPr>
              <w:t>З</w:t>
            </w:r>
            <w:r w:rsidRPr="0014076A">
              <w:rPr>
                <w:rFonts w:eastAsia="Calibri"/>
                <w:lang w:eastAsia="en-US"/>
              </w:rPr>
              <w:t>он</w:t>
            </w:r>
            <w:r w:rsidR="00CA7D51">
              <w:rPr>
                <w:rFonts w:eastAsia="Calibri"/>
                <w:lang w:eastAsia="en-US"/>
              </w:rPr>
              <w:t>а</w:t>
            </w:r>
            <w:r w:rsidRPr="0014076A">
              <w:rPr>
                <w:rFonts w:eastAsia="Calibri"/>
                <w:lang w:eastAsia="en-US"/>
              </w:rPr>
              <w:t xml:space="preserve"> производственных объектов с различными нормативами возде</w:t>
            </w:r>
            <w:r w:rsidRPr="0014076A">
              <w:rPr>
                <w:rFonts w:eastAsia="Calibri"/>
                <w:lang w:eastAsia="en-US"/>
              </w:rPr>
              <w:t>й</w:t>
            </w:r>
            <w:r w:rsidRPr="0014076A">
              <w:rPr>
                <w:rFonts w:eastAsia="Calibri"/>
                <w:lang w:eastAsia="en-US"/>
              </w:rPr>
              <w:t>ствия на окружающую среду (П-1)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tcBorders>
              <w:top w:val="single" w:sz="4" w:space="0" w:color="auto"/>
            </w:tcBorders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3,93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430D56" w:rsidRPr="00A9287D" w:rsidRDefault="00662B42" w:rsidP="005D30FC">
            <w:pPr>
              <w:pStyle w:val="afc"/>
              <w:widowControl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t>-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1.4.</w:t>
            </w:r>
            <w:r>
              <w:rPr>
                <w:color w:val="000000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Зон</w:t>
            </w:r>
            <w:r w:rsidR="00CA7D51">
              <w:rPr>
                <w:color w:val="000000"/>
              </w:rPr>
              <w:t>а</w:t>
            </w:r>
            <w:r w:rsidRPr="00006BF7">
              <w:rPr>
                <w:color w:val="000000"/>
              </w:rPr>
              <w:t xml:space="preserve"> коммунальных и складских объектов (П-2)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29,48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19,91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1.5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Зоны инженерной и транспортной инфраструктур</w:t>
            </w:r>
            <w:r>
              <w:rPr>
                <w:color w:val="000000"/>
              </w:rPr>
              <w:t>,</w:t>
            </w:r>
            <w:r w:rsidRPr="00006BF7">
              <w:t xml:space="preserve"> в том числе</w:t>
            </w:r>
            <w:r w:rsidRPr="00006BF7">
              <w:rPr>
                <w:color w:val="000000"/>
              </w:rPr>
              <w:t>: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220,59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251,68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1.5.1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Зон</w:t>
            </w:r>
            <w:r w:rsidR="00CA7D51">
              <w:rPr>
                <w:color w:val="000000"/>
              </w:rPr>
              <w:t>а</w:t>
            </w:r>
            <w:r w:rsidRPr="00006BF7">
              <w:rPr>
                <w:color w:val="000000"/>
              </w:rPr>
              <w:t xml:space="preserve"> сооружений и коммуникаций железнодорожного транспорта </w:t>
            </w:r>
            <w:r w:rsidR="002C35A4">
              <w:rPr>
                <w:color w:val="000000"/>
              </w:rPr>
              <w:br/>
            </w:r>
            <w:r w:rsidRPr="00006BF7">
              <w:rPr>
                <w:color w:val="000000"/>
              </w:rPr>
              <w:t>(ИТ-1)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9,21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8,99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1.5.2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Зон</w:t>
            </w:r>
            <w:r w:rsidR="00CA7D51">
              <w:rPr>
                <w:color w:val="000000"/>
              </w:rPr>
              <w:t>а</w:t>
            </w:r>
            <w:r w:rsidRPr="00006BF7">
              <w:rPr>
                <w:color w:val="000000"/>
              </w:rPr>
              <w:t xml:space="preserve"> сооружений и коммуникаций автомобильного, речного, возду</w:t>
            </w:r>
            <w:r w:rsidRPr="00006BF7">
              <w:rPr>
                <w:color w:val="000000"/>
              </w:rPr>
              <w:t>ш</w:t>
            </w:r>
            <w:r w:rsidRPr="00006BF7">
              <w:rPr>
                <w:color w:val="000000"/>
              </w:rPr>
              <w:t>ного транспорта, метрополитена (ИТ-2)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0,83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4,29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1.5.3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Зон</w:t>
            </w:r>
            <w:r w:rsidR="00CA7D51">
              <w:rPr>
                <w:color w:val="000000"/>
              </w:rPr>
              <w:t>а</w:t>
            </w:r>
            <w:r w:rsidRPr="00006BF7">
              <w:rPr>
                <w:color w:val="000000"/>
              </w:rPr>
              <w:t xml:space="preserve"> улично-дорожной сети (ИТ-3)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198,3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221,81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1.5.4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Зон</w:t>
            </w:r>
            <w:r w:rsidR="00CA7D51">
              <w:rPr>
                <w:color w:val="000000"/>
              </w:rPr>
              <w:t>а</w:t>
            </w:r>
            <w:r w:rsidRPr="00006BF7">
              <w:rPr>
                <w:color w:val="000000"/>
              </w:rPr>
              <w:t xml:space="preserve"> объектов инженерной инфр</w:t>
            </w:r>
            <w:r w:rsidRPr="00006BF7">
              <w:rPr>
                <w:color w:val="000000"/>
              </w:rPr>
              <w:t>а</w:t>
            </w:r>
            <w:r w:rsidRPr="00006BF7">
              <w:rPr>
                <w:color w:val="000000"/>
              </w:rPr>
              <w:t>структуры (ИТ-4)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12,25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16,59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5D30FC" w:rsidP="005D30F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="00430D56">
              <w:rPr>
                <w:color w:val="000000"/>
              </w:rPr>
              <w:t>6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E62EFF">
            <w:pPr>
              <w:widowControl w:val="0"/>
              <w:ind w:firstLine="0"/>
            </w:pPr>
            <w:r w:rsidRPr="00006BF7">
              <w:t>Зоны специального назначения, в том числе: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208,72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177,03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1.6</w:t>
            </w:r>
            <w:r w:rsidR="005D30FC">
              <w:rPr>
                <w:color w:val="000000"/>
              </w:rPr>
              <w:t>.1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widowControl w:val="0"/>
              <w:ind w:firstLine="0"/>
            </w:pPr>
            <w:r w:rsidRPr="00006BF7">
              <w:t>Зо</w:t>
            </w:r>
            <w:r>
              <w:t>н</w:t>
            </w:r>
            <w:r w:rsidR="00CA7D51">
              <w:t>а</w:t>
            </w:r>
            <w:r>
              <w:t xml:space="preserve"> кладбищ и крематориев (С-1)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158,6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158,99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:rsidR="00430D56" w:rsidRPr="00006BF7" w:rsidRDefault="005D30FC" w:rsidP="005D30F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1.6.2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430D56" w:rsidRPr="00006BF7" w:rsidRDefault="00430D56" w:rsidP="005D30FC">
            <w:pPr>
              <w:widowControl w:val="0"/>
              <w:ind w:firstLine="0"/>
            </w:pPr>
            <w:r w:rsidRPr="00006BF7">
              <w:t>Зон</w:t>
            </w:r>
            <w:r w:rsidR="00CA7D51">
              <w:t>а</w:t>
            </w:r>
            <w:r w:rsidRPr="00006BF7">
              <w:t xml:space="preserve"> военных и иных режим</w:t>
            </w:r>
            <w:r w:rsidR="005D30FC">
              <w:t>ных объектов и территорий (С-3)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tcBorders>
              <w:bottom w:val="single" w:sz="4" w:space="0" w:color="auto"/>
            </w:tcBorders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50,12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18,04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0D56" w:rsidRPr="00006BF7" w:rsidRDefault="005D30FC" w:rsidP="005D30FC">
            <w:pPr>
              <w:pStyle w:val="afc"/>
              <w:widowControl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430D56" w:rsidRPr="00006BF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0D56" w:rsidRPr="00006BF7" w:rsidRDefault="00430D56" w:rsidP="005D30FC">
            <w:pPr>
              <w:widowControl w:val="0"/>
              <w:ind w:firstLine="0"/>
            </w:pPr>
            <w:r w:rsidRPr="00006BF7">
              <w:rPr>
                <w:rFonts w:eastAsia="Calibri"/>
                <w:lang w:eastAsia="en-US"/>
              </w:rPr>
              <w:t>Зоны сельскохозяйственного и</w:t>
            </w:r>
            <w:r w:rsidRPr="00006BF7">
              <w:rPr>
                <w:rFonts w:eastAsia="Calibri"/>
                <w:lang w:eastAsia="en-US"/>
              </w:rPr>
              <w:t>с</w:t>
            </w:r>
            <w:r w:rsidRPr="00006BF7">
              <w:rPr>
                <w:rFonts w:eastAsia="Calibri"/>
                <w:lang w:eastAsia="en-US"/>
              </w:rPr>
              <w:t>пользования</w:t>
            </w:r>
            <w:r>
              <w:rPr>
                <w:rFonts w:eastAsia="Calibri"/>
                <w:lang w:eastAsia="en-US"/>
              </w:rPr>
              <w:t>,</w:t>
            </w:r>
            <w:r w:rsidRPr="00006BF7">
              <w:t xml:space="preserve"> в том числе</w:t>
            </w:r>
            <w:r w:rsidRPr="00006BF7">
              <w:rPr>
                <w:rFonts w:eastAsia="Calibri"/>
                <w:lang w:eastAsia="en-US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га</w:t>
            </w:r>
          </w:p>
        </w:tc>
        <w:tc>
          <w:tcPr>
            <w:tcW w:w="1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72,88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</w:tcPr>
          <w:p w:rsidR="00430D56" w:rsidRPr="00006BF7" w:rsidRDefault="005D30FC" w:rsidP="005D30FC">
            <w:pPr>
              <w:pStyle w:val="afc"/>
              <w:widowControl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430D56" w:rsidRPr="00006BF7">
              <w:rPr>
                <w:rFonts w:ascii="Times New Roman" w:hAnsi="Times New Roman"/>
                <w:sz w:val="28"/>
                <w:szCs w:val="28"/>
              </w:rPr>
              <w:t>7.1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</w:tcPr>
          <w:p w:rsidR="00430D56" w:rsidRPr="00006BF7" w:rsidRDefault="00430D56" w:rsidP="005D30FC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</w:pPr>
            <w:r w:rsidRPr="00006BF7">
              <w:rPr>
                <w:rFonts w:eastAsia="Calibri"/>
                <w:lang w:eastAsia="en-US"/>
              </w:rPr>
              <w:t>Зон</w:t>
            </w:r>
            <w:r w:rsidR="00CA7D51">
              <w:rPr>
                <w:rFonts w:eastAsia="Calibri"/>
                <w:lang w:eastAsia="en-US"/>
              </w:rPr>
              <w:t>а</w:t>
            </w:r>
            <w:r w:rsidRPr="00006BF7">
              <w:rPr>
                <w:rFonts w:eastAsia="Calibri"/>
                <w:lang w:eastAsia="en-US"/>
              </w:rPr>
              <w:t xml:space="preserve"> ведения садоводства и ог</w:t>
            </w:r>
            <w:r w:rsidRPr="00006BF7">
              <w:rPr>
                <w:rFonts w:eastAsia="Calibri"/>
                <w:lang w:eastAsia="en-US"/>
              </w:rPr>
              <w:t>о</w:t>
            </w:r>
            <w:r w:rsidRPr="00006BF7">
              <w:rPr>
                <w:rFonts w:eastAsia="Calibri"/>
                <w:lang w:eastAsia="en-US"/>
              </w:rPr>
              <w:t>родничества (СХ-1)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га</w:t>
            </w:r>
          </w:p>
        </w:tc>
        <w:tc>
          <w:tcPr>
            <w:tcW w:w="1594" w:type="dxa"/>
            <w:tcBorders>
              <w:top w:val="single" w:sz="4" w:space="0" w:color="auto"/>
            </w:tcBorders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72,88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1.</w:t>
            </w:r>
            <w:r w:rsidR="005D30FC">
              <w:rPr>
                <w:color w:val="000000"/>
              </w:rPr>
              <w:t>8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 xml:space="preserve">Зоны стоянок автомобильного </w:t>
            </w:r>
            <w:r w:rsidRPr="00006BF7">
              <w:rPr>
                <w:color w:val="000000"/>
              </w:rPr>
              <w:lastRenderedPageBreak/>
              <w:t>транспорта</w:t>
            </w:r>
            <w:r>
              <w:rPr>
                <w:color w:val="000000"/>
              </w:rPr>
              <w:t xml:space="preserve">, </w:t>
            </w:r>
            <w:r w:rsidRPr="00006BF7">
              <w:t>в том числе</w:t>
            </w:r>
            <w:r w:rsidRPr="00006BF7">
              <w:rPr>
                <w:color w:val="000000"/>
              </w:rPr>
              <w:t>: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lastRenderedPageBreak/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9,93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11,60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lastRenderedPageBreak/>
              <w:t>1.</w:t>
            </w:r>
            <w:r w:rsidR="005D30FC">
              <w:rPr>
                <w:color w:val="000000"/>
              </w:rPr>
              <w:t>8</w:t>
            </w:r>
            <w:r w:rsidRPr="00006BF7">
              <w:rPr>
                <w:color w:val="000000"/>
              </w:rPr>
              <w:t>.1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Зон</w:t>
            </w:r>
            <w:r w:rsidR="00CA7D51">
              <w:rPr>
                <w:color w:val="000000"/>
              </w:rPr>
              <w:t>а</w:t>
            </w:r>
            <w:r w:rsidRPr="00006BF7">
              <w:rPr>
                <w:color w:val="000000"/>
              </w:rPr>
              <w:t xml:space="preserve"> автомобильных стоянок</w:t>
            </w:r>
            <w:r w:rsidR="005D30FC">
              <w:rPr>
                <w:color w:val="000000"/>
              </w:rPr>
              <w:t xml:space="preserve"> </w:t>
            </w:r>
            <w:r w:rsidR="008E44D2">
              <w:rPr>
                <w:color w:val="000000"/>
              </w:rPr>
              <w:br/>
            </w:r>
            <w:r w:rsidRPr="00006BF7">
              <w:rPr>
                <w:color w:val="000000"/>
              </w:rPr>
              <w:t>(СА-1)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9,93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87D">
              <w:rPr>
                <w:rFonts w:ascii="Times New Roman" w:hAnsi="Times New Roman"/>
                <w:sz w:val="28"/>
                <w:szCs w:val="28"/>
              </w:rPr>
              <w:t>11,60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1.</w:t>
            </w:r>
            <w:r w:rsidR="005D30FC">
              <w:rPr>
                <w:color w:val="000000"/>
              </w:rPr>
              <w:t>9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Прочие территории</w:t>
            </w:r>
            <w:r w:rsidR="005D30FC">
              <w:rPr>
                <w:color w:val="000000"/>
              </w:rPr>
              <w:t>: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226,23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-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1.</w:t>
            </w:r>
            <w:r w:rsidR="005D30FC">
              <w:rPr>
                <w:color w:val="000000"/>
              </w:rPr>
              <w:t>9</w:t>
            </w:r>
            <w:r w:rsidRPr="00006BF7">
              <w:rPr>
                <w:color w:val="000000"/>
              </w:rPr>
              <w:t>.1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proofErr w:type="gramStart"/>
            <w:r w:rsidRPr="00006BF7">
              <w:rPr>
                <w:color w:val="000000"/>
              </w:rPr>
              <w:t>Неиспользуем</w:t>
            </w:r>
            <w:r w:rsidR="005D30FC">
              <w:rPr>
                <w:color w:val="000000"/>
              </w:rPr>
              <w:t>ые</w:t>
            </w:r>
            <w:r w:rsidRPr="00006BF7">
              <w:rPr>
                <w:color w:val="000000"/>
              </w:rPr>
              <w:t xml:space="preserve"> территории, в том числе предоставленной для з</w:t>
            </w:r>
            <w:r w:rsidRPr="00006BF7">
              <w:rPr>
                <w:color w:val="000000"/>
              </w:rPr>
              <w:t>а</w:t>
            </w:r>
            <w:r w:rsidRPr="00006BF7">
              <w:rPr>
                <w:color w:val="000000"/>
              </w:rPr>
              <w:t>стройки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га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130,97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t>0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1.</w:t>
            </w:r>
            <w:r w:rsidR="005D30FC">
              <w:rPr>
                <w:color w:val="000000"/>
              </w:rPr>
              <w:t>10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Обеспеченность озеленением о</w:t>
            </w:r>
            <w:r w:rsidRPr="00006BF7">
              <w:rPr>
                <w:color w:val="000000"/>
              </w:rPr>
              <w:t>б</w:t>
            </w:r>
            <w:r w:rsidRPr="00006BF7">
              <w:rPr>
                <w:color w:val="000000"/>
              </w:rPr>
              <w:t>щего пользования</w:t>
            </w:r>
          </w:p>
        </w:tc>
        <w:tc>
          <w:tcPr>
            <w:tcW w:w="1275" w:type="dxa"/>
            <w:shd w:val="clear" w:color="auto" w:fill="auto"/>
          </w:tcPr>
          <w:p w:rsidR="00B667CC" w:rsidRDefault="00430D56" w:rsidP="00B667CC">
            <w:pPr>
              <w:ind w:left="57" w:right="57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кв. м/</w:t>
            </w:r>
          </w:p>
          <w:p w:rsidR="00430D56" w:rsidRPr="00A9287D" w:rsidRDefault="003B185D" w:rsidP="00B667CC">
            <w:pPr>
              <w:ind w:left="57" w:right="57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чел</w:t>
            </w:r>
            <w:r w:rsidR="008E44D2">
              <w:rPr>
                <w:color w:val="000000"/>
              </w:rPr>
              <w:t>.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968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2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430D56" w:rsidRPr="00A9287D" w:rsidRDefault="00430D56" w:rsidP="005D30FC">
            <w:pPr>
              <w:ind w:right="-108" w:firstLine="0"/>
              <w:rPr>
                <w:color w:val="000000"/>
              </w:rPr>
            </w:pPr>
            <w:r w:rsidRPr="00A9287D">
              <w:t>Население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2.1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Численность населения</w:t>
            </w:r>
          </w:p>
        </w:tc>
        <w:tc>
          <w:tcPr>
            <w:tcW w:w="1275" w:type="dxa"/>
            <w:shd w:val="clear" w:color="auto" w:fill="auto"/>
          </w:tcPr>
          <w:p w:rsidR="008E44D2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тыс. </w:t>
            </w:r>
          </w:p>
          <w:p w:rsidR="00430D56" w:rsidRPr="00A9287D" w:rsidRDefault="003B185D" w:rsidP="00B667C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человек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t>9019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32023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2.2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Плотность населения планирово</w:t>
            </w:r>
            <w:r w:rsidRPr="00006BF7">
              <w:rPr>
                <w:color w:val="000000"/>
              </w:rPr>
              <w:t>ч</w:t>
            </w:r>
            <w:r w:rsidRPr="00006BF7">
              <w:rPr>
                <w:color w:val="000000"/>
              </w:rPr>
              <w:t>ного района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чел./</w:t>
            </w:r>
            <w:proofErr w:type="gramStart"/>
            <w:r w:rsidRPr="00A9287D">
              <w:rPr>
                <w:color w:val="000000"/>
              </w:rPr>
              <w:t>га</w:t>
            </w:r>
            <w:proofErr w:type="gramEnd"/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1,99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7,07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2.3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Плотность населения территорий жилой застройки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чел./</w:t>
            </w:r>
            <w:proofErr w:type="gramStart"/>
            <w:r w:rsidRPr="00A9287D">
              <w:rPr>
                <w:color w:val="000000"/>
              </w:rPr>
              <w:t>га</w:t>
            </w:r>
            <w:proofErr w:type="gramEnd"/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t>48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121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</w:pPr>
            <w:r w:rsidRPr="00006BF7">
              <w:rPr>
                <w:color w:val="000000"/>
              </w:rPr>
              <w:t>3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430D56" w:rsidRPr="00A9287D" w:rsidRDefault="00430D56" w:rsidP="005D30FC">
            <w:pPr>
              <w:ind w:right="-108" w:firstLine="0"/>
            </w:pPr>
            <w:r w:rsidRPr="00A9287D">
              <w:rPr>
                <w:color w:val="000000"/>
              </w:rPr>
              <w:t>Жилищный фонд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3.1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Средняя обеспеченность населения общей площадью жилья</w:t>
            </w:r>
          </w:p>
        </w:tc>
        <w:tc>
          <w:tcPr>
            <w:tcW w:w="1275" w:type="dxa"/>
            <w:shd w:val="clear" w:color="auto" w:fill="auto"/>
          </w:tcPr>
          <w:p w:rsidR="00DF771B" w:rsidRDefault="00430D56" w:rsidP="00DF771B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кв. </w:t>
            </w:r>
            <w:r w:rsidR="00DF771B">
              <w:rPr>
                <w:color w:val="000000"/>
              </w:rPr>
              <w:t>м/</w:t>
            </w:r>
          </w:p>
          <w:p w:rsidR="00430D56" w:rsidRPr="00A9287D" w:rsidRDefault="00430D56" w:rsidP="00DF771B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чел.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29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24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3.2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Общий объем жилищного фонда, в том числе:</w:t>
            </w:r>
          </w:p>
        </w:tc>
        <w:tc>
          <w:tcPr>
            <w:tcW w:w="1275" w:type="dxa"/>
            <w:shd w:val="clear" w:color="auto" w:fill="auto"/>
          </w:tcPr>
          <w:p w:rsidR="00B667CC" w:rsidRDefault="00430D56" w:rsidP="00B667C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тыс. </w:t>
            </w:r>
          </w:p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кв. </w:t>
            </w:r>
            <w:r w:rsidRPr="00A9287D">
              <w:rPr>
                <w:color w:val="000000"/>
              </w:rPr>
              <w:t>м</w:t>
            </w:r>
          </w:p>
        </w:tc>
        <w:tc>
          <w:tcPr>
            <w:tcW w:w="1594" w:type="dxa"/>
            <w:shd w:val="clear" w:color="auto" w:fill="auto"/>
            <w:noWrap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261,55</w:t>
            </w:r>
          </w:p>
        </w:tc>
        <w:tc>
          <w:tcPr>
            <w:tcW w:w="1559" w:type="dxa"/>
            <w:shd w:val="clear" w:color="auto" w:fill="auto"/>
            <w:noWrap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rPr>
                <w:color w:val="000000"/>
              </w:rPr>
              <w:t>786,55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3.2.1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Многоквартирная многоэтажная застройка</w:t>
            </w:r>
          </w:p>
        </w:tc>
        <w:tc>
          <w:tcPr>
            <w:tcW w:w="1275" w:type="dxa"/>
            <w:shd w:val="clear" w:color="auto" w:fill="auto"/>
          </w:tcPr>
          <w:p w:rsidR="00B667CC" w:rsidRDefault="00430D56" w:rsidP="00B667CC">
            <w:pPr>
              <w:ind w:left="57" w:right="57" w:firstLine="0"/>
              <w:jc w:val="center"/>
              <w:rPr>
                <w:color w:val="000000"/>
              </w:rPr>
            </w:pPr>
            <w:r w:rsidRPr="000C17E1">
              <w:rPr>
                <w:color w:val="000000"/>
              </w:rPr>
              <w:t xml:space="preserve">тыс. </w:t>
            </w:r>
          </w:p>
          <w:p w:rsidR="00430D56" w:rsidRDefault="00430D56" w:rsidP="00B667CC">
            <w:pPr>
              <w:ind w:left="57" w:right="57" w:firstLine="0"/>
              <w:jc w:val="center"/>
            </w:pPr>
            <w:r w:rsidRPr="000C17E1">
              <w:rPr>
                <w:color w:val="000000"/>
              </w:rPr>
              <w:t>кв. м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88,83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501,31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3.2.2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Малоэтажная и индивидуальная з</w:t>
            </w:r>
            <w:r w:rsidRPr="00006BF7">
              <w:rPr>
                <w:color w:val="000000"/>
              </w:rPr>
              <w:t>а</w:t>
            </w:r>
            <w:r w:rsidRPr="00006BF7">
              <w:rPr>
                <w:color w:val="000000"/>
              </w:rPr>
              <w:t>стройка</w:t>
            </w:r>
          </w:p>
        </w:tc>
        <w:tc>
          <w:tcPr>
            <w:tcW w:w="1275" w:type="dxa"/>
            <w:shd w:val="clear" w:color="auto" w:fill="auto"/>
          </w:tcPr>
          <w:p w:rsidR="00B667CC" w:rsidRDefault="00430D56" w:rsidP="00B667CC">
            <w:pPr>
              <w:ind w:left="57" w:right="57" w:firstLine="0"/>
              <w:jc w:val="center"/>
              <w:rPr>
                <w:color w:val="000000"/>
              </w:rPr>
            </w:pPr>
            <w:r w:rsidRPr="000C17E1">
              <w:rPr>
                <w:color w:val="000000"/>
              </w:rPr>
              <w:t xml:space="preserve">тыс. </w:t>
            </w:r>
          </w:p>
          <w:p w:rsidR="00430D56" w:rsidRDefault="00430D56" w:rsidP="00B667CC">
            <w:pPr>
              <w:ind w:left="57" w:right="57" w:firstLine="0"/>
              <w:jc w:val="center"/>
            </w:pPr>
            <w:r w:rsidRPr="000C17E1">
              <w:rPr>
                <w:color w:val="000000"/>
              </w:rPr>
              <w:t>кв. м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172,72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185,28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3.3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Существующий сохраняемый ж</w:t>
            </w:r>
            <w:r w:rsidRPr="00006BF7">
              <w:rPr>
                <w:color w:val="000000"/>
              </w:rPr>
              <w:t>и</w:t>
            </w:r>
            <w:r w:rsidRPr="00006BF7">
              <w:rPr>
                <w:color w:val="000000"/>
              </w:rPr>
              <w:t>лищный фонд.</w:t>
            </w:r>
          </w:p>
        </w:tc>
        <w:tc>
          <w:tcPr>
            <w:tcW w:w="1275" w:type="dxa"/>
            <w:shd w:val="clear" w:color="auto" w:fill="auto"/>
          </w:tcPr>
          <w:p w:rsidR="00B667CC" w:rsidRDefault="00430D56" w:rsidP="00B667CC">
            <w:pPr>
              <w:ind w:left="57" w:right="57" w:firstLine="0"/>
              <w:jc w:val="center"/>
              <w:rPr>
                <w:color w:val="000000"/>
              </w:rPr>
            </w:pPr>
            <w:r w:rsidRPr="000C17E1">
              <w:rPr>
                <w:color w:val="000000"/>
              </w:rPr>
              <w:t xml:space="preserve">тыс. </w:t>
            </w:r>
          </w:p>
          <w:p w:rsidR="00430D56" w:rsidRDefault="00430D56" w:rsidP="00B667CC">
            <w:pPr>
              <w:ind w:left="57" w:right="57" w:firstLine="0"/>
              <w:jc w:val="center"/>
            </w:pPr>
            <w:r w:rsidRPr="000C17E1">
              <w:rPr>
                <w:color w:val="000000"/>
              </w:rPr>
              <w:t>кв. м</w:t>
            </w:r>
          </w:p>
        </w:tc>
        <w:tc>
          <w:tcPr>
            <w:tcW w:w="1594" w:type="dxa"/>
            <w:shd w:val="clear" w:color="auto" w:fill="auto"/>
            <w:noWrap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216,19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3.4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Снос жилищного фонда, в том чи</w:t>
            </w:r>
            <w:r w:rsidRPr="00006BF7">
              <w:rPr>
                <w:color w:val="000000"/>
              </w:rPr>
              <w:t>с</w:t>
            </w:r>
            <w:r w:rsidRPr="00006BF7">
              <w:rPr>
                <w:color w:val="000000"/>
              </w:rPr>
              <w:t>ле:</w:t>
            </w:r>
          </w:p>
        </w:tc>
        <w:tc>
          <w:tcPr>
            <w:tcW w:w="1275" w:type="dxa"/>
            <w:shd w:val="clear" w:color="auto" w:fill="auto"/>
          </w:tcPr>
          <w:p w:rsidR="00B667CC" w:rsidRDefault="00430D56" w:rsidP="00B667CC">
            <w:pPr>
              <w:ind w:left="57" w:right="57" w:firstLine="0"/>
              <w:jc w:val="center"/>
              <w:rPr>
                <w:color w:val="000000"/>
              </w:rPr>
            </w:pPr>
            <w:r w:rsidRPr="000C17E1">
              <w:rPr>
                <w:color w:val="000000"/>
              </w:rPr>
              <w:t xml:space="preserve">тыс. </w:t>
            </w:r>
          </w:p>
          <w:p w:rsidR="00430D56" w:rsidRDefault="00430D56" w:rsidP="00B667CC">
            <w:pPr>
              <w:ind w:left="57" w:right="57" w:firstLine="0"/>
              <w:jc w:val="center"/>
            </w:pPr>
            <w:r w:rsidRPr="000C17E1">
              <w:rPr>
                <w:color w:val="000000"/>
              </w:rPr>
              <w:t>кв. м</w:t>
            </w:r>
          </w:p>
        </w:tc>
        <w:tc>
          <w:tcPr>
            <w:tcW w:w="1594" w:type="dxa"/>
            <w:shd w:val="clear" w:color="auto" w:fill="auto"/>
            <w:noWrap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45,36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5D30FC" w:rsidP="005D30F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3.4.1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Малоэтажная и индивидуальная з</w:t>
            </w:r>
            <w:r w:rsidRPr="00006BF7">
              <w:rPr>
                <w:color w:val="000000"/>
              </w:rPr>
              <w:t>а</w:t>
            </w:r>
            <w:r w:rsidRPr="00006BF7">
              <w:rPr>
                <w:color w:val="000000"/>
              </w:rPr>
              <w:t>стройка</w:t>
            </w:r>
          </w:p>
        </w:tc>
        <w:tc>
          <w:tcPr>
            <w:tcW w:w="1275" w:type="dxa"/>
            <w:shd w:val="clear" w:color="auto" w:fill="auto"/>
          </w:tcPr>
          <w:p w:rsidR="00B667CC" w:rsidRDefault="00430D56" w:rsidP="00B667CC">
            <w:pPr>
              <w:ind w:left="57" w:right="57" w:firstLine="0"/>
              <w:jc w:val="center"/>
              <w:rPr>
                <w:color w:val="000000"/>
              </w:rPr>
            </w:pPr>
            <w:r w:rsidRPr="000C17E1">
              <w:rPr>
                <w:color w:val="000000"/>
              </w:rPr>
              <w:t xml:space="preserve">тыс. </w:t>
            </w:r>
          </w:p>
          <w:p w:rsidR="00430D56" w:rsidRDefault="00430D56" w:rsidP="00B667CC">
            <w:pPr>
              <w:ind w:left="57" w:right="57" w:firstLine="0"/>
              <w:jc w:val="center"/>
            </w:pPr>
            <w:r w:rsidRPr="000C17E1">
              <w:rPr>
                <w:color w:val="000000"/>
              </w:rPr>
              <w:t>кв. м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45,36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3.5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Объем нового жилищного стро</w:t>
            </w:r>
            <w:r w:rsidRPr="00006BF7">
              <w:rPr>
                <w:color w:val="000000"/>
              </w:rPr>
              <w:t>и</w:t>
            </w:r>
            <w:r w:rsidRPr="00006BF7">
              <w:rPr>
                <w:color w:val="000000"/>
              </w:rPr>
              <w:t>тельства</w:t>
            </w:r>
          </w:p>
        </w:tc>
        <w:tc>
          <w:tcPr>
            <w:tcW w:w="1275" w:type="dxa"/>
            <w:shd w:val="clear" w:color="auto" w:fill="auto"/>
          </w:tcPr>
          <w:p w:rsidR="00B667CC" w:rsidRDefault="00430D56" w:rsidP="00B667CC">
            <w:pPr>
              <w:ind w:left="57" w:right="57" w:firstLine="0"/>
              <w:jc w:val="center"/>
              <w:rPr>
                <w:color w:val="000000"/>
              </w:rPr>
            </w:pPr>
            <w:r w:rsidRPr="000C17E1">
              <w:rPr>
                <w:color w:val="000000"/>
              </w:rPr>
              <w:t xml:space="preserve">тыс. </w:t>
            </w:r>
          </w:p>
          <w:p w:rsidR="00430D56" w:rsidRDefault="00430D56" w:rsidP="00B667CC">
            <w:pPr>
              <w:ind w:left="57" w:right="57" w:firstLine="0"/>
              <w:jc w:val="center"/>
            </w:pPr>
            <w:r w:rsidRPr="000C17E1">
              <w:rPr>
                <w:color w:val="000000"/>
              </w:rPr>
              <w:t>кв. м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570,36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4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430D56" w:rsidRPr="00A9287D" w:rsidRDefault="00430D56" w:rsidP="005D30FC">
            <w:pPr>
              <w:ind w:right="-108" w:firstLine="33"/>
            </w:pPr>
            <w:r w:rsidRPr="00A9287D">
              <w:rPr>
                <w:color w:val="000000"/>
              </w:rPr>
              <w:t>Объекты социального и культурно-бытового обслуживания населения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4.1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Детские дошкольные учреждения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мест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1490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4.2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Общеобразовательные школы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мест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4058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4.3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Дома детского творчества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кв. м. площ</w:t>
            </w:r>
            <w:r w:rsidRPr="00A9287D">
              <w:rPr>
                <w:color w:val="000000"/>
              </w:rPr>
              <w:t>а</w:t>
            </w:r>
            <w:r w:rsidRPr="00A9287D">
              <w:rPr>
                <w:color w:val="000000"/>
              </w:rPr>
              <w:t>ди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500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4.4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Объект общей врачебной практики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объект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2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4.5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Предприятия торговли всех видов</w:t>
            </w:r>
          </w:p>
        </w:tc>
        <w:tc>
          <w:tcPr>
            <w:tcW w:w="1275" w:type="dxa"/>
            <w:shd w:val="clear" w:color="auto" w:fill="auto"/>
          </w:tcPr>
          <w:p w:rsidR="00B667CC" w:rsidRDefault="00430D56" w:rsidP="00B667C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тыс. </w:t>
            </w:r>
          </w:p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кв. </w:t>
            </w:r>
            <w:r w:rsidRPr="00A9287D">
              <w:rPr>
                <w:color w:val="000000"/>
              </w:rPr>
              <w:t>м торг</w:t>
            </w:r>
            <w:r w:rsidRPr="00A9287D">
              <w:rPr>
                <w:color w:val="000000"/>
              </w:rPr>
              <w:t>о</w:t>
            </w:r>
            <w:r w:rsidRPr="00A9287D">
              <w:rPr>
                <w:color w:val="000000"/>
              </w:rPr>
              <w:t xml:space="preserve">вой </w:t>
            </w:r>
            <w:r w:rsidRPr="00A9287D">
              <w:rPr>
                <w:color w:val="000000"/>
              </w:rPr>
              <w:lastRenderedPageBreak/>
              <w:t>площ</w:t>
            </w:r>
            <w:r w:rsidRPr="00A9287D">
              <w:rPr>
                <w:color w:val="000000"/>
              </w:rPr>
              <w:t>а</w:t>
            </w:r>
            <w:r w:rsidRPr="00A9287D">
              <w:rPr>
                <w:color w:val="000000"/>
              </w:rPr>
              <w:t>ди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lastRenderedPageBreak/>
              <w:t>-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60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lastRenderedPageBreak/>
              <w:t>4.6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Объекты общественного питания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место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500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4.7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Аптечные учреждения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объект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2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4.8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Отделения и пункты почтовой св</w:t>
            </w:r>
            <w:r w:rsidRPr="00006BF7">
              <w:rPr>
                <w:color w:val="000000"/>
              </w:rPr>
              <w:t>я</w:t>
            </w:r>
            <w:r w:rsidRPr="00006BF7">
              <w:rPr>
                <w:color w:val="000000"/>
              </w:rPr>
              <w:t>зи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5D30FC">
            <w:pPr>
              <w:ind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объект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1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4.9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Филиалы банков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объект (опер</w:t>
            </w:r>
            <w:r w:rsidRPr="00A9287D">
              <w:rPr>
                <w:color w:val="000000"/>
              </w:rPr>
              <w:t>а</w:t>
            </w:r>
            <w:r w:rsidRPr="00A9287D">
              <w:rPr>
                <w:color w:val="000000"/>
              </w:rPr>
              <w:t>ционное место)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2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4.10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Помещения жилищно-эксплуатационных служб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объект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1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4.11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Пожарные депо, пожарные части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B667CC">
            <w:pPr>
              <w:ind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объект (автом</w:t>
            </w:r>
            <w:r w:rsidRPr="00A9287D">
              <w:rPr>
                <w:color w:val="000000"/>
              </w:rPr>
              <w:t>о</w:t>
            </w:r>
            <w:r w:rsidRPr="00A9287D">
              <w:rPr>
                <w:color w:val="000000"/>
              </w:rPr>
              <w:t>билей)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2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</w:pPr>
            <w:r w:rsidRPr="00006BF7">
              <w:rPr>
                <w:color w:val="000000"/>
              </w:rPr>
              <w:t>5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430D56" w:rsidRPr="00A9287D" w:rsidRDefault="00430D56" w:rsidP="005D30FC">
            <w:pPr>
              <w:ind w:right="-108" w:firstLine="0"/>
            </w:pPr>
            <w:r w:rsidRPr="00A9287D">
              <w:rPr>
                <w:color w:val="000000"/>
              </w:rPr>
              <w:t>Транспортная инфраструктура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5.1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Протяженность улично-дорожной сети, в том числе: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км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-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50,13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5.1.1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Магистральные улицы, в том чи</w:t>
            </w:r>
            <w:r w:rsidRPr="00006BF7">
              <w:rPr>
                <w:color w:val="000000"/>
              </w:rPr>
              <w:t>с</w:t>
            </w:r>
            <w:r w:rsidRPr="00006BF7">
              <w:rPr>
                <w:color w:val="000000"/>
              </w:rPr>
              <w:t>ле: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км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-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12,26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5.1.1.1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proofErr w:type="gramStart"/>
            <w:r w:rsidRPr="00006BF7">
              <w:rPr>
                <w:color w:val="000000"/>
              </w:rPr>
              <w:t>Городские скоростного движения</w:t>
            </w:r>
            <w:proofErr w:type="gramEnd"/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км</w:t>
            </w:r>
          </w:p>
        </w:tc>
        <w:tc>
          <w:tcPr>
            <w:tcW w:w="1594" w:type="dxa"/>
            <w:tcBorders>
              <w:bottom w:val="single" w:sz="4" w:space="0" w:color="auto"/>
            </w:tcBorders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4,11</w:t>
            </w:r>
          </w:p>
        </w:tc>
      </w:tr>
      <w:tr w:rsidR="00430D56" w:rsidRPr="00006BF7" w:rsidTr="00B93E75">
        <w:trPr>
          <w:trHeight w:val="283"/>
        </w:trPr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5.1.1.2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proofErr w:type="gramStart"/>
            <w:r w:rsidRPr="00006BF7">
              <w:rPr>
                <w:color w:val="000000"/>
              </w:rPr>
              <w:t>Городские непрерывного движения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430D56" w:rsidRPr="00A9287D" w:rsidRDefault="00B93E75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км</w:t>
            </w:r>
          </w:p>
        </w:tc>
        <w:tc>
          <w:tcPr>
            <w:tcW w:w="1594" w:type="dxa"/>
            <w:tcBorders>
              <w:top w:val="single" w:sz="4" w:space="0" w:color="auto"/>
            </w:tcBorders>
            <w:shd w:val="clear" w:color="auto" w:fill="auto"/>
          </w:tcPr>
          <w:p w:rsidR="00430D56" w:rsidRPr="00A9287D" w:rsidRDefault="00B93E75" w:rsidP="005D30FC">
            <w:pPr>
              <w:ind w:left="-108" w:right="-108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5,33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5.1.1.3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proofErr w:type="gramStart"/>
            <w:r w:rsidRPr="00006BF7">
              <w:rPr>
                <w:color w:val="000000"/>
              </w:rPr>
              <w:t>Городские регулируемого движ</w:t>
            </w:r>
            <w:r w:rsidRPr="00006BF7">
              <w:rPr>
                <w:color w:val="000000"/>
              </w:rPr>
              <w:t>е</w:t>
            </w:r>
            <w:r w:rsidRPr="00006BF7">
              <w:rPr>
                <w:color w:val="000000"/>
              </w:rPr>
              <w:t>ния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км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-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2,82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5.1.2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Районного значения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км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A9287D">
              <w:t>17,79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5.1.3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Улицы местного значения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км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-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20,08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5.2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Плотность улично-дорожной сети</w:t>
            </w:r>
          </w:p>
        </w:tc>
        <w:tc>
          <w:tcPr>
            <w:tcW w:w="1275" w:type="dxa"/>
            <w:shd w:val="clear" w:color="auto" w:fill="auto"/>
          </w:tcPr>
          <w:p w:rsidR="00B667CC" w:rsidRDefault="00430D56" w:rsidP="00B667CC">
            <w:pPr>
              <w:ind w:firstLine="0"/>
              <w:jc w:val="center"/>
              <w:rPr>
                <w:color w:val="000000"/>
              </w:rPr>
            </w:pPr>
            <w:proofErr w:type="gramStart"/>
            <w:r w:rsidRPr="00A9287D">
              <w:rPr>
                <w:color w:val="000000"/>
              </w:rPr>
              <w:t>км</w:t>
            </w:r>
            <w:proofErr w:type="gramEnd"/>
            <w:r w:rsidRPr="00A9287D">
              <w:rPr>
                <w:color w:val="000000"/>
              </w:rPr>
              <w:t>/</w:t>
            </w:r>
          </w:p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кв. км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-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1,1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  <w:noWrap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5.3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Плотность магистральной сети</w:t>
            </w:r>
          </w:p>
        </w:tc>
        <w:tc>
          <w:tcPr>
            <w:tcW w:w="1275" w:type="dxa"/>
            <w:shd w:val="clear" w:color="auto" w:fill="auto"/>
          </w:tcPr>
          <w:p w:rsidR="00B667CC" w:rsidRDefault="00430D56" w:rsidP="00B667CC">
            <w:pPr>
              <w:ind w:firstLine="0"/>
              <w:jc w:val="center"/>
              <w:rPr>
                <w:color w:val="000000"/>
              </w:rPr>
            </w:pPr>
            <w:proofErr w:type="gramStart"/>
            <w:r w:rsidRPr="00A9287D">
              <w:rPr>
                <w:color w:val="000000"/>
              </w:rPr>
              <w:t>км</w:t>
            </w:r>
            <w:proofErr w:type="gramEnd"/>
            <w:r w:rsidRPr="00A9287D">
              <w:rPr>
                <w:color w:val="000000"/>
              </w:rPr>
              <w:t>/</w:t>
            </w:r>
          </w:p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кв. км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-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0,27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5.4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Протяженность линий обществе</w:t>
            </w:r>
            <w:r w:rsidRPr="00006BF7">
              <w:rPr>
                <w:color w:val="000000"/>
              </w:rPr>
              <w:t>н</w:t>
            </w:r>
            <w:r w:rsidRPr="00006BF7">
              <w:rPr>
                <w:color w:val="000000"/>
              </w:rPr>
              <w:t>ного транспорта, в том числе: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км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-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39,89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5.4.1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Автобуса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км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16,72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30,57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5.4.2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Троллейбуса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км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2,86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2,86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5.4.</w:t>
            </w:r>
            <w:r w:rsidR="005D30FC">
              <w:rPr>
                <w:color w:val="000000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Скоростного трамвая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км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-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4,00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5.4.</w:t>
            </w:r>
            <w:r w:rsidR="005D30FC">
              <w:rPr>
                <w:color w:val="000000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Детской железной дороги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км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5,32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5,32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5.5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Протяженность пешеходных бул</w:t>
            </w:r>
            <w:r w:rsidRPr="00006BF7">
              <w:rPr>
                <w:color w:val="000000"/>
              </w:rPr>
              <w:t>ь</w:t>
            </w:r>
            <w:r w:rsidRPr="00006BF7">
              <w:rPr>
                <w:color w:val="000000"/>
              </w:rPr>
              <w:t>варов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км</w:t>
            </w:r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-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39,34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5.6</w:t>
            </w:r>
          </w:p>
        </w:tc>
        <w:tc>
          <w:tcPr>
            <w:tcW w:w="4536" w:type="dxa"/>
            <w:shd w:val="clear" w:color="auto" w:fill="auto"/>
          </w:tcPr>
          <w:p w:rsidR="00430D56" w:rsidRPr="00006BF7" w:rsidRDefault="00430D56" w:rsidP="005D30FC">
            <w:pPr>
              <w:ind w:firstLine="0"/>
              <w:rPr>
                <w:color w:val="000000"/>
              </w:rPr>
            </w:pPr>
            <w:r w:rsidRPr="00006BF7">
              <w:rPr>
                <w:color w:val="000000"/>
              </w:rPr>
              <w:t>Парковочных мест, в гаражных комплексах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тыс.</w:t>
            </w:r>
          </w:p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proofErr w:type="spellStart"/>
            <w:r w:rsidRPr="00A9287D">
              <w:rPr>
                <w:color w:val="000000"/>
              </w:rPr>
              <w:t>маш</w:t>
            </w:r>
            <w:r w:rsidRPr="00A9287D">
              <w:rPr>
                <w:color w:val="000000"/>
              </w:rPr>
              <w:t>и</w:t>
            </w:r>
            <w:r w:rsidRPr="00A9287D">
              <w:rPr>
                <w:color w:val="000000"/>
              </w:rPr>
              <w:t>номест</w:t>
            </w:r>
            <w:proofErr w:type="spellEnd"/>
          </w:p>
        </w:tc>
        <w:tc>
          <w:tcPr>
            <w:tcW w:w="1594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-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</w:pPr>
            <w:r w:rsidRPr="00A9287D">
              <w:t>1,28</w:t>
            </w:r>
          </w:p>
        </w:tc>
      </w:tr>
      <w:tr w:rsidR="00430D56" w:rsidRPr="00006BF7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6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430D56" w:rsidRPr="00A9287D" w:rsidRDefault="00430D56" w:rsidP="005D30FC">
            <w:pPr>
              <w:ind w:right="-108" w:firstLine="0"/>
              <w:rPr>
                <w:color w:val="000000"/>
              </w:rPr>
            </w:pPr>
            <w:r w:rsidRPr="00A9287D">
              <w:rPr>
                <w:color w:val="000000"/>
              </w:rPr>
              <w:t>Инженерное оборудование и благоустройство территории</w:t>
            </w:r>
          </w:p>
        </w:tc>
      </w:tr>
      <w:tr w:rsidR="00430D56" w:rsidRPr="00F760C5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6.1</w:t>
            </w:r>
          </w:p>
        </w:tc>
        <w:tc>
          <w:tcPr>
            <w:tcW w:w="4536" w:type="dxa"/>
            <w:shd w:val="clear" w:color="auto" w:fill="auto"/>
          </w:tcPr>
          <w:p w:rsidR="00430D56" w:rsidRPr="004864E5" w:rsidRDefault="00430D56" w:rsidP="005D30FC">
            <w:pPr>
              <w:ind w:firstLine="0"/>
              <w:rPr>
                <w:color w:val="000000"/>
              </w:rPr>
            </w:pPr>
            <w:r w:rsidRPr="004864E5">
              <w:rPr>
                <w:color w:val="000000"/>
              </w:rPr>
              <w:t>Водопотребление</w:t>
            </w:r>
          </w:p>
        </w:tc>
        <w:tc>
          <w:tcPr>
            <w:tcW w:w="1275" w:type="dxa"/>
            <w:shd w:val="clear" w:color="auto" w:fill="auto"/>
          </w:tcPr>
          <w:p w:rsidR="00B667CC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тыс.</w:t>
            </w:r>
          </w:p>
          <w:p w:rsidR="00430D56" w:rsidRPr="00A9287D" w:rsidRDefault="00430D56" w:rsidP="00B667CC">
            <w:pPr>
              <w:ind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куб </w:t>
            </w:r>
            <w:proofErr w:type="gramStart"/>
            <w:r w:rsidRPr="00A9287D">
              <w:rPr>
                <w:color w:val="000000"/>
              </w:rPr>
              <w:t>м</w:t>
            </w:r>
            <w:proofErr w:type="gramEnd"/>
            <w:r w:rsidRPr="00A9287D">
              <w:rPr>
                <w:color w:val="000000"/>
              </w:rPr>
              <w:t xml:space="preserve">/ </w:t>
            </w:r>
            <w:r w:rsidRPr="00A9287D">
              <w:rPr>
                <w:color w:val="000000"/>
              </w:rPr>
              <w:lastRenderedPageBreak/>
              <w:t>сутки</w:t>
            </w:r>
          </w:p>
        </w:tc>
        <w:tc>
          <w:tcPr>
            <w:tcW w:w="1594" w:type="dxa"/>
            <w:shd w:val="clear" w:color="auto" w:fill="auto"/>
          </w:tcPr>
          <w:p w:rsidR="00430D56" w:rsidRPr="004864E5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3,190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  <w:highlight w:val="yellow"/>
              </w:rPr>
            </w:pPr>
            <w:r w:rsidRPr="009B559A">
              <w:t>11</w:t>
            </w:r>
            <w:r>
              <w:t>,995</w:t>
            </w:r>
          </w:p>
        </w:tc>
      </w:tr>
      <w:tr w:rsidR="00430D56" w:rsidRPr="00F760C5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lastRenderedPageBreak/>
              <w:t>6.2</w:t>
            </w:r>
          </w:p>
        </w:tc>
        <w:tc>
          <w:tcPr>
            <w:tcW w:w="4536" w:type="dxa"/>
            <w:shd w:val="clear" w:color="auto" w:fill="auto"/>
          </w:tcPr>
          <w:p w:rsidR="00430D56" w:rsidRPr="004864E5" w:rsidRDefault="00430D56" w:rsidP="005D30FC">
            <w:pPr>
              <w:ind w:firstLine="0"/>
              <w:rPr>
                <w:color w:val="000000"/>
              </w:rPr>
            </w:pPr>
            <w:r w:rsidRPr="004864E5">
              <w:rPr>
                <w:color w:val="000000"/>
              </w:rPr>
              <w:t>Водоотведение</w:t>
            </w:r>
          </w:p>
        </w:tc>
        <w:tc>
          <w:tcPr>
            <w:tcW w:w="1275" w:type="dxa"/>
            <w:shd w:val="clear" w:color="auto" w:fill="auto"/>
          </w:tcPr>
          <w:p w:rsidR="00B667CC" w:rsidRDefault="00430D56" w:rsidP="00B667CC">
            <w:pPr>
              <w:ind w:right="33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тыс.</w:t>
            </w:r>
          </w:p>
          <w:p w:rsidR="00430D56" w:rsidRPr="00A9287D" w:rsidRDefault="00430D56" w:rsidP="00B667CC">
            <w:pPr>
              <w:ind w:right="33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куб </w:t>
            </w:r>
            <w:proofErr w:type="gramStart"/>
            <w:r w:rsidRPr="00A9287D">
              <w:rPr>
                <w:color w:val="000000"/>
              </w:rPr>
              <w:t>м</w:t>
            </w:r>
            <w:proofErr w:type="gramEnd"/>
            <w:r w:rsidRPr="00A9287D">
              <w:rPr>
                <w:color w:val="000000"/>
              </w:rPr>
              <w:t>/ сутки</w:t>
            </w:r>
          </w:p>
        </w:tc>
        <w:tc>
          <w:tcPr>
            <w:tcW w:w="1594" w:type="dxa"/>
            <w:shd w:val="clear" w:color="auto" w:fill="auto"/>
          </w:tcPr>
          <w:p w:rsidR="00430D56" w:rsidRPr="004864E5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9B559A">
              <w:t>4</w:t>
            </w:r>
            <w:r>
              <w:t>,</w:t>
            </w:r>
            <w:r w:rsidRPr="009B559A">
              <w:t>230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  <w:highlight w:val="yellow"/>
              </w:rPr>
            </w:pPr>
            <w:r w:rsidRPr="009B559A">
              <w:t>10</w:t>
            </w:r>
            <w:r>
              <w:t>,393</w:t>
            </w:r>
          </w:p>
        </w:tc>
      </w:tr>
      <w:tr w:rsidR="00430D56" w:rsidRPr="00F760C5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6.3</w:t>
            </w:r>
          </w:p>
        </w:tc>
        <w:tc>
          <w:tcPr>
            <w:tcW w:w="4536" w:type="dxa"/>
            <w:shd w:val="clear" w:color="auto" w:fill="auto"/>
          </w:tcPr>
          <w:p w:rsidR="00430D56" w:rsidRPr="004864E5" w:rsidRDefault="00430D56" w:rsidP="005D30FC">
            <w:pPr>
              <w:ind w:firstLine="0"/>
              <w:rPr>
                <w:color w:val="000000"/>
              </w:rPr>
            </w:pPr>
            <w:r w:rsidRPr="004864E5">
              <w:rPr>
                <w:color w:val="000000"/>
              </w:rPr>
              <w:t>Потребление тепла на отопление, вентиляцию, горячее водоснабж</w:t>
            </w:r>
            <w:r w:rsidRPr="004864E5">
              <w:rPr>
                <w:color w:val="000000"/>
              </w:rPr>
              <w:t>е</w:t>
            </w:r>
            <w:r w:rsidRPr="004864E5">
              <w:rPr>
                <w:color w:val="000000"/>
              </w:rPr>
              <w:t>ние</w:t>
            </w:r>
          </w:p>
        </w:tc>
        <w:tc>
          <w:tcPr>
            <w:tcW w:w="1275" w:type="dxa"/>
            <w:shd w:val="clear" w:color="auto" w:fill="auto"/>
          </w:tcPr>
          <w:p w:rsidR="00B667CC" w:rsidRDefault="00430D56" w:rsidP="00B667CC">
            <w:pPr>
              <w:ind w:right="33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Гкал/</w:t>
            </w:r>
          </w:p>
          <w:p w:rsidR="00430D56" w:rsidRPr="00A9287D" w:rsidRDefault="00430D56" w:rsidP="00B667CC">
            <w:pPr>
              <w:ind w:right="33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час</w:t>
            </w:r>
          </w:p>
        </w:tc>
        <w:tc>
          <w:tcPr>
            <w:tcW w:w="1594" w:type="dxa"/>
            <w:shd w:val="clear" w:color="auto" w:fill="auto"/>
            <w:noWrap/>
          </w:tcPr>
          <w:p w:rsidR="00430D56" w:rsidRPr="004864E5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92,36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  <w:highlight w:val="yellow"/>
              </w:rPr>
            </w:pPr>
            <w:r w:rsidRPr="004864E5">
              <w:rPr>
                <w:color w:val="000000"/>
              </w:rPr>
              <w:t>142,03</w:t>
            </w:r>
          </w:p>
        </w:tc>
      </w:tr>
      <w:tr w:rsidR="00430D56" w:rsidRPr="00A65226" w:rsidTr="005271F0">
        <w:trPr>
          <w:trHeight w:val="283"/>
        </w:trPr>
        <w:tc>
          <w:tcPr>
            <w:tcW w:w="1101" w:type="dxa"/>
            <w:shd w:val="clear" w:color="auto" w:fill="auto"/>
          </w:tcPr>
          <w:p w:rsidR="00430D56" w:rsidRPr="00006BF7" w:rsidRDefault="00430D56" w:rsidP="005D30FC">
            <w:pPr>
              <w:ind w:firstLine="0"/>
              <w:jc w:val="center"/>
              <w:rPr>
                <w:color w:val="000000"/>
              </w:rPr>
            </w:pPr>
            <w:r w:rsidRPr="00006BF7">
              <w:rPr>
                <w:color w:val="000000"/>
              </w:rPr>
              <w:t>6.4</w:t>
            </w:r>
          </w:p>
        </w:tc>
        <w:tc>
          <w:tcPr>
            <w:tcW w:w="4536" w:type="dxa"/>
            <w:shd w:val="clear" w:color="auto" w:fill="auto"/>
          </w:tcPr>
          <w:p w:rsidR="00430D56" w:rsidRPr="004864E5" w:rsidRDefault="00430D56" w:rsidP="005D30FC">
            <w:pPr>
              <w:ind w:firstLine="0"/>
              <w:rPr>
                <w:color w:val="000000"/>
              </w:rPr>
            </w:pPr>
            <w:r w:rsidRPr="004864E5">
              <w:rPr>
                <w:color w:val="000000"/>
              </w:rPr>
              <w:t>Потребление электроэнергии</w:t>
            </w:r>
          </w:p>
        </w:tc>
        <w:tc>
          <w:tcPr>
            <w:tcW w:w="1275" w:type="dxa"/>
            <w:shd w:val="clear" w:color="auto" w:fill="auto"/>
          </w:tcPr>
          <w:p w:rsidR="00430D56" w:rsidRPr="00A9287D" w:rsidRDefault="00430D56" w:rsidP="00B667CC">
            <w:pPr>
              <w:ind w:right="33" w:firstLine="0"/>
              <w:jc w:val="center"/>
              <w:rPr>
                <w:color w:val="000000"/>
              </w:rPr>
            </w:pPr>
            <w:r w:rsidRPr="00A9287D">
              <w:rPr>
                <w:color w:val="000000"/>
              </w:rPr>
              <w:t>МВт</w:t>
            </w:r>
          </w:p>
        </w:tc>
        <w:tc>
          <w:tcPr>
            <w:tcW w:w="1594" w:type="dxa"/>
            <w:shd w:val="clear" w:color="auto" w:fill="auto"/>
          </w:tcPr>
          <w:p w:rsidR="00430D56" w:rsidRPr="004864E5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4864E5">
              <w:rPr>
                <w:color w:val="000000"/>
              </w:rPr>
              <w:t>3,67</w:t>
            </w:r>
          </w:p>
        </w:tc>
        <w:tc>
          <w:tcPr>
            <w:tcW w:w="1559" w:type="dxa"/>
            <w:shd w:val="clear" w:color="auto" w:fill="auto"/>
          </w:tcPr>
          <w:p w:rsidR="00430D56" w:rsidRPr="00A9287D" w:rsidRDefault="00430D56" w:rsidP="005D30FC">
            <w:pPr>
              <w:ind w:left="-108" w:right="-108" w:firstLine="0"/>
              <w:jc w:val="center"/>
              <w:rPr>
                <w:color w:val="000000"/>
              </w:rPr>
            </w:pPr>
            <w:r w:rsidRPr="004864E5">
              <w:rPr>
                <w:color w:val="000000"/>
              </w:rPr>
              <w:t>20,34</w:t>
            </w:r>
          </w:p>
        </w:tc>
      </w:tr>
    </w:tbl>
    <w:p w:rsidR="00430D56" w:rsidRPr="000847B9" w:rsidRDefault="00430D56" w:rsidP="00430D56">
      <w:pPr>
        <w:rPr>
          <w:sz w:val="2"/>
          <w:szCs w:val="2"/>
        </w:rPr>
      </w:pPr>
    </w:p>
    <w:p w:rsidR="00B667CC" w:rsidRDefault="00B667CC" w:rsidP="00430D56">
      <w:pPr>
        <w:jc w:val="center"/>
        <w:rPr>
          <w:b/>
        </w:rPr>
      </w:pPr>
    </w:p>
    <w:p w:rsidR="00430D56" w:rsidRDefault="00430D56" w:rsidP="00B667CC">
      <w:pPr>
        <w:ind w:firstLine="0"/>
        <w:jc w:val="center"/>
        <w:rPr>
          <w:b/>
        </w:rPr>
      </w:pPr>
      <w:r>
        <w:rPr>
          <w:b/>
        </w:rPr>
        <w:t>8</w:t>
      </w:r>
      <w:r w:rsidRPr="00480C1F">
        <w:rPr>
          <w:b/>
        </w:rPr>
        <w:t>. Реализация проекта планиров</w:t>
      </w:r>
      <w:r>
        <w:rPr>
          <w:b/>
        </w:rPr>
        <w:t>ки</w:t>
      </w:r>
    </w:p>
    <w:p w:rsidR="00430D56" w:rsidRPr="00480C1F" w:rsidRDefault="00430D56" w:rsidP="00430D56">
      <w:pPr>
        <w:jc w:val="center"/>
        <w:rPr>
          <w:b/>
        </w:rPr>
      </w:pPr>
    </w:p>
    <w:p w:rsidR="00430D56" w:rsidRPr="00E22B2C" w:rsidRDefault="00430D56" w:rsidP="00430D56">
      <w:pPr>
        <w:outlineLvl w:val="0"/>
      </w:pPr>
      <w:r w:rsidRPr="00E22B2C">
        <w:t>На последующих стадиях проектирования</w:t>
      </w:r>
      <w:r>
        <w:t xml:space="preserve"> необходимо у</w:t>
      </w:r>
      <w:r w:rsidRPr="00E22B2C">
        <w:t>точнить технич</w:t>
      </w:r>
      <w:r w:rsidRPr="00E22B2C">
        <w:t>е</w:t>
      </w:r>
      <w:r w:rsidRPr="00E22B2C">
        <w:t xml:space="preserve">ские решения по отводу и очистке поверхностных стоков с учетом требований </w:t>
      </w:r>
      <w:proofErr w:type="spellStart"/>
      <w:r w:rsidRPr="00E22B2C">
        <w:t>СанПиН</w:t>
      </w:r>
      <w:proofErr w:type="spellEnd"/>
      <w:r w:rsidRPr="00E22B2C">
        <w:t xml:space="preserve"> 2.1.5.980-00.2.1.5 «Водоотведение населенных мест, санитарная охрана водных объектов. Гигиенические требования к охране поверхностных вод».</w:t>
      </w:r>
    </w:p>
    <w:p w:rsidR="00430D56" w:rsidRPr="00E22B2C" w:rsidRDefault="00430D56" w:rsidP="00430D56">
      <w:pPr>
        <w:outlineLvl w:val="0"/>
      </w:pPr>
      <w:r w:rsidRPr="00E22B2C">
        <w:t xml:space="preserve">Для организации отвода поверхностных стоков на комплексные очистные сооружения </w:t>
      </w:r>
      <w:r>
        <w:t>необходимо</w:t>
      </w:r>
      <w:r w:rsidRPr="00E22B2C">
        <w:t xml:space="preserve"> предусмотреть сооружения для регулирования объема стоков перед насосными станциями (в т</w:t>
      </w:r>
      <w:r>
        <w:t>ом числе</w:t>
      </w:r>
      <w:r w:rsidRPr="00E22B2C">
        <w:t xml:space="preserve"> с целью резервирования земел</w:t>
      </w:r>
      <w:r w:rsidRPr="00E22B2C">
        <w:t>ь</w:t>
      </w:r>
      <w:r w:rsidRPr="00E22B2C">
        <w:t>ных участков), либо принять насосное оборудование для расчетного секундного расхода, определенного в соответствии с действующими нормативными докуме</w:t>
      </w:r>
      <w:r w:rsidRPr="00E22B2C">
        <w:t>н</w:t>
      </w:r>
      <w:r w:rsidRPr="00E22B2C">
        <w:t xml:space="preserve">тами. </w:t>
      </w:r>
    </w:p>
    <w:p w:rsidR="00430D56" w:rsidRPr="00E22B2C" w:rsidRDefault="00430D56" w:rsidP="00430D56">
      <w:pPr>
        <w:outlineLvl w:val="0"/>
      </w:pPr>
      <w:r w:rsidRPr="00E22B2C">
        <w:t xml:space="preserve">С целью исключения подтопления территории, </w:t>
      </w:r>
      <w:proofErr w:type="spellStart"/>
      <w:r w:rsidRPr="00E22B2C">
        <w:t>оврагообразования</w:t>
      </w:r>
      <w:proofErr w:type="spellEnd"/>
      <w:r w:rsidRPr="00E22B2C">
        <w:t xml:space="preserve"> и эрозии почв </w:t>
      </w:r>
      <w:r>
        <w:t>необходимо</w:t>
      </w:r>
      <w:r w:rsidRPr="00E22B2C">
        <w:t xml:space="preserve"> </w:t>
      </w:r>
      <w:r>
        <w:t>провести мероприятия по подготовке проектного</w:t>
      </w:r>
      <w:r w:rsidRPr="00E22B2C">
        <w:t xml:space="preserve"> решения ус</w:t>
      </w:r>
      <w:r w:rsidRPr="00E22B2C">
        <w:t>т</w:t>
      </w:r>
      <w:r w:rsidRPr="00E22B2C">
        <w:t>ройств</w:t>
      </w:r>
      <w:r>
        <w:t>а</w:t>
      </w:r>
      <w:r w:rsidRPr="00E22B2C">
        <w:t xml:space="preserve"> дренажных систем и сооружений.</w:t>
      </w:r>
    </w:p>
    <w:p w:rsidR="00430D56" w:rsidRPr="00E22B2C" w:rsidRDefault="00430D56" w:rsidP="00430D56">
      <w:pPr>
        <w:outlineLvl w:val="0"/>
      </w:pPr>
      <w:r>
        <w:t>При р</w:t>
      </w:r>
      <w:r w:rsidRPr="00E22B2C">
        <w:t>азмещени</w:t>
      </w:r>
      <w:r>
        <w:t>и</w:t>
      </w:r>
      <w:r w:rsidRPr="00E22B2C">
        <w:t xml:space="preserve"> </w:t>
      </w:r>
      <w:r>
        <w:t>объектов капитального строительства</w:t>
      </w:r>
      <w:r w:rsidRPr="00E22B2C">
        <w:t>, в том числе тран</w:t>
      </w:r>
      <w:r w:rsidRPr="00E22B2C">
        <w:t>с</w:t>
      </w:r>
      <w:r w:rsidRPr="00E22B2C">
        <w:t xml:space="preserve">портной инфраструктуры, в </w:t>
      </w:r>
      <w:proofErr w:type="spellStart"/>
      <w:r w:rsidRPr="00E22B2C">
        <w:t>водоохранных</w:t>
      </w:r>
      <w:proofErr w:type="spellEnd"/>
      <w:r w:rsidRPr="00E22B2C">
        <w:t xml:space="preserve"> зонах поверхностных водных объектов (нормативных или установленных), благоустройство рекреационных территорий, </w:t>
      </w:r>
      <w:proofErr w:type="spellStart"/>
      <w:r w:rsidRPr="00E22B2C">
        <w:t>берегоукрепление</w:t>
      </w:r>
      <w:proofErr w:type="spellEnd"/>
      <w:r w:rsidRPr="00E22B2C">
        <w:t xml:space="preserve"> </w:t>
      </w:r>
      <w:r>
        <w:t xml:space="preserve">должно </w:t>
      </w:r>
      <w:r w:rsidRPr="00E22B2C">
        <w:t>осуществл</w:t>
      </w:r>
      <w:r>
        <w:t>яться</w:t>
      </w:r>
      <w:r w:rsidRPr="00E22B2C">
        <w:t xml:space="preserve"> с учетом требований Водного кодекса Р</w:t>
      </w:r>
      <w:r>
        <w:t xml:space="preserve">оссийской </w:t>
      </w:r>
      <w:r w:rsidRPr="00E22B2C">
        <w:t>Ф</w:t>
      </w:r>
      <w:r>
        <w:t>едерации</w:t>
      </w:r>
      <w:r w:rsidRPr="00E22B2C">
        <w:t xml:space="preserve">, </w:t>
      </w:r>
      <w:proofErr w:type="spellStart"/>
      <w:r w:rsidRPr="00E22B2C">
        <w:t>СанПиН</w:t>
      </w:r>
      <w:proofErr w:type="spellEnd"/>
      <w:r w:rsidRPr="00E22B2C">
        <w:t xml:space="preserve"> 2.1.5.980-00.2.1.5 «Водоотведение населенных мест, санитарная охрана водных объектов. Гигиенические требования к охране поверхностных вод».</w:t>
      </w:r>
    </w:p>
    <w:p w:rsidR="00430D56" w:rsidRDefault="00430D56" w:rsidP="00430D56">
      <w:pPr>
        <w:outlineLvl w:val="0"/>
      </w:pPr>
      <w:r>
        <w:t>С</w:t>
      </w:r>
      <w:r w:rsidRPr="00E22B2C">
        <w:t xml:space="preserve"> целью перевозки отдыхающих в зону активного отдыха </w:t>
      </w:r>
      <w:r>
        <w:t>предлагается пр</w:t>
      </w:r>
      <w:r>
        <w:t>е</w:t>
      </w:r>
      <w:r>
        <w:t xml:space="preserve">дусмотреть </w:t>
      </w:r>
      <w:r w:rsidRPr="00E22B2C">
        <w:t>возможно</w:t>
      </w:r>
      <w:r>
        <w:t>сть</w:t>
      </w:r>
      <w:r w:rsidRPr="00E22B2C">
        <w:t xml:space="preserve"> разви</w:t>
      </w:r>
      <w:r>
        <w:t>тия</w:t>
      </w:r>
      <w:r w:rsidRPr="00E22B2C">
        <w:t xml:space="preserve"> детской железной дороги </w:t>
      </w:r>
      <w:r>
        <w:t>с у</w:t>
      </w:r>
      <w:r w:rsidRPr="00E22B2C">
        <w:t>ч</w:t>
      </w:r>
      <w:r>
        <w:t>етом особенн</w:t>
      </w:r>
      <w:r>
        <w:t>о</w:t>
      </w:r>
      <w:r>
        <w:t>стей</w:t>
      </w:r>
      <w:r w:rsidRPr="00E22B2C">
        <w:t xml:space="preserve"> рекреационн</w:t>
      </w:r>
      <w:r>
        <w:t>ой</w:t>
      </w:r>
      <w:r w:rsidRPr="00E22B2C">
        <w:t xml:space="preserve"> функци</w:t>
      </w:r>
      <w:r>
        <w:t>и</w:t>
      </w:r>
      <w:r w:rsidRPr="00E22B2C">
        <w:t xml:space="preserve"> рассматриваемо</w:t>
      </w:r>
      <w:r>
        <w:t>й</w:t>
      </w:r>
      <w:r w:rsidRPr="00E22B2C">
        <w:t xml:space="preserve"> </w:t>
      </w:r>
      <w:r>
        <w:t>территории</w:t>
      </w:r>
      <w:r w:rsidRPr="00E22B2C">
        <w:t>.</w:t>
      </w:r>
    </w:p>
    <w:p w:rsidR="00430D56" w:rsidRDefault="00430D56" w:rsidP="00430D56">
      <w:r>
        <w:t>При подготовке проектных решений строительства магистральной дороги скоростного движения</w:t>
      </w:r>
      <w:r w:rsidRPr="002308E5">
        <w:t xml:space="preserve"> </w:t>
      </w:r>
      <w:r>
        <w:t>на территории</w:t>
      </w:r>
      <w:r w:rsidRPr="002308E5">
        <w:t xml:space="preserve"> </w:t>
      </w:r>
      <w:proofErr w:type="spellStart"/>
      <w:r w:rsidRPr="002308E5">
        <w:t>Заельцовск</w:t>
      </w:r>
      <w:r>
        <w:t>ого</w:t>
      </w:r>
      <w:proofErr w:type="spellEnd"/>
      <w:r w:rsidRPr="002308E5">
        <w:t xml:space="preserve"> бор</w:t>
      </w:r>
      <w:r>
        <w:t>а</w:t>
      </w:r>
      <w:r w:rsidRPr="002308E5">
        <w:t xml:space="preserve"> </w:t>
      </w:r>
      <w:r>
        <w:t>необходимо предусмо</w:t>
      </w:r>
      <w:r>
        <w:t>т</w:t>
      </w:r>
      <w:r>
        <w:t xml:space="preserve">реть </w:t>
      </w:r>
      <w:r w:rsidRPr="002308E5">
        <w:t xml:space="preserve">мероприятия по сохранению природного комплекса реки </w:t>
      </w:r>
      <w:r>
        <w:t xml:space="preserve">2-я </w:t>
      </w:r>
      <w:r w:rsidRPr="002308E5">
        <w:t>Ельцовк</w:t>
      </w:r>
      <w:r>
        <w:t>а.</w:t>
      </w:r>
    </w:p>
    <w:p w:rsidR="00430D56" w:rsidRDefault="00430D56" w:rsidP="00430D56">
      <w:pPr>
        <w:ind w:firstLine="0"/>
        <w:jc w:val="center"/>
      </w:pPr>
    </w:p>
    <w:p w:rsidR="001D4F31" w:rsidRPr="001D4F31" w:rsidRDefault="001D4F31" w:rsidP="00430D56">
      <w:pPr>
        <w:ind w:firstLine="0"/>
        <w:jc w:val="center"/>
        <w:rPr>
          <w:sz w:val="20"/>
        </w:rPr>
      </w:pPr>
    </w:p>
    <w:p w:rsidR="00430D56" w:rsidRPr="00480C1F" w:rsidRDefault="00430D56" w:rsidP="00430D56">
      <w:pPr>
        <w:ind w:firstLine="0"/>
        <w:jc w:val="center"/>
      </w:pPr>
      <w:r w:rsidRPr="00480C1F">
        <w:t>___________</w:t>
      </w:r>
      <w:r w:rsidR="001D4F31">
        <w:t>_</w:t>
      </w:r>
    </w:p>
    <w:p w:rsidR="00B62D6F" w:rsidRPr="00C53642" w:rsidRDefault="00B62D6F" w:rsidP="00494518">
      <w:pPr>
        <w:widowControl w:val="0"/>
        <w:ind w:left="5529" w:firstLine="0"/>
      </w:pPr>
    </w:p>
    <w:sectPr w:rsidR="00B62D6F" w:rsidRPr="00C53642" w:rsidSect="003B185D">
      <w:headerReference w:type="default" r:id="rId18"/>
      <w:pgSz w:w="11906" w:h="16838" w:code="9"/>
      <w:pgMar w:top="1134" w:right="567" w:bottom="709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796D" w:rsidRDefault="0097796D" w:rsidP="007B56B1">
      <w:r>
        <w:separator/>
      </w:r>
    </w:p>
    <w:p w:rsidR="0097796D" w:rsidRDefault="0097796D"/>
  </w:endnote>
  <w:endnote w:type="continuationSeparator" w:id="0">
    <w:p w:rsidR="0097796D" w:rsidRDefault="0097796D" w:rsidP="007B56B1">
      <w:r>
        <w:continuationSeparator/>
      </w:r>
    </w:p>
    <w:p w:rsidR="0097796D" w:rsidRDefault="0097796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96D" w:rsidRPr="00B01220" w:rsidRDefault="0097796D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796D" w:rsidRDefault="0097796D" w:rsidP="007B56B1">
      <w:r>
        <w:separator/>
      </w:r>
    </w:p>
    <w:p w:rsidR="0097796D" w:rsidRDefault="0097796D"/>
  </w:footnote>
  <w:footnote w:type="continuationSeparator" w:id="0">
    <w:p w:rsidR="0097796D" w:rsidRDefault="0097796D" w:rsidP="007B56B1">
      <w:r>
        <w:continuationSeparator/>
      </w:r>
    </w:p>
    <w:p w:rsidR="0097796D" w:rsidRDefault="0097796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96D" w:rsidRDefault="008A67D5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97796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7796D" w:rsidRDefault="0097796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96D" w:rsidRDefault="008A67D5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97796D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E124CB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96D" w:rsidRPr="000E35E1" w:rsidRDefault="008A67D5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97796D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97796D">
      <w:rPr>
        <w:rStyle w:val="a4"/>
        <w:noProof/>
        <w:sz w:val="24"/>
      </w:rPr>
      <w:t>14</w:t>
    </w:r>
    <w:r w:rsidRPr="0087283C">
      <w:rPr>
        <w:rStyle w:val="a4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96D" w:rsidRPr="000847B9" w:rsidRDefault="008A67D5" w:rsidP="00430D56">
    <w:pPr>
      <w:pStyle w:val="a3"/>
      <w:ind w:firstLine="0"/>
      <w:jc w:val="center"/>
      <w:rPr>
        <w:rStyle w:val="a4"/>
        <w:sz w:val="24"/>
      </w:rPr>
    </w:pPr>
    <w:r w:rsidRPr="000847B9">
      <w:rPr>
        <w:rStyle w:val="a4"/>
        <w:sz w:val="24"/>
      </w:rPr>
      <w:fldChar w:fldCharType="begin"/>
    </w:r>
    <w:r w:rsidR="0097796D" w:rsidRPr="000847B9">
      <w:rPr>
        <w:rStyle w:val="a4"/>
        <w:sz w:val="24"/>
      </w:rPr>
      <w:instrText xml:space="preserve"> PAGE </w:instrText>
    </w:r>
    <w:r w:rsidRPr="000847B9">
      <w:rPr>
        <w:rStyle w:val="a4"/>
        <w:sz w:val="24"/>
      </w:rPr>
      <w:fldChar w:fldCharType="separate"/>
    </w:r>
    <w:r w:rsidR="00E124CB">
      <w:rPr>
        <w:rStyle w:val="a4"/>
        <w:noProof/>
        <w:sz w:val="24"/>
      </w:rPr>
      <w:t>28</w:t>
    </w:r>
    <w:r w:rsidRPr="000847B9">
      <w:rPr>
        <w:rStyle w:val="a4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hideSpellingErrors/>
  <w:hideGrammaticalErrors/>
  <w:proofState w:spelling="clean" w:grammar="clean"/>
  <w:attachedTemplate r:id="rId1"/>
  <w:defaultTabStop w:val="720"/>
  <w:autoHyphenation/>
  <w:consecutiveHyphenLimit w:val="6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301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14AD"/>
    <w:rsid w:val="00042F32"/>
    <w:rsid w:val="00042F68"/>
    <w:rsid w:val="000448FC"/>
    <w:rsid w:val="00044994"/>
    <w:rsid w:val="00046182"/>
    <w:rsid w:val="00047CF1"/>
    <w:rsid w:val="00050117"/>
    <w:rsid w:val="00053F17"/>
    <w:rsid w:val="00054EE8"/>
    <w:rsid w:val="00055D49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772FF"/>
    <w:rsid w:val="00081A8A"/>
    <w:rsid w:val="000826F9"/>
    <w:rsid w:val="00082CF7"/>
    <w:rsid w:val="00083095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108F"/>
    <w:rsid w:val="000A1EEC"/>
    <w:rsid w:val="000A2243"/>
    <w:rsid w:val="000A4147"/>
    <w:rsid w:val="000A58BF"/>
    <w:rsid w:val="000A68B1"/>
    <w:rsid w:val="000A6C57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4CA8"/>
    <w:rsid w:val="000D73BE"/>
    <w:rsid w:val="000E291A"/>
    <w:rsid w:val="000E35E1"/>
    <w:rsid w:val="000E3654"/>
    <w:rsid w:val="000E3F83"/>
    <w:rsid w:val="000E52BC"/>
    <w:rsid w:val="000E7F51"/>
    <w:rsid w:val="000F0856"/>
    <w:rsid w:val="000F3B16"/>
    <w:rsid w:val="000F4321"/>
    <w:rsid w:val="000F7837"/>
    <w:rsid w:val="00100362"/>
    <w:rsid w:val="00100F16"/>
    <w:rsid w:val="001023A8"/>
    <w:rsid w:val="00103953"/>
    <w:rsid w:val="00106445"/>
    <w:rsid w:val="00106496"/>
    <w:rsid w:val="00107607"/>
    <w:rsid w:val="0011073D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383F"/>
    <w:rsid w:val="00157201"/>
    <w:rsid w:val="0016022C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438C"/>
    <w:rsid w:val="00176AB3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4F31"/>
    <w:rsid w:val="001D553A"/>
    <w:rsid w:val="001D7B31"/>
    <w:rsid w:val="001E1672"/>
    <w:rsid w:val="001E235C"/>
    <w:rsid w:val="001E6117"/>
    <w:rsid w:val="001E65A7"/>
    <w:rsid w:val="001E7DBC"/>
    <w:rsid w:val="001F097B"/>
    <w:rsid w:val="001F2A12"/>
    <w:rsid w:val="001F50C2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11CB7"/>
    <w:rsid w:val="00211F51"/>
    <w:rsid w:val="0021203D"/>
    <w:rsid w:val="00213F11"/>
    <w:rsid w:val="00213F9D"/>
    <w:rsid w:val="002140DC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57DF9"/>
    <w:rsid w:val="0026036C"/>
    <w:rsid w:val="00261326"/>
    <w:rsid w:val="0026355A"/>
    <w:rsid w:val="00263B72"/>
    <w:rsid w:val="00263E64"/>
    <w:rsid w:val="00264046"/>
    <w:rsid w:val="00266697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5D8E"/>
    <w:rsid w:val="002961B0"/>
    <w:rsid w:val="002A005A"/>
    <w:rsid w:val="002A17C0"/>
    <w:rsid w:val="002A1D15"/>
    <w:rsid w:val="002A3445"/>
    <w:rsid w:val="002A4167"/>
    <w:rsid w:val="002A5F17"/>
    <w:rsid w:val="002A6131"/>
    <w:rsid w:val="002A6743"/>
    <w:rsid w:val="002B39AA"/>
    <w:rsid w:val="002B7009"/>
    <w:rsid w:val="002B79D3"/>
    <w:rsid w:val="002B7FE1"/>
    <w:rsid w:val="002C0249"/>
    <w:rsid w:val="002C0CB9"/>
    <w:rsid w:val="002C1EC8"/>
    <w:rsid w:val="002C35A4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7467"/>
    <w:rsid w:val="0030051D"/>
    <w:rsid w:val="00300524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27ED0"/>
    <w:rsid w:val="00330C7C"/>
    <w:rsid w:val="0033420C"/>
    <w:rsid w:val="0033481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600DF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2AA3"/>
    <w:rsid w:val="00382AE9"/>
    <w:rsid w:val="00382EAA"/>
    <w:rsid w:val="0038308E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96C39"/>
    <w:rsid w:val="00396DB3"/>
    <w:rsid w:val="003A3D8E"/>
    <w:rsid w:val="003A5BF8"/>
    <w:rsid w:val="003A6F83"/>
    <w:rsid w:val="003A6FBE"/>
    <w:rsid w:val="003A7783"/>
    <w:rsid w:val="003B0422"/>
    <w:rsid w:val="003B15ED"/>
    <w:rsid w:val="003B185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6FE"/>
    <w:rsid w:val="003B77CC"/>
    <w:rsid w:val="003C05A9"/>
    <w:rsid w:val="003C19F9"/>
    <w:rsid w:val="003C24E1"/>
    <w:rsid w:val="003C3487"/>
    <w:rsid w:val="003C7142"/>
    <w:rsid w:val="003C72DD"/>
    <w:rsid w:val="003C772D"/>
    <w:rsid w:val="003C77DF"/>
    <w:rsid w:val="003D1EAB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42BD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20E06"/>
    <w:rsid w:val="0042112D"/>
    <w:rsid w:val="004212F6"/>
    <w:rsid w:val="00421DF2"/>
    <w:rsid w:val="004262E6"/>
    <w:rsid w:val="00430D56"/>
    <w:rsid w:val="0043288F"/>
    <w:rsid w:val="00432F2D"/>
    <w:rsid w:val="00433CCE"/>
    <w:rsid w:val="00435123"/>
    <w:rsid w:val="0043521F"/>
    <w:rsid w:val="004352A1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C33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6CD"/>
    <w:rsid w:val="00464926"/>
    <w:rsid w:val="00464AC2"/>
    <w:rsid w:val="004665F8"/>
    <w:rsid w:val="0046703F"/>
    <w:rsid w:val="00467DFC"/>
    <w:rsid w:val="00474466"/>
    <w:rsid w:val="00476E13"/>
    <w:rsid w:val="00476E47"/>
    <w:rsid w:val="004775CF"/>
    <w:rsid w:val="0048135E"/>
    <w:rsid w:val="004828A2"/>
    <w:rsid w:val="00483BAA"/>
    <w:rsid w:val="004847DC"/>
    <w:rsid w:val="0048603B"/>
    <w:rsid w:val="00486923"/>
    <w:rsid w:val="00487307"/>
    <w:rsid w:val="004876D6"/>
    <w:rsid w:val="00491F56"/>
    <w:rsid w:val="00491FFC"/>
    <w:rsid w:val="00494518"/>
    <w:rsid w:val="00495807"/>
    <w:rsid w:val="0049593F"/>
    <w:rsid w:val="00496F4E"/>
    <w:rsid w:val="004972AA"/>
    <w:rsid w:val="004A0329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3D11"/>
    <w:rsid w:val="004B73FF"/>
    <w:rsid w:val="004C1CF0"/>
    <w:rsid w:val="004C1DDC"/>
    <w:rsid w:val="004C2B70"/>
    <w:rsid w:val="004C2ECA"/>
    <w:rsid w:val="004C39F9"/>
    <w:rsid w:val="004C4885"/>
    <w:rsid w:val="004C6546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1AA3"/>
    <w:rsid w:val="004E28F5"/>
    <w:rsid w:val="004E3830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5014B4"/>
    <w:rsid w:val="00502309"/>
    <w:rsid w:val="005035DE"/>
    <w:rsid w:val="0050398D"/>
    <w:rsid w:val="00503EDB"/>
    <w:rsid w:val="00504FA8"/>
    <w:rsid w:val="005068B4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1F0"/>
    <w:rsid w:val="005276B2"/>
    <w:rsid w:val="0053280E"/>
    <w:rsid w:val="005331C7"/>
    <w:rsid w:val="005339A9"/>
    <w:rsid w:val="005348FF"/>
    <w:rsid w:val="00535C99"/>
    <w:rsid w:val="005378BF"/>
    <w:rsid w:val="005401AE"/>
    <w:rsid w:val="00541172"/>
    <w:rsid w:val="0054179B"/>
    <w:rsid w:val="005442E6"/>
    <w:rsid w:val="00545308"/>
    <w:rsid w:val="0054530C"/>
    <w:rsid w:val="0054564B"/>
    <w:rsid w:val="00546C66"/>
    <w:rsid w:val="005474E8"/>
    <w:rsid w:val="0055191C"/>
    <w:rsid w:val="00552929"/>
    <w:rsid w:val="005546E9"/>
    <w:rsid w:val="00555792"/>
    <w:rsid w:val="00557008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2942"/>
    <w:rsid w:val="005A3549"/>
    <w:rsid w:val="005A5B5D"/>
    <w:rsid w:val="005A6406"/>
    <w:rsid w:val="005A6D7C"/>
    <w:rsid w:val="005A73E8"/>
    <w:rsid w:val="005A7FCF"/>
    <w:rsid w:val="005B15D0"/>
    <w:rsid w:val="005B196D"/>
    <w:rsid w:val="005B1A42"/>
    <w:rsid w:val="005B2D2F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11CA"/>
    <w:rsid w:val="005D30FC"/>
    <w:rsid w:val="005D4D20"/>
    <w:rsid w:val="005D5DFA"/>
    <w:rsid w:val="005D5F80"/>
    <w:rsid w:val="005D6265"/>
    <w:rsid w:val="005D6C85"/>
    <w:rsid w:val="005E1EF4"/>
    <w:rsid w:val="005E2D65"/>
    <w:rsid w:val="005F0A04"/>
    <w:rsid w:val="005F0C8C"/>
    <w:rsid w:val="005F2F53"/>
    <w:rsid w:val="005F2FE1"/>
    <w:rsid w:val="005F31F6"/>
    <w:rsid w:val="005F34B4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5A92"/>
    <w:rsid w:val="00625EA9"/>
    <w:rsid w:val="00625F5B"/>
    <w:rsid w:val="00626C86"/>
    <w:rsid w:val="006300E0"/>
    <w:rsid w:val="006305D3"/>
    <w:rsid w:val="00632249"/>
    <w:rsid w:val="00632299"/>
    <w:rsid w:val="006326B6"/>
    <w:rsid w:val="00633F44"/>
    <w:rsid w:val="00634ECF"/>
    <w:rsid w:val="006351A0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2B42"/>
    <w:rsid w:val="00663B41"/>
    <w:rsid w:val="0066437F"/>
    <w:rsid w:val="006651D1"/>
    <w:rsid w:val="0066625B"/>
    <w:rsid w:val="0067109D"/>
    <w:rsid w:val="00671D05"/>
    <w:rsid w:val="00672E3B"/>
    <w:rsid w:val="006742A9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3D59"/>
    <w:rsid w:val="00695234"/>
    <w:rsid w:val="00695BAD"/>
    <w:rsid w:val="00696207"/>
    <w:rsid w:val="00697EBB"/>
    <w:rsid w:val="006A0355"/>
    <w:rsid w:val="006A16A9"/>
    <w:rsid w:val="006A1CD4"/>
    <w:rsid w:val="006A2E2C"/>
    <w:rsid w:val="006A4FAA"/>
    <w:rsid w:val="006A5537"/>
    <w:rsid w:val="006A5BEB"/>
    <w:rsid w:val="006A5F72"/>
    <w:rsid w:val="006B0508"/>
    <w:rsid w:val="006B0689"/>
    <w:rsid w:val="006B10F5"/>
    <w:rsid w:val="006B1348"/>
    <w:rsid w:val="006B37AC"/>
    <w:rsid w:val="006B3800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D1C47"/>
    <w:rsid w:val="006D28A2"/>
    <w:rsid w:val="006D32D2"/>
    <w:rsid w:val="006D588C"/>
    <w:rsid w:val="006D61A7"/>
    <w:rsid w:val="006D6941"/>
    <w:rsid w:val="006D7071"/>
    <w:rsid w:val="006E0B5D"/>
    <w:rsid w:val="006E2C91"/>
    <w:rsid w:val="006E6E78"/>
    <w:rsid w:val="006E77EF"/>
    <w:rsid w:val="006F0469"/>
    <w:rsid w:val="006F1841"/>
    <w:rsid w:val="006F2309"/>
    <w:rsid w:val="006F24E8"/>
    <w:rsid w:val="006F2F23"/>
    <w:rsid w:val="006F4EB0"/>
    <w:rsid w:val="00700B2B"/>
    <w:rsid w:val="007024E2"/>
    <w:rsid w:val="00703255"/>
    <w:rsid w:val="007051A2"/>
    <w:rsid w:val="00706DEE"/>
    <w:rsid w:val="0071093A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800"/>
    <w:rsid w:val="0073208D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74CE"/>
    <w:rsid w:val="00747B8A"/>
    <w:rsid w:val="00750613"/>
    <w:rsid w:val="007516C4"/>
    <w:rsid w:val="00751CBF"/>
    <w:rsid w:val="00751D54"/>
    <w:rsid w:val="00753F54"/>
    <w:rsid w:val="007619CA"/>
    <w:rsid w:val="00761FD2"/>
    <w:rsid w:val="00764776"/>
    <w:rsid w:val="00764DF8"/>
    <w:rsid w:val="007654A3"/>
    <w:rsid w:val="00766FF0"/>
    <w:rsid w:val="007725A2"/>
    <w:rsid w:val="00775A94"/>
    <w:rsid w:val="00776A20"/>
    <w:rsid w:val="007776D4"/>
    <w:rsid w:val="00777F65"/>
    <w:rsid w:val="00782A70"/>
    <w:rsid w:val="00783024"/>
    <w:rsid w:val="007831F2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E77"/>
    <w:rsid w:val="007A1954"/>
    <w:rsid w:val="007A1A23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B7F3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44B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0969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2084A"/>
    <w:rsid w:val="00825581"/>
    <w:rsid w:val="00825C01"/>
    <w:rsid w:val="008260F8"/>
    <w:rsid w:val="0082632C"/>
    <w:rsid w:val="00827C42"/>
    <w:rsid w:val="008305DA"/>
    <w:rsid w:val="00830C3B"/>
    <w:rsid w:val="00831C3E"/>
    <w:rsid w:val="00832F8A"/>
    <w:rsid w:val="00833C4C"/>
    <w:rsid w:val="008355DB"/>
    <w:rsid w:val="00837072"/>
    <w:rsid w:val="0084277B"/>
    <w:rsid w:val="00842A35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1D47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A2C25"/>
    <w:rsid w:val="008A3978"/>
    <w:rsid w:val="008A4EEC"/>
    <w:rsid w:val="008A67D5"/>
    <w:rsid w:val="008A733B"/>
    <w:rsid w:val="008B015D"/>
    <w:rsid w:val="008B0EC1"/>
    <w:rsid w:val="008B1223"/>
    <w:rsid w:val="008B1A39"/>
    <w:rsid w:val="008B327E"/>
    <w:rsid w:val="008B3B2A"/>
    <w:rsid w:val="008B3C9A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0ED5"/>
    <w:rsid w:val="008E1063"/>
    <w:rsid w:val="008E2779"/>
    <w:rsid w:val="008E3A3A"/>
    <w:rsid w:val="008E44D2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3565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35EB"/>
    <w:rsid w:val="00934F43"/>
    <w:rsid w:val="00935BD6"/>
    <w:rsid w:val="00937084"/>
    <w:rsid w:val="009373EA"/>
    <w:rsid w:val="00937CC8"/>
    <w:rsid w:val="0094039D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4FE7"/>
    <w:rsid w:val="009768A6"/>
    <w:rsid w:val="0097796D"/>
    <w:rsid w:val="0098055B"/>
    <w:rsid w:val="009809DA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38A4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15A0"/>
    <w:rsid w:val="009F16FE"/>
    <w:rsid w:val="009F6389"/>
    <w:rsid w:val="009F64D0"/>
    <w:rsid w:val="009F73F5"/>
    <w:rsid w:val="009F7665"/>
    <w:rsid w:val="00A0043C"/>
    <w:rsid w:val="00A0057D"/>
    <w:rsid w:val="00A0290D"/>
    <w:rsid w:val="00A036B9"/>
    <w:rsid w:val="00A0584C"/>
    <w:rsid w:val="00A05F6B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580C"/>
    <w:rsid w:val="00A47772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1E7C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7A1"/>
    <w:rsid w:val="00A74E26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4EFC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42C5"/>
    <w:rsid w:val="00B2602C"/>
    <w:rsid w:val="00B302A9"/>
    <w:rsid w:val="00B32FBB"/>
    <w:rsid w:val="00B33552"/>
    <w:rsid w:val="00B33DF3"/>
    <w:rsid w:val="00B34E96"/>
    <w:rsid w:val="00B359C5"/>
    <w:rsid w:val="00B35BB7"/>
    <w:rsid w:val="00B35CC8"/>
    <w:rsid w:val="00B42305"/>
    <w:rsid w:val="00B426F0"/>
    <w:rsid w:val="00B42828"/>
    <w:rsid w:val="00B42ABD"/>
    <w:rsid w:val="00B436A4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2D6F"/>
    <w:rsid w:val="00B644AC"/>
    <w:rsid w:val="00B6527C"/>
    <w:rsid w:val="00B659F6"/>
    <w:rsid w:val="00B6675B"/>
    <w:rsid w:val="00B667CC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374"/>
    <w:rsid w:val="00B85A7D"/>
    <w:rsid w:val="00B863D3"/>
    <w:rsid w:val="00B92D55"/>
    <w:rsid w:val="00B9337B"/>
    <w:rsid w:val="00B93E75"/>
    <w:rsid w:val="00B95D69"/>
    <w:rsid w:val="00B969D2"/>
    <w:rsid w:val="00BA28E8"/>
    <w:rsid w:val="00BA3B5A"/>
    <w:rsid w:val="00BA4665"/>
    <w:rsid w:val="00BA502D"/>
    <w:rsid w:val="00BA5225"/>
    <w:rsid w:val="00BA6D26"/>
    <w:rsid w:val="00BB086E"/>
    <w:rsid w:val="00BB2105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39F0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41DF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1308"/>
    <w:rsid w:val="00C41363"/>
    <w:rsid w:val="00C4577F"/>
    <w:rsid w:val="00C45D68"/>
    <w:rsid w:val="00C51E61"/>
    <w:rsid w:val="00C53F29"/>
    <w:rsid w:val="00C54D7B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713C3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A7D51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5522"/>
    <w:rsid w:val="00CC75DE"/>
    <w:rsid w:val="00CC7682"/>
    <w:rsid w:val="00CD0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1379"/>
    <w:rsid w:val="00D133E4"/>
    <w:rsid w:val="00D179E0"/>
    <w:rsid w:val="00D2091E"/>
    <w:rsid w:val="00D2237F"/>
    <w:rsid w:val="00D26083"/>
    <w:rsid w:val="00D27470"/>
    <w:rsid w:val="00D314EE"/>
    <w:rsid w:val="00D31B1D"/>
    <w:rsid w:val="00D35787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36CD"/>
    <w:rsid w:val="00D53A97"/>
    <w:rsid w:val="00D53C75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767E4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17CC"/>
    <w:rsid w:val="00D91BC5"/>
    <w:rsid w:val="00D929BA"/>
    <w:rsid w:val="00D930A7"/>
    <w:rsid w:val="00D93EE3"/>
    <w:rsid w:val="00D944A3"/>
    <w:rsid w:val="00D95C54"/>
    <w:rsid w:val="00D96045"/>
    <w:rsid w:val="00D974B3"/>
    <w:rsid w:val="00D976BC"/>
    <w:rsid w:val="00DA1427"/>
    <w:rsid w:val="00DA2030"/>
    <w:rsid w:val="00DA4D81"/>
    <w:rsid w:val="00DA5893"/>
    <w:rsid w:val="00DA5A03"/>
    <w:rsid w:val="00DA5CA7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03E0"/>
    <w:rsid w:val="00DD4F14"/>
    <w:rsid w:val="00DD7841"/>
    <w:rsid w:val="00DE08BD"/>
    <w:rsid w:val="00DE09CD"/>
    <w:rsid w:val="00DE12F0"/>
    <w:rsid w:val="00DE4426"/>
    <w:rsid w:val="00DE5BE3"/>
    <w:rsid w:val="00DE5C9E"/>
    <w:rsid w:val="00DE6651"/>
    <w:rsid w:val="00DF0A2B"/>
    <w:rsid w:val="00DF0A69"/>
    <w:rsid w:val="00DF10F5"/>
    <w:rsid w:val="00DF1E3F"/>
    <w:rsid w:val="00DF2F1F"/>
    <w:rsid w:val="00DF359B"/>
    <w:rsid w:val="00DF771B"/>
    <w:rsid w:val="00DF77B7"/>
    <w:rsid w:val="00DF77CB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4CB"/>
    <w:rsid w:val="00E1262F"/>
    <w:rsid w:val="00E12B6F"/>
    <w:rsid w:val="00E158D7"/>
    <w:rsid w:val="00E165F2"/>
    <w:rsid w:val="00E16728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BB1"/>
    <w:rsid w:val="00E50191"/>
    <w:rsid w:val="00E50AE6"/>
    <w:rsid w:val="00E51A9A"/>
    <w:rsid w:val="00E5279C"/>
    <w:rsid w:val="00E62EFF"/>
    <w:rsid w:val="00E6318B"/>
    <w:rsid w:val="00E65693"/>
    <w:rsid w:val="00E65E4B"/>
    <w:rsid w:val="00E67CDC"/>
    <w:rsid w:val="00E70CB2"/>
    <w:rsid w:val="00E71948"/>
    <w:rsid w:val="00E7197E"/>
    <w:rsid w:val="00E71BC5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03E1"/>
    <w:rsid w:val="00EB4959"/>
    <w:rsid w:val="00EB54D3"/>
    <w:rsid w:val="00EB562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75BB"/>
    <w:rsid w:val="00ED7894"/>
    <w:rsid w:val="00ED7D5F"/>
    <w:rsid w:val="00EE3638"/>
    <w:rsid w:val="00EE36E2"/>
    <w:rsid w:val="00EE3F11"/>
    <w:rsid w:val="00EE5699"/>
    <w:rsid w:val="00EE5979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5DB5"/>
    <w:rsid w:val="00EF66F8"/>
    <w:rsid w:val="00F009F9"/>
    <w:rsid w:val="00F00E79"/>
    <w:rsid w:val="00F0354F"/>
    <w:rsid w:val="00F04D8D"/>
    <w:rsid w:val="00F06203"/>
    <w:rsid w:val="00F06B1A"/>
    <w:rsid w:val="00F10153"/>
    <w:rsid w:val="00F12276"/>
    <w:rsid w:val="00F12F0C"/>
    <w:rsid w:val="00F15B6F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305B0"/>
    <w:rsid w:val="00F30BC2"/>
    <w:rsid w:val="00F311EC"/>
    <w:rsid w:val="00F32D23"/>
    <w:rsid w:val="00F33912"/>
    <w:rsid w:val="00F35075"/>
    <w:rsid w:val="00F35D94"/>
    <w:rsid w:val="00F36E81"/>
    <w:rsid w:val="00F40EA8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196D"/>
    <w:rsid w:val="00F9398F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3303"/>
    <w:rsid w:val="00FB3FB0"/>
    <w:rsid w:val="00FB470C"/>
    <w:rsid w:val="00FB55C9"/>
    <w:rsid w:val="00FB584C"/>
    <w:rsid w:val="00FB6E4A"/>
    <w:rsid w:val="00FB7F32"/>
    <w:rsid w:val="00FC1B2B"/>
    <w:rsid w:val="00FC1F4E"/>
    <w:rsid w:val="00FC4019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31EE"/>
    <w:rsid w:val="00FE4303"/>
    <w:rsid w:val="00FE76A4"/>
    <w:rsid w:val="00FE7DD2"/>
    <w:rsid w:val="00FF02A3"/>
    <w:rsid w:val="00FF0573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endnote text" w:uiPriority="0"/>
    <w:lsdException w:name="List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Indent 3" w:uiPriority="0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99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430D5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430D5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73">
    <w:name w:val="Основной текст (7)_"/>
    <w:link w:val="74"/>
    <w:locked/>
    <w:rsid w:val="00430D56"/>
    <w:rPr>
      <w:i/>
      <w:iCs/>
      <w:sz w:val="27"/>
      <w:szCs w:val="27"/>
      <w:shd w:val="clear" w:color="auto" w:fill="FFFFFF"/>
    </w:rPr>
  </w:style>
  <w:style w:type="paragraph" w:customStyle="1" w:styleId="74">
    <w:name w:val="Основной текст (7)"/>
    <w:basedOn w:val="a"/>
    <w:link w:val="73"/>
    <w:rsid w:val="00430D56"/>
    <w:pPr>
      <w:shd w:val="clear" w:color="auto" w:fill="FFFFFF"/>
      <w:spacing w:before="660" w:after="300" w:line="240" w:lineRule="atLeast"/>
      <w:ind w:hanging="360"/>
    </w:pPr>
    <w:rPr>
      <w:i/>
      <w:i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FE05393D-21AA-4F69-9FF1-82B9292D1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35</Pages>
  <Words>8373</Words>
  <Characters>61923</Characters>
  <Application>Microsoft Office Word</Application>
  <DocSecurity>4</DocSecurity>
  <Lines>516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70156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2014-11-21T08:18:00Z</cp:lastPrinted>
  <dcterms:created xsi:type="dcterms:W3CDTF">2014-11-24T06:54:00Z</dcterms:created>
  <dcterms:modified xsi:type="dcterms:W3CDTF">2014-11-24T06:54:00Z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